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8DA63" w14:textId="7F1B1236" w:rsidR="00AD6D2D" w:rsidRPr="002370F4" w:rsidRDefault="0075455F" w:rsidP="00542798">
      <w:pPr>
        <w:jc w:val="center"/>
        <w:rPr>
          <w:sz w:val="36"/>
          <w:szCs w:val="36"/>
        </w:rPr>
      </w:pPr>
      <w:r w:rsidRPr="002370F4">
        <w:rPr>
          <w:sz w:val="36"/>
          <w:szCs w:val="36"/>
        </w:rPr>
        <w:t xml:space="preserve">Worldwide </w:t>
      </w:r>
      <w:r w:rsidR="00CB4291">
        <w:rPr>
          <w:sz w:val="36"/>
          <w:szCs w:val="36"/>
        </w:rPr>
        <w:t>t</w:t>
      </w:r>
      <w:r w:rsidRPr="002370F4">
        <w:rPr>
          <w:sz w:val="36"/>
          <w:szCs w:val="36"/>
        </w:rPr>
        <w:t xml:space="preserve">rends in </w:t>
      </w:r>
      <w:r w:rsidR="00CB4291">
        <w:rPr>
          <w:sz w:val="36"/>
          <w:szCs w:val="36"/>
        </w:rPr>
        <w:t>b</w:t>
      </w:r>
      <w:r w:rsidRPr="002370F4">
        <w:rPr>
          <w:sz w:val="36"/>
          <w:szCs w:val="36"/>
        </w:rPr>
        <w:t xml:space="preserve">rain </w:t>
      </w:r>
      <w:r w:rsidR="00CB4291">
        <w:rPr>
          <w:sz w:val="36"/>
          <w:szCs w:val="36"/>
        </w:rPr>
        <w:t>r</w:t>
      </w:r>
      <w:r w:rsidRPr="002370F4">
        <w:rPr>
          <w:sz w:val="36"/>
          <w:szCs w:val="36"/>
        </w:rPr>
        <w:t xml:space="preserve">esearch: A </w:t>
      </w:r>
      <w:r w:rsidR="00CB4291">
        <w:rPr>
          <w:sz w:val="36"/>
          <w:szCs w:val="36"/>
        </w:rPr>
        <w:t>b</w:t>
      </w:r>
      <w:r w:rsidRPr="002370F4">
        <w:rPr>
          <w:sz w:val="36"/>
          <w:szCs w:val="36"/>
        </w:rPr>
        <w:t xml:space="preserve">ibliometric </w:t>
      </w:r>
      <w:r w:rsidR="00CB4291">
        <w:rPr>
          <w:sz w:val="36"/>
          <w:szCs w:val="36"/>
        </w:rPr>
        <w:t>a</w:t>
      </w:r>
      <w:r w:rsidRPr="002370F4">
        <w:rPr>
          <w:sz w:val="36"/>
          <w:szCs w:val="36"/>
        </w:rPr>
        <w:t>nalysis</w:t>
      </w:r>
    </w:p>
    <w:p w14:paraId="4F6A4816" w14:textId="77777777" w:rsidR="00060F75" w:rsidRPr="002370F4" w:rsidRDefault="00060F75" w:rsidP="00542798">
      <w:pPr>
        <w:jc w:val="center"/>
        <w:rPr>
          <w:sz w:val="36"/>
          <w:szCs w:val="36"/>
        </w:rPr>
      </w:pPr>
    </w:p>
    <w:p w14:paraId="1840B2DD" w14:textId="31BEA9FA" w:rsidR="0075455F" w:rsidRPr="002370F4" w:rsidRDefault="0075455F" w:rsidP="0075455F">
      <w:pPr>
        <w:jc w:val="center"/>
      </w:pPr>
      <w:r w:rsidRPr="002370F4">
        <w:t xml:space="preserve">Marc-André Simard*, Julia Segal**, Toni </w:t>
      </w:r>
      <w:proofErr w:type="spellStart"/>
      <w:r w:rsidRPr="002370F4">
        <w:t>Saari</w:t>
      </w:r>
      <w:proofErr w:type="spellEnd"/>
      <w:r w:rsidRPr="002370F4">
        <w:t xml:space="preserve">***, </w:t>
      </w:r>
      <w:r w:rsidR="003946A4" w:rsidRPr="002370F4">
        <w:t>Diego Kozlowski</w:t>
      </w:r>
      <w:r w:rsidR="003946A4" w:rsidRPr="002370F4">
        <w:t xml:space="preserve">*, </w:t>
      </w:r>
      <w:r w:rsidRPr="002370F4">
        <w:t>Catherine E. Ferland**, and Vincent Larivière*</w:t>
      </w:r>
      <w:r w:rsidR="00891D09" w:rsidRPr="002370F4">
        <w:t>, ****</w:t>
      </w:r>
    </w:p>
    <w:p w14:paraId="0327B950" w14:textId="2E59EA98" w:rsidR="00AD6D2D" w:rsidRPr="002370F4" w:rsidRDefault="005B3CAC" w:rsidP="00542798">
      <w:pPr>
        <w:jc w:val="center"/>
        <w:rPr>
          <w:sz w:val="20"/>
          <w:szCs w:val="20"/>
        </w:rPr>
      </w:pPr>
      <w:r w:rsidRPr="002370F4">
        <w:rPr>
          <w:sz w:val="20"/>
          <w:szCs w:val="20"/>
          <w:vertAlign w:val="superscript"/>
        </w:rPr>
        <w:t>*</w:t>
      </w:r>
      <w:hyperlink r:id="rId10" w:history="1">
        <w:r w:rsidR="00F5549B" w:rsidRPr="002370F4">
          <w:rPr>
            <w:rStyle w:val="Hyperlink"/>
            <w:i/>
            <w:iCs/>
            <w:sz w:val="20"/>
            <w:szCs w:val="20"/>
          </w:rPr>
          <w:t>marc-andre.simard.1@umontreal.ca</w:t>
        </w:r>
      </w:hyperlink>
      <w:r w:rsidR="003946A4" w:rsidRPr="002370F4">
        <w:rPr>
          <w:rStyle w:val="Hyperlink"/>
          <w:i/>
          <w:iCs/>
          <w:sz w:val="20"/>
          <w:szCs w:val="20"/>
        </w:rPr>
        <w:t xml:space="preserve">; </w:t>
      </w:r>
      <w:r w:rsidR="003946A4" w:rsidRPr="002370F4">
        <w:rPr>
          <w:rStyle w:val="Hyperlink"/>
          <w:i/>
          <w:iCs/>
          <w:sz w:val="20"/>
          <w:szCs w:val="20"/>
        </w:rPr>
        <w:t>diego.kozlowski@uni.lu</w:t>
      </w:r>
    </w:p>
    <w:p w14:paraId="431408EB" w14:textId="70F99464" w:rsidR="005B3CAC" w:rsidRPr="002370F4" w:rsidRDefault="00000000" w:rsidP="00542798">
      <w:pPr>
        <w:jc w:val="center"/>
        <w:rPr>
          <w:sz w:val="20"/>
          <w:szCs w:val="20"/>
        </w:rPr>
      </w:pPr>
      <w:hyperlink r:id="rId11" w:history="1">
        <w:r w:rsidR="005B3CAC" w:rsidRPr="002370F4">
          <w:rPr>
            <w:rStyle w:val="Hyperlink"/>
            <w:sz w:val="20"/>
            <w:szCs w:val="20"/>
          </w:rPr>
          <w:t>https://orcid.org/0000-0003-3795-0053</w:t>
        </w:r>
      </w:hyperlink>
      <w:r w:rsidR="003946A4" w:rsidRPr="002370F4">
        <w:rPr>
          <w:rStyle w:val="Hyperlink"/>
          <w:sz w:val="20"/>
          <w:szCs w:val="20"/>
        </w:rPr>
        <w:t xml:space="preserve">; </w:t>
      </w:r>
      <w:r w:rsidR="003946A4" w:rsidRPr="002370F4">
        <w:rPr>
          <w:rStyle w:val="Hyperlink"/>
          <w:sz w:val="20"/>
          <w:szCs w:val="20"/>
        </w:rPr>
        <w:t>https://orcid.org/0000-0002-5396-3471</w:t>
      </w:r>
    </w:p>
    <w:p w14:paraId="0F7AF4B5" w14:textId="4E483487" w:rsidR="00AD6D2D" w:rsidRPr="002370F4" w:rsidRDefault="0075455F" w:rsidP="00542798">
      <w:pPr>
        <w:jc w:val="center"/>
        <w:rPr>
          <w:sz w:val="20"/>
          <w:szCs w:val="20"/>
          <w:lang w:val="fr-CA"/>
        </w:rPr>
      </w:pPr>
      <w:r w:rsidRPr="002370F4">
        <w:rPr>
          <w:sz w:val="20"/>
          <w:szCs w:val="20"/>
          <w:lang w:val="fr-CA"/>
        </w:rPr>
        <w:t>École de bibliothéconomie et des sciences de l’information, Université de Montréal, 3150 rue Jean-Brillant, Montréal, QC, Canada</w:t>
      </w:r>
    </w:p>
    <w:p w14:paraId="7B0A8982" w14:textId="72FE474D" w:rsidR="00AD6D2D" w:rsidRPr="002370F4" w:rsidRDefault="00AD6D2D" w:rsidP="00542798">
      <w:pPr>
        <w:jc w:val="center"/>
        <w:rPr>
          <w:i/>
          <w:iCs/>
          <w:sz w:val="20"/>
          <w:szCs w:val="20"/>
          <w:lang w:val="fr-CA"/>
        </w:rPr>
      </w:pPr>
      <w:r w:rsidRPr="002370F4">
        <w:rPr>
          <w:sz w:val="20"/>
          <w:szCs w:val="20"/>
          <w:vertAlign w:val="superscript"/>
          <w:lang w:val="fr-CA"/>
        </w:rPr>
        <w:t>**</w:t>
      </w:r>
      <w:hyperlink r:id="rId12" w:history="1">
        <w:r w:rsidR="000B4896" w:rsidRPr="00DD4877">
          <w:rPr>
            <w:rStyle w:val="Hyperlink"/>
            <w:i/>
            <w:iCs/>
            <w:sz w:val="20"/>
            <w:szCs w:val="20"/>
            <w:lang w:val="fr-CA"/>
          </w:rPr>
          <w:t>julia.segal@braincanada.ca</w:t>
        </w:r>
      </w:hyperlink>
      <w:r w:rsidR="005B3CAC" w:rsidRPr="002370F4">
        <w:rPr>
          <w:i/>
          <w:iCs/>
          <w:sz w:val="20"/>
          <w:szCs w:val="20"/>
          <w:lang w:val="fr-CA"/>
        </w:rPr>
        <w:t xml:space="preserve">; </w:t>
      </w:r>
      <w:hyperlink r:id="rId13" w:history="1">
        <w:r w:rsidR="005B3CAC" w:rsidRPr="002370F4">
          <w:rPr>
            <w:rStyle w:val="Hyperlink"/>
            <w:i/>
            <w:iCs/>
            <w:sz w:val="20"/>
            <w:szCs w:val="20"/>
            <w:lang w:val="fr-CA"/>
          </w:rPr>
          <w:t>catherine.ferland@braincanada.ca</w:t>
        </w:r>
      </w:hyperlink>
    </w:p>
    <w:p w14:paraId="376F8753" w14:textId="3B95647B" w:rsidR="005E64B2" w:rsidRPr="002370F4" w:rsidRDefault="00000000" w:rsidP="005E64B2">
      <w:pPr>
        <w:jc w:val="center"/>
        <w:rPr>
          <w:sz w:val="20"/>
          <w:szCs w:val="20"/>
          <w:lang w:val="en-CA"/>
        </w:rPr>
      </w:pPr>
      <w:hyperlink r:id="rId14" w:history="1">
        <w:r w:rsidR="005E64B2" w:rsidRPr="002370F4">
          <w:rPr>
            <w:rStyle w:val="Hyperlink"/>
            <w:sz w:val="20"/>
            <w:szCs w:val="20"/>
            <w:lang w:val="en-CA"/>
          </w:rPr>
          <w:t>https://orcid.org/0000-0003-4127-4262</w:t>
        </w:r>
      </w:hyperlink>
      <w:r w:rsidR="005E64B2" w:rsidRPr="002370F4">
        <w:rPr>
          <w:sz w:val="20"/>
          <w:szCs w:val="20"/>
          <w:lang w:val="en-CA"/>
        </w:rPr>
        <w:t xml:space="preserve"> </w:t>
      </w:r>
    </w:p>
    <w:p w14:paraId="6234A6AB" w14:textId="3A313AD6" w:rsidR="00AD6D2D" w:rsidRPr="002370F4" w:rsidRDefault="005B3CAC" w:rsidP="00542798">
      <w:pPr>
        <w:jc w:val="center"/>
        <w:rPr>
          <w:sz w:val="20"/>
          <w:szCs w:val="20"/>
        </w:rPr>
      </w:pPr>
      <w:r w:rsidRPr="002370F4">
        <w:rPr>
          <w:sz w:val="20"/>
          <w:szCs w:val="20"/>
        </w:rPr>
        <w:t>Brain Canada Foundation,</w:t>
      </w:r>
      <w:r w:rsidR="00F5549B" w:rsidRPr="002370F4">
        <w:rPr>
          <w:sz w:val="20"/>
          <w:szCs w:val="20"/>
        </w:rPr>
        <w:t xml:space="preserve"> 1200 McGill College Avenue Suite 1600, Montreal, Qc, Canada</w:t>
      </w:r>
    </w:p>
    <w:p w14:paraId="250C36B4" w14:textId="0669B846" w:rsidR="005B3CAC" w:rsidRPr="002370F4" w:rsidRDefault="005B3CAC" w:rsidP="00542798">
      <w:pPr>
        <w:jc w:val="center"/>
        <w:rPr>
          <w:sz w:val="20"/>
          <w:szCs w:val="20"/>
        </w:rPr>
      </w:pPr>
      <w:r w:rsidRPr="002370F4">
        <w:rPr>
          <w:sz w:val="20"/>
          <w:szCs w:val="20"/>
        </w:rPr>
        <w:t>***</w:t>
      </w:r>
      <w:hyperlink r:id="rId15" w:history="1">
        <w:r w:rsidR="00891D09" w:rsidRPr="002370F4">
          <w:rPr>
            <w:rStyle w:val="Hyperlink"/>
            <w:sz w:val="20"/>
            <w:szCs w:val="20"/>
          </w:rPr>
          <w:t>toni.saari@helsinki.fi</w:t>
        </w:r>
      </w:hyperlink>
      <w:r w:rsidRPr="002370F4">
        <w:rPr>
          <w:sz w:val="20"/>
          <w:szCs w:val="20"/>
        </w:rPr>
        <w:t xml:space="preserve"> </w:t>
      </w:r>
    </w:p>
    <w:p w14:paraId="720721E7" w14:textId="648AFC63" w:rsidR="005E64B2" w:rsidRPr="002370F4" w:rsidRDefault="00000000" w:rsidP="00542798">
      <w:pPr>
        <w:jc w:val="center"/>
        <w:rPr>
          <w:sz w:val="20"/>
          <w:szCs w:val="20"/>
        </w:rPr>
      </w:pPr>
      <w:hyperlink r:id="rId16" w:history="1">
        <w:r w:rsidR="005E64B2" w:rsidRPr="002370F4">
          <w:rPr>
            <w:rStyle w:val="Hyperlink"/>
            <w:sz w:val="20"/>
            <w:szCs w:val="20"/>
          </w:rPr>
          <w:t>https://orcid.org/0000-0001-7721-3336</w:t>
        </w:r>
      </w:hyperlink>
      <w:r w:rsidR="005E64B2" w:rsidRPr="002370F4">
        <w:rPr>
          <w:sz w:val="20"/>
          <w:szCs w:val="20"/>
        </w:rPr>
        <w:t xml:space="preserve"> </w:t>
      </w:r>
    </w:p>
    <w:p w14:paraId="67DB38BC" w14:textId="65964A4B" w:rsidR="005B3CAC" w:rsidRPr="002370F4" w:rsidRDefault="005B3CAC" w:rsidP="00542798">
      <w:pPr>
        <w:jc w:val="center"/>
        <w:rPr>
          <w:sz w:val="20"/>
          <w:szCs w:val="20"/>
        </w:rPr>
      </w:pPr>
      <w:r w:rsidRPr="002370F4">
        <w:rPr>
          <w:sz w:val="20"/>
          <w:szCs w:val="20"/>
        </w:rPr>
        <w:t>Institute for Molecular Medicine Finland, University of Helsinki, PL 20 (</w:t>
      </w:r>
      <w:proofErr w:type="spellStart"/>
      <w:r w:rsidRPr="002370F4">
        <w:rPr>
          <w:sz w:val="20"/>
          <w:szCs w:val="20"/>
        </w:rPr>
        <w:t>Tukholmankatu</w:t>
      </w:r>
      <w:proofErr w:type="spellEnd"/>
      <w:r w:rsidRPr="002370F4">
        <w:rPr>
          <w:sz w:val="20"/>
          <w:szCs w:val="20"/>
        </w:rPr>
        <w:t xml:space="preserve"> 8), 00014, Helsinki, Finland</w:t>
      </w:r>
    </w:p>
    <w:p w14:paraId="7B705F51" w14:textId="7120FCDF" w:rsidR="00073E22" w:rsidRPr="002370F4" w:rsidRDefault="00073E22" w:rsidP="00542798">
      <w:pPr>
        <w:jc w:val="center"/>
        <w:rPr>
          <w:sz w:val="20"/>
          <w:szCs w:val="20"/>
        </w:rPr>
      </w:pPr>
      <w:r w:rsidRPr="002370F4">
        <w:rPr>
          <w:sz w:val="20"/>
          <w:szCs w:val="20"/>
        </w:rPr>
        <w:t>Department of Neurology, University of Eastern Finland, Kuopio, Finland</w:t>
      </w:r>
    </w:p>
    <w:p w14:paraId="6B45F2FC" w14:textId="3F633151" w:rsidR="00891D09" w:rsidRPr="002370F4" w:rsidRDefault="00891D09" w:rsidP="00891D09">
      <w:pPr>
        <w:jc w:val="center"/>
        <w:rPr>
          <w:sz w:val="20"/>
          <w:szCs w:val="20"/>
          <w:lang w:val="fr-CA"/>
        </w:rPr>
      </w:pPr>
      <w:r w:rsidRPr="002370F4">
        <w:rPr>
          <w:sz w:val="20"/>
          <w:szCs w:val="20"/>
          <w:lang w:val="fr-CA"/>
        </w:rPr>
        <w:t>****</w:t>
      </w:r>
      <w:hyperlink r:id="rId17" w:history="1">
        <w:r w:rsidR="005E64B2" w:rsidRPr="002370F4">
          <w:rPr>
            <w:rStyle w:val="Hyperlink"/>
            <w:i/>
            <w:iCs/>
            <w:sz w:val="20"/>
            <w:szCs w:val="20"/>
            <w:lang w:val="fr-CA"/>
          </w:rPr>
          <w:t>vincent.lariviere@umontreal.ca</w:t>
        </w:r>
      </w:hyperlink>
    </w:p>
    <w:p w14:paraId="68E4AA68" w14:textId="1471C2AC" w:rsidR="00891D09" w:rsidRPr="002370F4" w:rsidRDefault="00891D09" w:rsidP="00891D09">
      <w:pPr>
        <w:jc w:val="center"/>
        <w:rPr>
          <w:sz w:val="20"/>
          <w:szCs w:val="20"/>
          <w:lang w:val="fr-CA"/>
        </w:rPr>
      </w:pPr>
      <w:r w:rsidRPr="002370F4">
        <w:rPr>
          <w:sz w:val="20"/>
          <w:szCs w:val="20"/>
          <w:lang w:val="fr-CA"/>
        </w:rPr>
        <w:t>Observatoire des sciences et des technologies, Université du Québec à Montréal, Pavillon Paul-Gérin-Lajoie, 1205 rue Saint-Denis, Montréal, Québec, H2X 3R9 (Canada)</w:t>
      </w:r>
    </w:p>
    <w:p w14:paraId="71BF2C1E" w14:textId="5698018A" w:rsidR="00891D09" w:rsidRPr="002370F4" w:rsidRDefault="00891D09" w:rsidP="00891D09">
      <w:pPr>
        <w:jc w:val="center"/>
        <w:rPr>
          <w:sz w:val="20"/>
          <w:szCs w:val="20"/>
        </w:rPr>
      </w:pPr>
      <w:r w:rsidRPr="002370F4">
        <w:rPr>
          <w:sz w:val="20"/>
          <w:szCs w:val="20"/>
        </w:rPr>
        <w:t>School of Public Policy, Georgia Institute of Technology, D.M. Smith Building, 685 Cherry Street, Atlanta, Georgia, 30332 - 0345 (USA)</w:t>
      </w:r>
    </w:p>
    <w:p w14:paraId="18EAD8F9" w14:textId="2D797E62" w:rsidR="008168F4" w:rsidRPr="002370F4" w:rsidRDefault="008168F4" w:rsidP="00060F75"/>
    <w:p w14:paraId="04927CB0" w14:textId="3FF61CA2" w:rsidR="008168F4" w:rsidRPr="002370F4" w:rsidRDefault="008168F4" w:rsidP="00542798">
      <w:pPr>
        <w:jc w:val="center"/>
      </w:pPr>
    </w:p>
    <w:p w14:paraId="26F746EB" w14:textId="3B88B84E" w:rsidR="00CB15AC" w:rsidRPr="002370F4" w:rsidRDefault="00AD6C3E" w:rsidP="00CB15AC">
      <w:pPr>
        <w:jc w:val="both"/>
      </w:pPr>
      <w:r w:rsidRPr="002370F4">
        <w:rPr>
          <w:lang w:val="en-CA"/>
        </w:rPr>
        <w:t>Over the last 80 years, brain research has gained a lot of traction,</w:t>
      </w:r>
      <w:r w:rsidRPr="002370F4">
        <w:rPr>
          <w:lang w:val="en-CA"/>
        </w:rPr>
        <w:t xml:space="preserve"> with </w:t>
      </w:r>
      <w:r w:rsidRPr="002370F4">
        <w:rPr>
          <w:lang w:val="en-CA"/>
        </w:rPr>
        <w:t xml:space="preserve">recent advances such as the sequencing of the human genome, the development of tools for mapping neuronal connections, the </w:t>
      </w:r>
      <w:r w:rsidRPr="002370F4">
        <w:rPr>
          <w:lang w:val="en-CA"/>
        </w:rPr>
        <w:t xml:space="preserve">improvement </w:t>
      </w:r>
      <w:r w:rsidRPr="002370F4">
        <w:rPr>
          <w:lang w:val="en-CA"/>
        </w:rPr>
        <w:t>of neuroimaging technology, and the rise of nanoscience</w:t>
      </w:r>
      <w:r w:rsidR="00F5549B" w:rsidRPr="002370F4">
        <w:t>.</w:t>
      </w:r>
      <w:r w:rsidRPr="002370F4">
        <w:t xml:space="preserve"> </w:t>
      </w:r>
      <w:r w:rsidR="00F5549B" w:rsidRPr="002370F4">
        <w:t>This paper aims to determine how brain research has evolved over time in terms of papers and impact among countries, and how those various trends vary by area</w:t>
      </w:r>
      <w:r w:rsidR="001E7949" w:rsidRPr="002370F4">
        <w:t>s</w:t>
      </w:r>
      <w:r w:rsidR="00F5549B" w:rsidRPr="002370F4">
        <w:t xml:space="preserve"> of brain research. Our results show that over the past 30 years, the number of brain-related papers has grown at a faster pace than the number of papers from all disciplines combined with China being at the forefront of this growth. Different patterns of specializations among countries and funders have also emerged.</w:t>
      </w:r>
    </w:p>
    <w:p w14:paraId="220EAFFB" w14:textId="77777777" w:rsidR="00F5549B" w:rsidRPr="002370F4" w:rsidRDefault="00F5549B" w:rsidP="00CB15AC">
      <w:pPr>
        <w:jc w:val="both"/>
      </w:pPr>
    </w:p>
    <w:p w14:paraId="02C61035" w14:textId="77777777" w:rsidR="008168F4" w:rsidRPr="002370F4" w:rsidRDefault="000C25AF">
      <w:pPr>
        <w:pStyle w:val="Heading2"/>
        <w:jc w:val="both"/>
      </w:pPr>
      <w:r w:rsidRPr="002370F4">
        <w:t xml:space="preserve">1. </w:t>
      </w:r>
      <w:r w:rsidR="008168F4" w:rsidRPr="002370F4">
        <w:t>Introduction</w:t>
      </w:r>
    </w:p>
    <w:p w14:paraId="54F59501" w14:textId="155EAF8A" w:rsidR="00F5549B" w:rsidRPr="002370F4" w:rsidRDefault="00AD6C3E">
      <w:pPr>
        <w:jc w:val="both"/>
        <w:rPr>
          <w:lang w:val="en-CA"/>
        </w:rPr>
      </w:pPr>
      <w:r w:rsidRPr="002370F4">
        <w:rPr>
          <w:lang w:val="en-CA"/>
        </w:rPr>
        <w:t>Brain disorders exert a significant and increasing global burden with varying opportunities for prevention and intervention (</w:t>
      </w:r>
      <w:proofErr w:type="spellStart"/>
      <w:r w:rsidRPr="002370F4">
        <w:rPr>
          <w:lang w:val="en-CA"/>
        </w:rPr>
        <w:t>Feigin</w:t>
      </w:r>
      <w:proofErr w:type="spellEnd"/>
      <w:r w:rsidRPr="002370F4">
        <w:rPr>
          <w:lang w:val="en-CA"/>
        </w:rPr>
        <w:t xml:space="preserve"> et al., 2019; Rehm &amp; Shield, 2019)</w:t>
      </w:r>
      <w:r w:rsidRPr="002370F4">
        <w:rPr>
          <w:lang w:val="en-CA"/>
        </w:rPr>
        <w:t xml:space="preserve">. </w:t>
      </w:r>
      <w:r w:rsidR="00F5549B" w:rsidRPr="002370F4">
        <w:rPr>
          <w:lang w:val="en-CA"/>
        </w:rPr>
        <w:t xml:space="preserve">Over the last 80 years, brain research has gained a lot of traction, culminating in the 1990s which was named “The Decade of the Brain” by President Bush to enhance the visibility of brain research and due to several major breakthroughs related to the brain and the nervous system (Library of Congress, 2020). In the 2000s, the World Health Organization (WHO) underlined the importance of brain and mental health research in the context of a worldwide increase in mental health and neurological conditions. More recently, the science academies of the G7 nations along with seven other scientific academies urged world leaders to develop global brain resources </w:t>
      </w:r>
      <w:proofErr w:type="gramStart"/>
      <w:r w:rsidR="00F5549B" w:rsidRPr="002370F4">
        <w:rPr>
          <w:lang w:val="en-CA"/>
        </w:rPr>
        <w:t>in order to</w:t>
      </w:r>
      <w:proofErr w:type="gramEnd"/>
      <w:r w:rsidR="00F5549B" w:rsidRPr="002370F4">
        <w:rPr>
          <w:lang w:val="en-CA"/>
        </w:rPr>
        <w:t xml:space="preserve"> understand, protect, and develop global brain resources (G-Science Academies, 2016)</w:t>
      </w:r>
      <w:r w:rsidRPr="002370F4">
        <w:rPr>
          <w:lang w:val="en-CA"/>
        </w:rPr>
        <w:t>.</w:t>
      </w:r>
      <w:r w:rsidRPr="002370F4">
        <w:rPr>
          <w:lang w:val="en-CA"/>
        </w:rPr>
        <w:t xml:space="preserve"> </w:t>
      </w:r>
      <w:r w:rsidR="00F5549B" w:rsidRPr="002370F4">
        <w:rPr>
          <w:lang w:val="en-CA"/>
        </w:rPr>
        <w:t xml:space="preserve">This attention on brain research has led to recent advances such as the sequencing of the human genome, the development of cutting-edge tools for mapping neuronal connections, the increase in resolution and quality of neuroimaging technology, and the rise of nanoscience which have created great opportunities to understand how the brain works in health and disease and integrate these various new methods across scientific fields (NIH, 2021). </w:t>
      </w:r>
      <w:r w:rsidRPr="002370F4">
        <w:rPr>
          <w:lang w:val="en-CA"/>
        </w:rPr>
        <w:t xml:space="preserve">Brain research has advanced our understanding of the biological substrates of </w:t>
      </w:r>
      <w:r w:rsidRPr="002370F4">
        <w:rPr>
          <w:lang w:val="en-CA"/>
        </w:rPr>
        <w:lastRenderedPageBreak/>
        <w:t xml:space="preserve">human behavior and its perturbation across a variety of neurophysiological states and disorders. It comprises a diversity of research themes such as mental health, brain health, cognitive function, and basic brain function. </w:t>
      </w:r>
    </w:p>
    <w:p w14:paraId="432D7D98" w14:textId="77777777" w:rsidR="00F5549B" w:rsidRPr="002370F4" w:rsidRDefault="00F5549B">
      <w:pPr>
        <w:jc w:val="both"/>
        <w:rPr>
          <w:lang w:val="en-CA"/>
        </w:rPr>
      </w:pPr>
    </w:p>
    <w:p w14:paraId="7B317E42" w14:textId="7BC4F767" w:rsidR="00F5549B" w:rsidRPr="002370F4" w:rsidRDefault="00F5549B" w:rsidP="00F5549B">
      <w:pPr>
        <w:jc w:val="both"/>
        <w:rPr>
          <w:lang w:val="en-CA"/>
        </w:rPr>
      </w:pPr>
      <w:r w:rsidRPr="002370F4">
        <w:rPr>
          <w:lang w:val="en-CA"/>
        </w:rPr>
        <w:t>Bibliometrics have previously been used in several articles that attempted to study general brain research (Buchan et al., 2016; Yeung et al., 2017a; Yeung et al., 2017b), or specific brain research topics such as Alzheimer’s disease (Chen et al., 2014; Dong et al., 2019), neuroimaging (Yeung et al., 2019; Wu et al., 2020), brain-computer interfaces (Hu et al., 2016), epilepsy (Wang et al., 2019), microbiota-gut-brain (</w:t>
      </w:r>
      <w:proofErr w:type="spellStart"/>
      <w:r w:rsidRPr="002370F4">
        <w:rPr>
          <w:lang w:val="en-CA"/>
        </w:rPr>
        <w:t>Zyoud</w:t>
      </w:r>
      <w:proofErr w:type="spellEnd"/>
      <w:r w:rsidRPr="002370F4">
        <w:rPr>
          <w:lang w:val="en-CA"/>
        </w:rPr>
        <w:t xml:space="preserve"> et al., 2019), neuropharmacology (Yeung et al., 2018; Duan et al., 2020), deep brain stimulation (Hu et al., 2017), brain injuries (Li et al., 2018; Qi et al., 2020; </w:t>
      </w:r>
      <w:proofErr w:type="spellStart"/>
      <w:r w:rsidRPr="002370F4">
        <w:rPr>
          <w:lang w:val="en-CA"/>
        </w:rPr>
        <w:t>Mojgani</w:t>
      </w:r>
      <w:proofErr w:type="spellEnd"/>
      <w:r w:rsidRPr="002370F4">
        <w:rPr>
          <w:lang w:val="en-CA"/>
        </w:rPr>
        <w:t xml:space="preserve"> et al., 2020), </w:t>
      </w:r>
      <w:proofErr w:type="spellStart"/>
      <w:r w:rsidRPr="002370F4">
        <w:rPr>
          <w:lang w:val="en-CA"/>
        </w:rPr>
        <w:t>neuroethics</w:t>
      </w:r>
      <w:proofErr w:type="spellEnd"/>
      <w:r w:rsidRPr="002370F4">
        <w:rPr>
          <w:lang w:val="en-CA"/>
        </w:rPr>
        <w:t xml:space="preserve"> (</w:t>
      </w:r>
      <w:proofErr w:type="spellStart"/>
      <w:r w:rsidRPr="002370F4">
        <w:rPr>
          <w:lang w:val="en-CA"/>
        </w:rPr>
        <w:t>Leefmann</w:t>
      </w:r>
      <w:proofErr w:type="spellEnd"/>
      <w:r w:rsidRPr="002370F4">
        <w:rPr>
          <w:lang w:val="en-CA"/>
        </w:rPr>
        <w:t xml:space="preserve"> et al., 2016), neuropathic pain (Chen &amp; Wang, 2020), and music (</w:t>
      </w:r>
      <w:proofErr w:type="spellStart"/>
      <w:r w:rsidRPr="002370F4">
        <w:rPr>
          <w:lang w:val="en-CA"/>
        </w:rPr>
        <w:t>Albusac</w:t>
      </w:r>
      <w:proofErr w:type="spellEnd"/>
      <w:r w:rsidRPr="002370F4">
        <w:rPr>
          <w:lang w:val="en-CA"/>
        </w:rPr>
        <w:t xml:space="preserve">-Jorge &amp; </w:t>
      </w:r>
      <w:proofErr w:type="spellStart"/>
      <w:r w:rsidRPr="002370F4">
        <w:rPr>
          <w:lang w:val="en-CA"/>
        </w:rPr>
        <w:t>Giménez</w:t>
      </w:r>
      <w:proofErr w:type="spellEnd"/>
      <w:r w:rsidRPr="002370F4">
        <w:rPr>
          <w:lang w:val="en-CA"/>
        </w:rPr>
        <w:t>-Rodriguez, 2015). The evolution of brain research in specific geographic areas such as South America, Brazil, and Saudi Arabia ha</w:t>
      </w:r>
      <w:r w:rsidR="001E7949" w:rsidRPr="002370F4">
        <w:rPr>
          <w:lang w:val="en-CA"/>
        </w:rPr>
        <w:t>ve</w:t>
      </w:r>
      <w:r w:rsidRPr="002370F4">
        <w:rPr>
          <w:lang w:val="en-CA"/>
        </w:rPr>
        <w:t xml:space="preserve"> also been covered (Hoppen </w:t>
      </w:r>
      <w:r w:rsidR="00B2799F" w:rsidRPr="002370F4">
        <w:rPr>
          <w:lang w:val="en-CA"/>
        </w:rPr>
        <w:t xml:space="preserve">&amp; </w:t>
      </w:r>
      <w:proofErr w:type="spellStart"/>
      <w:r w:rsidRPr="002370F4">
        <w:rPr>
          <w:lang w:val="en-CA"/>
        </w:rPr>
        <w:t>Vanz</w:t>
      </w:r>
      <w:proofErr w:type="spellEnd"/>
      <w:r w:rsidRPr="002370F4">
        <w:rPr>
          <w:lang w:val="en-CA"/>
        </w:rPr>
        <w:t xml:space="preserve">, 2016; </w:t>
      </w:r>
      <w:proofErr w:type="spellStart"/>
      <w:r w:rsidRPr="002370F4">
        <w:rPr>
          <w:lang w:val="en-CA"/>
        </w:rPr>
        <w:t>Alhibshi</w:t>
      </w:r>
      <w:proofErr w:type="spellEnd"/>
      <w:r w:rsidRPr="002370F4">
        <w:rPr>
          <w:lang w:val="en-CA"/>
        </w:rPr>
        <w:t xml:space="preserve"> et al., 2020; </w:t>
      </w:r>
      <w:proofErr w:type="spellStart"/>
      <w:r w:rsidRPr="002370F4">
        <w:rPr>
          <w:lang w:val="en-CA"/>
        </w:rPr>
        <w:t>Forero</w:t>
      </w:r>
      <w:proofErr w:type="spellEnd"/>
      <w:r w:rsidRPr="002370F4">
        <w:rPr>
          <w:lang w:val="en-CA"/>
        </w:rPr>
        <w:t xml:space="preserve"> et al., 2020). </w:t>
      </w:r>
      <w:r w:rsidR="002E7682" w:rsidRPr="002370F4">
        <w:rPr>
          <w:lang w:val="en-CA"/>
        </w:rPr>
        <w:t>However,</w:t>
      </w:r>
      <w:r w:rsidRPr="002370F4">
        <w:rPr>
          <w:lang w:val="en-CA"/>
        </w:rPr>
        <w:t xml:space="preserve"> there </w:t>
      </w:r>
      <w:r w:rsidR="002E7682" w:rsidRPr="002370F4">
        <w:rPr>
          <w:lang w:val="en-CA"/>
        </w:rPr>
        <w:t xml:space="preserve">currently </w:t>
      </w:r>
      <w:r w:rsidRPr="002370F4">
        <w:rPr>
          <w:lang w:val="en-CA"/>
        </w:rPr>
        <w:t xml:space="preserve">is no </w:t>
      </w:r>
      <w:r w:rsidR="002E7682" w:rsidRPr="002370F4">
        <w:rPr>
          <w:lang w:val="en-CA"/>
        </w:rPr>
        <w:t xml:space="preserve">recent </w:t>
      </w:r>
      <w:r w:rsidRPr="002370F4">
        <w:rPr>
          <w:lang w:val="en-CA"/>
        </w:rPr>
        <w:t>comprehensive overview of the evolution of brain research and its various specialties over a long period of time. This paper aims to determine (1) how brain research has evolved over time in terms of papers, (2) country rankings in terms of papers and impact, (3) how those various trends vary by area</w:t>
      </w:r>
      <w:r w:rsidR="001E7949" w:rsidRPr="002370F4">
        <w:rPr>
          <w:lang w:val="en-CA"/>
        </w:rPr>
        <w:t>s</w:t>
      </w:r>
      <w:r w:rsidRPr="002370F4">
        <w:rPr>
          <w:lang w:val="en-CA"/>
        </w:rPr>
        <w:t xml:space="preserve"> of brain research. </w:t>
      </w:r>
    </w:p>
    <w:p w14:paraId="4F03FD14" w14:textId="77777777" w:rsidR="00F5549B" w:rsidRPr="002370F4" w:rsidRDefault="00F5549B">
      <w:pPr>
        <w:jc w:val="both"/>
        <w:rPr>
          <w:lang w:val="en-CA"/>
        </w:rPr>
      </w:pPr>
    </w:p>
    <w:p w14:paraId="5DA3B916" w14:textId="77777777" w:rsidR="00F5549B" w:rsidRPr="002370F4" w:rsidRDefault="00F5549B">
      <w:pPr>
        <w:jc w:val="both"/>
        <w:rPr>
          <w:lang w:val="en-CA"/>
        </w:rPr>
      </w:pPr>
    </w:p>
    <w:p w14:paraId="7974EF73" w14:textId="0959B6FE" w:rsidR="008168F4" w:rsidRPr="002370F4" w:rsidRDefault="000C25AF">
      <w:pPr>
        <w:pStyle w:val="Heading2"/>
        <w:jc w:val="both"/>
      </w:pPr>
      <w:r w:rsidRPr="002370F4">
        <w:t xml:space="preserve">2. </w:t>
      </w:r>
      <w:r w:rsidR="00F5549B" w:rsidRPr="002370F4">
        <w:t>Methods</w:t>
      </w:r>
    </w:p>
    <w:p w14:paraId="75A4369D" w14:textId="43A67FBA" w:rsidR="00F5549B" w:rsidRPr="002370F4" w:rsidRDefault="00F5549B" w:rsidP="00F5549B">
      <w:pPr>
        <w:jc w:val="both"/>
        <w:rPr>
          <w:lang w:val="en-CA"/>
        </w:rPr>
      </w:pPr>
      <w:r w:rsidRPr="002370F4">
        <w:rPr>
          <w:lang w:val="en-CA"/>
        </w:rPr>
        <w:t>Data for this paper were drawn from Clarivate Analytics’ Web of Science</w:t>
      </w:r>
      <w:r w:rsidR="002E7682" w:rsidRPr="002370F4">
        <w:rPr>
          <w:lang w:val="en-CA"/>
        </w:rPr>
        <w:t xml:space="preserve"> (</w:t>
      </w:r>
      <w:proofErr w:type="spellStart"/>
      <w:r w:rsidR="002E7682" w:rsidRPr="002370F4">
        <w:rPr>
          <w:lang w:val="en-CA"/>
        </w:rPr>
        <w:t>WoS</w:t>
      </w:r>
      <w:proofErr w:type="spellEnd"/>
      <w:r w:rsidR="002E7682" w:rsidRPr="002370F4">
        <w:rPr>
          <w:lang w:val="en-CA"/>
        </w:rPr>
        <w:t>)</w:t>
      </w:r>
      <w:r w:rsidRPr="002370F4">
        <w:rPr>
          <w:lang w:val="en-CA"/>
        </w:rPr>
        <w:t xml:space="preserve"> for a 30-year period (1991-2020). The lower bound (1991) of the period analyzed was selected as it is the year when papers’ keywords and abstracts began to be indexed in the </w:t>
      </w:r>
      <w:proofErr w:type="spellStart"/>
      <w:r w:rsidRPr="002370F4">
        <w:rPr>
          <w:lang w:val="en-CA"/>
        </w:rPr>
        <w:t>W</w:t>
      </w:r>
      <w:r w:rsidR="002E7682" w:rsidRPr="002370F4">
        <w:rPr>
          <w:lang w:val="en-CA"/>
        </w:rPr>
        <w:t>oS</w:t>
      </w:r>
      <w:proofErr w:type="spellEnd"/>
      <w:r w:rsidRPr="002370F4">
        <w:rPr>
          <w:lang w:val="en-CA"/>
        </w:rPr>
        <w:t xml:space="preserve">. We used a relatively broad definition of brain research, which includes papers published in 513 journals (Appendix 1) as well as those retrieved using a set of 247 keywords and expressions (Appendix 2) chosen by experts in the field and validated. The 513 core brain journals were manually selected based on their title and topic and included </w:t>
      </w:r>
      <w:r w:rsidR="002E7682" w:rsidRPr="002370F4">
        <w:rPr>
          <w:lang w:val="en-CA"/>
        </w:rPr>
        <w:t>most</w:t>
      </w:r>
      <w:r w:rsidRPr="002370F4">
        <w:rPr>
          <w:lang w:val="en-CA"/>
        </w:rPr>
        <w:t xml:space="preserve"> journals indexed in the Neurology &amp; Neurosurgery subfield from the classification developed by the Patent Board (Hamilton, 2003). Keywords were chosen following the method developed by Archambault et al. (2009). Finally, </w:t>
      </w:r>
      <w:r w:rsidR="002D17AD" w:rsidRPr="002370F4">
        <w:rPr>
          <w:lang w:val="en-CA"/>
        </w:rPr>
        <w:t>to</w:t>
      </w:r>
      <w:r w:rsidRPr="002370F4">
        <w:rPr>
          <w:lang w:val="en-CA"/>
        </w:rPr>
        <w:t xml:space="preserve"> reduce false positives, we limited the analysis to articles published in journals from fields of biomedical research, clinical medicine, health, and psychology, as well as the subfield of computer science</w:t>
      </w:r>
      <w:r w:rsidR="002D17AD" w:rsidRPr="002370F4">
        <w:rPr>
          <w:lang w:val="en-CA"/>
        </w:rPr>
        <w:t xml:space="preserve">. </w:t>
      </w:r>
      <w:r w:rsidRPr="002370F4">
        <w:rPr>
          <w:lang w:val="en-CA"/>
        </w:rPr>
        <w:t>The final set of papers is based on all papers published in the 513 core journals, as well as the papers retrieved using the set of 247 keywords and published outside the core journals. It totals 2,467,708 papers, which represents 7% of all 33,608,813 papers indexed in the Web of Science over the 1991-2020 period.</w:t>
      </w:r>
    </w:p>
    <w:p w14:paraId="71185198" w14:textId="77777777" w:rsidR="002D17AD" w:rsidRPr="002370F4" w:rsidRDefault="002D17AD" w:rsidP="00F5549B">
      <w:pPr>
        <w:jc w:val="both"/>
        <w:rPr>
          <w:lang w:val="en-CA"/>
        </w:rPr>
      </w:pPr>
    </w:p>
    <w:p w14:paraId="708F2ED4" w14:textId="3FC79F1C" w:rsidR="008168F4" w:rsidRPr="002370F4" w:rsidRDefault="002D17AD">
      <w:pPr>
        <w:jc w:val="both"/>
        <w:rPr>
          <w:lang w:val="en-CA"/>
        </w:rPr>
      </w:pPr>
      <w:r w:rsidRPr="002370F4">
        <w:rPr>
          <w:lang w:val="en-CA"/>
        </w:rPr>
        <w:t xml:space="preserve">Three indicators are used in the analysis: number of papers, specialization, and research impact. We focus on the number of papers published as an indicator of the brain research activity of countries. Each country’s percentage of all global papers is obtained by dividing their number of papers by the distinct number of papers published in brain research at the world level. Specialization in brain research is obtained by dividing the proportion of publications of each country in brain research by the proportion of the world’s publications in brain research. For example, if a country A has 14% of its papers in brain research, but the percentage of brain research at the global level is 7%, the country would have a specialization index (SI) of 2. An SI value above 1 indicates the country has a higher percentage of brain research than would be expected, while an index value below 1 indicates the opposite. Research impact of countries in brain research </w:t>
      </w:r>
      <w:r w:rsidRPr="002370F4">
        <w:rPr>
          <w:lang w:val="en-CA"/>
        </w:rPr>
        <w:lastRenderedPageBreak/>
        <w:t>is obtained through the compilation of the average of relative citations (ARC), which considers the fact that papers across different disciplines and specialities have different citation potential (Sugimoto &amp; Larivière, 2018).</w:t>
      </w:r>
    </w:p>
    <w:p w14:paraId="23956E83" w14:textId="77777777" w:rsidR="00F5549B" w:rsidRPr="002370F4" w:rsidRDefault="00F5549B">
      <w:pPr>
        <w:jc w:val="both"/>
      </w:pPr>
    </w:p>
    <w:p w14:paraId="40047A3F" w14:textId="58F53A6B" w:rsidR="008168F4" w:rsidRPr="002370F4" w:rsidRDefault="000C25AF">
      <w:pPr>
        <w:pStyle w:val="Heading2"/>
        <w:jc w:val="both"/>
      </w:pPr>
      <w:r w:rsidRPr="002370F4">
        <w:t xml:space="preserve">3. </w:t>
      </w:r>
      <w:r w:rsidR="002D17AD" w:rsidRPr="002370F4">
        <w:t>Results</w:t>
      </w:r>
    </w:p>
    <w:p w14:paraId="51EC51A8" w14:textId="58BDB64D" w:rsidR="002D17AD" w:rsidRPr="002370F4" w:rsidRDefault="002D17AD" w:rsidP="002D17AD">
      <w:pPr>
        <w:jc w:val="both"/>
        <w:rPr>
          <w:lang w:val="en-CA"/>
        </w:rPr>
      </w:pPr>
      <w:r w:rsidRPr="002370F4">
        <w:rPr>
          <w:lang w:val="en-CA"/>
        </w:rPr>
        <w:t xml:space="preserve">Figure 1 presents the evolution of the number of papers at the global level for the 1991-2020 period, both for all disciplines combined and for brain-related papers, and the percentage that brain research represents across all fields. The overall number of papers has grown exponentially over the last 30 years, from about 600,000 papers in 1991 to more than 2 million papers in 2020. The number of brain-related papers has grown faster than the number of papers of all disciplines combined, particularly between 1991 and 2011. During this period, the relative importance of brain research—that is, the proportion of brain-related papers across papers published in all disciplines combined—increased from 5% to 8% and has been relatively stable since then. </w:t>
      </w:r>
    </w:p>
    <w:p w14:paraId="55DEC4AB" w14:textId="77777777" w:rsidR="002D17AD" w:rsidRPr="002370F4" w:rsidRDefault="002D17AD" w:rsidP="002D17AD">
      <w:pPr>
        <w:jc w:val="both"/>
        <w:rPr>
          <w:lang w:val="en-CA"/>
        </w:rPr>
      </w:pPr>
    </w:p>
    <w:p w14:paraId="62AACE8C" w14:textId="6DC9BAB2" w:rsidR="002D17AD" w:rsidRPr="002370F4" w:rsidRDefault="002D17AD" w:rsidP="00060F75">
      <w:pPr>
        <w:jc w:val="center"/>
        <w:rPr>
          <w:lang w:val="en-CA"/>
        </w:rPr>
      </w:pPr>
      <w:r w:rsidRPr="002370F4">
        <w:rPr>
          <w:lang w:val="en-CA"/>
        </w:rPr>
        <w:t>Figure 1. Number of papers (all disciplines combined and brain-related research) and percentage of brain-related research across all disciplines, 1991-2020.</w:t>
      </w:r>
    </w:p>
    <w:p w14:paraId="558C0301" w14:textId="77777777" w:rsidR="008168F4" w:rsidRPr="002370F4" w:rsidRDefault="008168F4">
      <w:pPr>
        <w:jc w:val="both"/>
        <w:rPr>
          <w:lang w:val="en-CA"/>
        </w:rPr>
      </w:pPr>
    </w:p>
    <w:p w14:paraId="7C1DE01B" w14:textId="3B3A88CB" w:rsidR="002D17AD" w:rsidRPr="002370F4" w:rsidRDefault="002D17AD">
      <w:pPr>
        <w:jc w:val="both"/>
        <w:rPr>
          <w:b/>
          <w:lang w:val="en-CA"/>
        </w:rPr>
      </w:pPr>
      <w:r w:rsidRPr="002370F4">
        <w:rPr>
          <w:noProof/>
        </w:rPr>
        <w:drawing>
          <wp:inline distT="0" distB="0" distL="0" distR="0" wp14:anchorId="7BA46E18" wp14:editId="6E20942A">
            <wp:extent cx="5943600" cy="3956050"/>
            <wp:effectExtent l="0" t="0" r="0" b="6350"/>
            <wp:docPr id="1448926140" name="Chart 1448926140">
              <a:extLst xmlns:a="http://schemas.openxmlformats.org/drawingml/2006/main">
                <a:ext uri="{FF2B5EF4-FFF2-40B4-BE49-F238E27FC236}">
                  <a16:creationId xmlns:a16="http://schemas.microsoft.com/office/drawing/2014/main" id="{DE49F86A-09A0-431E-8F00-F2153B710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F859FA" w14:textId="77777777" w:rsidR="00060F75" w:rsidRPr="002370F4" w:rsidRDefault="00060F75">
      <w:pPr>
        <w:jc w:val="both"/>
        <w:rPr>
          <w:lang w:val="en-CA"/>
        </w:rPr>
      </w:pPr>
    </w:p>
    <w:p w14:paraId="74FE1D94" w14:textId="34B9B8EE" w:rsidR="002D17AD" w:rsidRPr="002370F4" w:rsidRDefault="002D17AD">
      <w:pPr>
        <w:jc w:val="both"/>
        <w:rPr>
          <w:lang w:val="en-CA"/>
        </w:rPr>
      </w:pPr>
      <w:r w:rsidRPr="002370F4">
        <w:rPr>
          <w:lang w:val="en-CA"/>
        </w:rPr>
        <w:t xml:space="preserve">The research output in the field is, however, quite heterogenous across countries. Figure 2 shows the distribution of brain-related research around the world, demonstrating a concentration in North America, Western Europe, and Oceania. Among the countries with a sizeable scientific output. The country with the highest level of specialization in brain research is the Netherlands, with an SI of 1.62, indicating that they perform 62% more brain research than expected. This is followed by Israel (1.46), Canada (1.45), the United States (1.41), Sweden (1.37), United Kingdom (1.31), </w:t>
      </w:r>
      <w:r w:rsidRPr="002370F4">
        <w:rPr>
          <w:lang w:val="en-CA"/>
        </w:rPr>
        <w:lastRenderedPageBreak/>
        <w:t>and Switzerland (1.30). At the other end of the spectrum, India (0.44), Iran (0.54), and China (0.60) are considerably less active than expected in brain research.</w:t>
      </w:r>
    </w:p>
    <w:p w14:paraId="3B8F2B04" w14:textId="77777777" w:rsidR="002D17AD" w:rsidRPr="002370F4" w:rsidRDefault="002D17AD">
      <w:pPr>
        <w:jc w:val="both"/>
        <w:rPr>
          <w:lang w:val="en-CA"/>
        </w:rPr>
      </w:pPr>
    </w:p>
    <w:p w14:paraId="0E0C35A8" w14:textId="4CAD4D4E" w:rsidR="002D17AD" w:rsidRPr="002370F4" w:rsidRDefault="002D17AD" w:rsidP="002D17AD">
      <w:pPr>
        <w:jc w:val="center"/>
        <w:rPr>
          <w:lang w:val="en-CA"/>
        </w:rPr>
      </w:pPr>
      <w:r w:rsidRPr="002370F4">
        <w:rPr>
          <w:lang w:val="en-CA"/>
        </w:rPr>
        <w:t>Figure 2. Specialization in brain research by country. Blue indicates that the country is relatively more active in brain research; orange indicates that the country is relatively less active in the field; grey indicates that the country is performing brain research in the same percentage as expected values. 2011-2020</w:t>
      </w:r>
      <w:r w:rsidR="00BF62A9" w:rsidRPr="002370F4">
        <w:rPr>
          <w:lang w:val="en-CA"/>
        </w:rPr>
        <w:t>.</w:t>
      </w:r>
    </w:p>
    <w:p w14:paraId="4A4BA7A8" w14:textId="736E4C08" w:rsidR="002D17AD" w:rsidRPr="002370F4" w:rsidRDefault="002D17AD" w:rsidP="002D17AD">
      <w:pPr>
        <w:jc w:val="center"/>
        <w:rPr>
          <w:lang w:val="en-CA"/>
        </w:rPr>
      </w:pPr>
      <w:r w:rsidRPr="002370F4">
        <w:rPr>
          <w:noProof/>
          <w:lang w:val="fr-FR" w:eastAsia="fr-FR"/>
        </w:rPr>
        <w:drawing>
          <wp:inline distT="0" distB="0" distL="0" distR="0" wp14:anchorId="6967C537" wp14:editId="4E26E790">
            <wp:extent cx="5760085" cy="27417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965" t="15345" r="7693" b="26216"/>
                    <a:stretch/>
                  </pic:blipFill>
                  <pic:spPr bwMode="auto">
                    <a:xfrm>
                      <a:off x="0" y="0"/>
                      <a:ext cx="5760085" cy="2741718"/>
                    </a:xfrm>
                    <a:prstGeom prst="rect">
                      <a:avLst/>
                    </a:prstGeom>
                    <a:noFill/>
                    <a:ln>
                      <a:noFill/>
                    </a:ln>
                    <a:extLst>
                      <a:ext uri="{53640926-AAD7-44D8-BBD7-CCE9431645EC}">
                        <a14:shadowObscured xmlns:a14="http://schemas.microsoft.com/office/drawing/2010/main"/>
                      </a:ext>
                    </a:extLst>
                  </pic:spPr>
                </pic:pic>
              </a:graphicData>
            </a:graphic>
          </wp:inline>
        </w:drawing>
      </w:r>
    </w:p>
    <w:p w14:paraId="7EF3D660" w14:textId="77777777" w:rsidR="002D17AD" w:rsidRPr="002370F4" w:rsidRDefault="002D17AD" w:rsidP="002D17AD">
      <w:pPr>
        <w:jc w:val="center"/>
        <w:rPr>
          <w:lang w:val="en-CA"/>
        </w:rPr>
      </w:pPr>
    </w:p>
    <w:p w14:paraId="13501BA6" w14:textId="49FBFDD0" w:rsidR="002D17AD" w:rsidRPr="002370F4" w:rsidRDefault="002D17AD" w:rsidP="002D17AD">
      <w:pPr>
        <w:jc w:val="both"/>
        <w:rPr>
          <w:lang w:val="en-CA"/>
        </w:rPr>
      </w:pPr>
      <w:r w:rsidRPr="002370F4">
        <w:rPr>
          <w:lang w:val="en-CA"/>
        </w:rPr>
        <w:t>The relative contribution of countries in the field has varied significantly over the last three decades (Figure 3). The decline of the United States—also observed across all domains combined—is quite striking. While the country accounted for more than 47% of all brain-related papers in 1991, this percentage is now at 34%. Complementary to this decline is the rise of China’s research activities in the field, which rose from less than 1% at the beginning of this millennium to 17% in 2020 (a growth of 2750%). Other countries whose contribution to brain research is declining includes Japan, whose share of global papers has decreased from 10% in the late 1990s to 5% in 2020; France, which decreased from 6% in 1991 to 4% in 2020; and Germany, which decreased from 9% in the early 2000s to 8% in 2020. Man</w:t>
      </w:r>
      <w:r w:rsidR="00563547" w:rsidRPr="002370F4">
        <w:rPr>
          <w:lang w:val="en-CA"/>
        </w:rPr>
        <w:t>y</w:t>
      </w:r>
      <w:r w:rsidRPr="002370F4">
        <w:rPr>
          <w:lang w:val="en-CA"/>
        </w:rPr>
        <w:t xml:space="preserve"> nations, particularly in Europe, are </w:t>
      </w:r>
      <w:r w:rsidR="00563547" w:rsidRPr="002370F4">
        <w:rPr>
          <w:lang w:val="en-CA"/>
        </w:rPr>
        <w:t xml:space="preserve">now </w:t>
      </w:r>
      <w:r w:rsidRPr="002370F4">
        <w:rPr>
          <w:lang w:val="en-CA"/>
        </w:rPr>
        <w:t>taking increasing space in the field: the Netherlands (170% increase in share of papers over the period), Spain (252% increase), Switzerland (162% increase), and Belgium (156% increase). In other parts of the world, notable increase includes the Republic of Korea (4626% increase), Turkey (1036% increase), Brazil (508%) and India (387%).</w:t>
      </w:r>
    </w:p>
    <w:p w14:paraId="76ED132B" w14:textId="77777777" w:rsidR="002D17AD" w:rsidRPr="002370F4" w:rsidRDefault="002D17AD">
      <w:pPr>
        <w:jc w:val="both"/>
        <w:rPr>
          <w:lang w:val="en-CA"/>
        </w:rPr>
      </w:pPr>
    </w:p>
    <w:p w14:paraId="21D2AB3A" w14:textId="013559D5" w:rsidR="002D17AD" w:rsidRPr="002370F4" w:rsidRDefault="002D17AD" w:rsidP="002D17AD">
      <w:pPr>
        <w:jc w:val="center"/>
        <w:rPr>
          <w:lang w:val="en-CA"/>
        </w:rPr>
      </w:pPr>
      <w:r w:rsidRPr="002370F4">
        <w:rPr>
          <w:lang w:val="en-CA"/>
        </w:rPr>
        <w:t>Figure 3. Percentage of world papers in brain research, by country, 1991-2020. Web of Science database. The top 20 countries with the highest number of papers are presented.</w:t>
      </w:r>
    </w:p>
    <w:p w14:paraId="6B463857" w14:textId="77777777" w:rsidR="002D17AD" w:rsidRPr="002370F4" w:rsidRDefault="002D17AD">
      <w:pPr>
        <w:jc w:val="both"/>
        <w:rPr>
          <w:lang w:val="en-CA"/>
        </w:rPr>
      </w:pPr>
    </w:p>
    <w:p w14:paraId="087B71CC" w14:textId="02C947E0" w:rsidR="002D17AD" w:rsidRPr="002370F4" w:rsidRDefault="002D17AD" w:rsidP="002D17AD">
      <w:pPr>
        <w:rPr>
          <w:lang w:val="en-CA"/>
        </w:rPr>
      </w:pPr>
      <w:r w:rsidRPr="002370F4">
        <w:rPr>
          <w:noProof/>
        </w:rPr>
        <w:lastRenderedPageBreak/>
        <w:drawing>
          <wp:inline distT="0" distB="0" distL="0" distR="0" wp14:anchorId="7ED708A7" wp14:editId="041EBEBE">
            <wp:extent cx="5760085" cy="5117763"/>
            <wp:effectExtent l="0" t="0" r="0" b="6985"/>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5117763"/>
                    </a:xfrm>
                    <a:prstGeom prst="rect">
                      <a:avLst/>
                    </a:prstGeom>
                  </pic:spPr>
                </pic:pic>
              </a:graphicData>
            </a:graphic>
          </wp:inline>
        </w:drawing>
      </w:r>
    </w:p>
    <w:p w14:paraId="670275D9" w14:textId="77777777" w:rsidR="002D17AD" w:rsidRPr="002370F4" w:rsidRDefault="002D17AD">
      <w:pPr>
        <w:jc w:val="both"/>
      </w:pPr>
    </w:p>
    <w:p w14:paraId="286B51C8" w14:textId="77777777" w:rsidR="002D17AD" w:rsidRPr="002370F4" w:rsidRDefault="002D17AD" w:rsidP="0029211E">
      <w:pPr>
        <w:pStyle w:val="Heading2"/>
        <w:jc w:val="both"/>
      </w:pPr>
    </w:p>
    <w:p w14:paraId="74819226" w14:textId="1BBA11A5" w:rsidR="002D17AD" w:rsidRPr="002370F4" w:rsidRDefault="002D17AD" w:rsidP="002D17AD">
      <w:pPr>
        <w:jc w:val="both"/>
        <w:rPr>
          <w:lang w:val="en-CA"/>
        </w:rPr>
      </w:pPr>
      <w:r w:rsidRPr="002370F4">
        <w:rPr>
          <w:lang w:val="en-CA"/>
        </w:rPr>
        <w:t xml:space="preserve">We then sought to assess the contribution of these countries to different subcategories of brain research. Figure 4 demonstrates the SI for each of the five areas of brain research: biomedical research, covering the biological or physiological aspects of research; clinical medicine, covering the clinical aspects; computer science, covering deep-learning-related research; public health; and psychology. Given that </w:t>
      </w:r>
      <w:proofErr w:type="gramStart"/>
      <w:r w:rsidR="009746B9" w:rsidRPr="002370F4">
        <w:rPr>
          <w:lang w:val="en-CA"/>
        </w:rPr>
        <w:t>the majority of</w:t>
      </w:r>
      <w:proofErr w:type="gramEnd"/>
      <w:r w:rsidR="009746B9" w:rsidRPr="002370F4">
        <w:rPr>
          <w:lang w:val="en-CA"/>
        </w:rPr>
        <w:t xml:space="preserve"> </w:t>
      </w:r>
      <w:r w:rsidRPr="002370F4">
        <w:rPr>
          <w:lang w:val="en-CA"/>
        </w:rPr>
        <w:t xml:space="preserve">papers in the brain research field are published in clinical medicine, most countries are relatively close to the average (i.e., 1) in this domain. In biomedical research, China, Germany, Japan, France, and India are relatively more active, while the US, the UK, Canada, and Australia are relatively less active. Psychology and public health follow a similar pattern, with Western countries often being specialized in those areas, and Asian countries being relatively less active. In computer science, the relative strength of Asian countries (China, Korea, India, and Taiwan) and Spain is noteworthy. </w:t>
      </w:r>
    </w:p>
    <w:p w14:paraId="394C8D79" w14:textId="77777777" w:rsidR="002D17AD" w:rsidRPr="002370F4" w:rsidRDefault="002D17AD" w:rsidP="002D17AD">
      <w:pPr>
        <w:jc w:val="both"/>
        <w:rPr>
          <w:lang w:val="en-CA"/>
        </w:rPr>
      </w:pPr>
    </w:p>
    <w:p w14:paraId="495FF5C3" w14:textId="775F4B5D" w:rsidR="002D17AD" w:rsidRPr="002370F4" w:rsidRDefault="002D17AD" w:rsidP="002D17AD">
      <w:pPr>
        <w:jc w:val="center"/>
        <w:rPr>
          <w:lang w:val="en-CA"/>
        </w:rPr>
      </w:pPr>
      <w:r w:rsidRPr="002370F4">
        <w:rPr>
          <w:lang w:val="en-CA"/>
        </w:rPr>
        <w:t xml:space="preserve">Figure 4. Specialization in brain research, by area and country, 2011-2020. Specialization is obtained by dividing each country’s percentage of world papers for a given area by their percentage of world papers for all areas combined. Blue (&gt;1) indicates the country is relatively </w:t>
      </w:r>
      <w:r w:rsidRPr="002370F4">
        <w:rPr>
          <w:lang w:val="en-CA"/>
        </w:rPr>
        <w:lastRenderedPageBreak/>
        <w:t>more active in the area; orange (&lt;1) indicates the country is relatively less active in the area; grey (≈1) indicates the country is performing brain research in the same percentage as expected values.</w:t>
      </w:r>
    </w:p>
    <w:p w14:paraId="4041A60B" w14:textId="318BD2A2" w:rsidR="002D17AD" w:rsidRPr="002370F4" w:rsidRDefault="002D17AD" w:rsidP="002D17AD">
      <w:pPr>
        <w:jc w:val="center"/>
        <w:rPr>
          <w:lang w:val="en-CA"/>
        </w:rPr>
      </w:pPr>
      <w:r w:rsidRPr="002370F4">
        <w:rPr>
          <w:noProof/>
        </w:rPr>
        <w:drawing>
          <wp:inline distT="0" distB="0" distL="0" distR="0" wp14:anchorId="5C1C5423" wp14:editId="45D4A0E6">
            <wp:extent cx="4810760" cy="515175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760" cy="5151755"/>
                    </a:xfrm>
                    <a:prstGeom prst="rect">
                      <a:avLst/>
                    </a:prstGeom>
                    <a:noFill/>
                    <a:ln>
                      <a:noFill/>
                    </a:ln>
                  </pic:spPr>
                </pic:pic>
              </a:graphicData>
            </a:graphic>
          </wp:inline>
        </w:drawing>
      </w:r>
    </w:p>
    <w:p w14:paraId="366ED069" w14:textId="77777777" w:rsidR="002D17AD" w:rsidRPr="002370F4" w:rsidRDefault="002D17AD" w:rsidP="002D17AD">
      <w:pPr>
        <w:pStyle w:val="Heading2"/>
        <w:jc w:val="center"/>
        <w:rPr>
          <w:lang w:val="en-CA"/>
        </w:rPr>
      </w:pPr>
    </w:p>
    <w:p w14:paraId="22234A98" w14:textId="6CD80CCE" w:rsidR="00073E22" w:rsidRPr="002370F4" w:rsidRDefault="00073E22" w:rsidP="00073E22">
      <w:pPr>
        <w:jc w:val="both"/>
        <w:rPr>
          <w:lang w:val="en-CA"/>
        </w:rPr>
      </w:pPr>
      <w:r w:rsidRPr="002370F4">
        <w:rPr>
          <w:lang w:val="en-CA"/>
        </w:rPr>
        <w:t>Next, we calculated the scholarly impact of brain research papers for the top 20 countries with the highest number of papers (Figure 5). For all domains of brain research, this demonstrated an overall high scholarly impact for countries such as Denmark, the United Kingdom, the Netherlands, Switzerland, Sweden, and Belgium. However, many other countries have a strong scholarly index in specific categories of brain research, such as the United States, China, Canada, and Australia in the field of computer science.</w:t>
      </w:r>
    </w:p>
    <w:p w14:paraId="086F78AC" w14:textId="77777777" w:rsidR="00073E22" w:rsidRPr="002370F4" w:rsidRDefault="00073E22" w:rsidP="00073E22">
      <w:pPr>
        <w:jc w:val="both"/>
        <w:rPr>
          <w:lang w:val="en-CA"/>
        </w:rPr>
      </w:pPr>
    </w:p>
    <w:p w14:paraId="1F49429C" w14:textId="588D1710" w:rsidR="00073E22" w:rsidRPr="002370F4" w:rsidRDefault="00073E22" w:rsidP="00073E22">
      <w:pPr>
        <w:jc w:val="both"/>
        <w:rPr>
          <w:lang w:val="en-CA"/>
        </w:rPr>
      </w:pPr>
      <w:r w:rsidRPr="002370F4">
        <w:rPr>
          <w:lang w:val="en-CA"/>
        </w:rPr>
        <w:t>Figure 5: Scholarly impact, by country and area, 2011-2020. ARC is obtained by dividing each papers’ number of citations by the average citation rate of papers published in the same speciality and year. Blue (&gt;1) indicates a higher scientific impact in the area; orange (&lt;1) indicates a lower scientific impact in the area; grey (≈1) indicates a scientific impact on par with the world average.</w:t>
      </w:r>
    </w:p>
    <w:p w14:paraId="1A791477" w14:textId="3212D3C0" w:rsidR="00073E22" w:rsidRPr="002370F4" w:rsidRDefault="00073E22" w:rsidP="00073E22">
      <w:pPr>
        <w:jc w:val="center"/>
        <w:rPr>
          <w:lang w:val="en-CA"/>
        </w:rPr>
      </w:pPr>
      <w:r w:rsidRPr="002370F4">
        <w:rPr>
          <w:noProof/>
        </w:rPr>
        <w:lastRenderedPageBreak/>
        <w:drawing>
          <wp:inline distT="0" distB="0" distL="0" distR="0" wp14:anchorId="17524146" wp14:editId="499EC9B6">
            <wp:extent cx="5505450" cy="5153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5153025"/>
                    </a:xfrm>
                    <a:prstGeom prst="rect">
                      <a:avLst/>
                    </a:prstGeom>
                    <a:noFill/>
                    <a:ln>
                      <a:noFill/>
                    </a:ln>
                  </pic:spPr>
                </pic:pic>
              </a:graphicData>
            </a:graphic>
          </wp:inline>
        </w:drawing>
      </w:r>
    </w:p>
    <w:p w14:paraId="1E2CC963" w14:textId="77777777" w:rsidR="002D17AD" w:rsidRPr="002370F4" w:rsidRDefault="002D17AD" w:rsidP="002D17AD">
      <w:pPr>
        <w:rPr>
          <w:lang w:val="en-CA"/>
        </w:rPr>
      </w:pPr>
    </w:p>
    <w:p w14:paraId="6E66B02D" w14:textId="77777777" w:rsidR="002D17AD" w:rsidRPr="002370F4" w:rsidRDefault="002D17AD" w:rsidP="0029211E">
      <w:pPr>
        <w:pStyle w:val="Heading2"/>
        <w:jc w:val="both"/>
      </w:pPr>
    </w:p>
    <w:p w14:paraId="775C24D6" w14:textId="0E3E6BD9" w:rsidR="008168F4" w:rsidRPr="002370F4" w:rsidRDefault="000C25AF" w:rsidP="0029211E">
      <w:pPr>
        <w:pStyle w:val="Heading2"/>
        <w:jc w:val="both"/>
      </w:pPr>
      <w:r w:rsidRPr="002370F4">
        <w:t xml:space="preserve">4. </w:t>
      </w:r>
      <w:r w:rsidR="00073E22" w:rsidRPr="002370F4">
        <w:t>Discussion and conclusions</w:t>
      </w:r>
    </w:p>
    <w:p w14:paraId="5EBAB784" w14:textId="7164A060" w:rsidR="00073E22" w:rsidRPr="002370F4" w:rsidRDefault="00073E22" w:rsidP="00073E22">
      <w:pPr>
        <w:jc w:val="both"/>
        <w:rPr>
          <w:lang w:val="en-CA"/>
        </w:rPr>
      </w:pPr>
      <w:r w:rsidRPr="002370F4">
        <w:rPr>
          <w:lang w:val="en-CA"/>
        </w:rPr>
        <w:t xml:space="preserve">Our results show that over the past 30 years, the number of brain-related papers has grown at a faster pace than the number of papers from all disciplines combined, with </w:t>
      </w:r>
      <w:r w:rsidR="009746B9" w:rsidRPr="002370F4">
        <w:rPr>
          <w:lang w:val="en-CA"/>
        </w:rPr>
        <w:t xml:space="preserve">the Western world </w:t>
      </w:r>
      <w:r w:rsidRPr="002370F4">
        <w:rPr>
          <w:lang w:val="en-CA"/>
        </w:rPr>
        <w:t>leading the charge in terms of specialization. There are likely multiple factors contributing to this growth in the proportion of brain-related research compared to all other disciplines combined: (1) the growth in funding and brain-related initiatives (</w:t>
      </w:r>
      <w:proofErr w:type="spellStart"/>
      <w:r w:rsidRPr="002370F4">
        <w:rPr>
          <w:lang w:val="en-CA"/>
        </w:rPr>
        <w:t>Grillner</w:t>
      </w:r>
      <w:proofErr w:type="spellEnd"/>
      <w:r w:rsidRPr="002370F4">
        <w:rPr>
          <w:lang w:val="en-CA"/>
        </w:rPr>
        <w:t xml:space="preserve"> et al., 2016), (2) a growth in the various neuroimaging technologies that allow for more precise studies of brain-related phenomena (NIH, 2021), (3) endogenous growth within the discipline (i.e. due to new discoveries and theories), and (4) exogenous growth related to increased awareness (i.e. on mental health) and demands from aging societies. Results have also shown the variation in the research contribution of countries over the past three decades, including the steady decline of the United States of America as a superpower in brain research and China’s </w:t>
      </w:r>
      <w:r w:rsidR="00D835AE">
        <w:rPr>
          <w:lang w:val="en-CA"/>
        </w:rPr>
        <w:t xml:space="preserve">rise as a major player with a growth of </w:t>
      </w:r>
      <w:r w:rsidRPr="002370F4">
        <w:rPr>
          <w:lang w:val="en-CA"/>
        </w:rPr>
        <w:t>2750% over the past 20 years.</w:t>
      </w:r>
    </w:p>
    <w:p w14:paraId="277A9554" w14:textId="77777777" w:rsidR="00073E22" w:rsidRPr="002370F4" w:rsidRDefault="00073E22" w:rsidP="00073E22">
      <w:pPr>
        <w:jc w:val="both"/>
        <w:rPr>
          <w:lang w:val="en-CA"/>
        </w:rPr>
      </w:pPr>
    </w:p>
    <w:p w14:paraId="601EF0EF" w14:textId="7322F9CF" w:rsidR="00073E22" w:rsidRPr="002370F4" w:rsidRDefault="00073E22" w:rsidP="00073E22">
      <w:pPr>
        <w:jc w:val="both"/>
      </w:pPr>
      <w:r w:rsidRPr="002370F4">
        <w:rPr>
          <w:lang w:val="en-CA"/>
        </w:rPr>
        <w:lastRenderedPageBreak/>
        <w:t xml:space="preserve">While previous articles have used bibliometrics to study various topics of brain research, our study is the first to offer a comprehensive overview of the evolution of brain research and its various specialties through over a long period of time. One of the main limitations of this study is the use of </w:t>
      </w:r>
      <w:proofErr w:type="spellStart"/>
      <w:r w:rsidRPr="002370F4">
        <w:rPr>
          <w:lang w:val="en-CA"/>
        </w:rPr>
        <w:t>W</w:t>
      </w:r>
      <w:r w:rsidR="00D835AE">
        <w:rPr>
          <w:lang w:val="en-CA"/>
        </w:rPr>
        <w:t>oS</w:t>
      </w:r>
      <w:proofErr w:type="spellEnd"/>
      <w:r w:rsidRPr="002370F4">
        <w:rPr>
          <w:lang w:val="en-CA"/>
        </w:rPr>
        <w:t xml:space="preserve"> as a bibliometrics source of data which may lead to an underestimation of regional and non-English scientific literature (</w:t>
      </w:r>
      <w:proofErr w:type="spellStart"/>
      <w:r w:rsidRPr="002370F4">
        <w:rPr>
          <w:lang w:val="en-CA"/>
        </w:rPr>
        <w:t>Glänzel</w:t>
      </w:r>
      <w:proofErr w:type="spellEnd"/>
      <w:r w:rsidRPr="002370F4">
        <w:rPr>
          <w:lang w:val="en-CA"/>
        </w:rPr>
        <w:t xml:space="preserve">, 1996; Hicks, 1999; Archambault et al., 2006), especially in countries such as China where publishing in Chinese is strongly encouraged by funders and stakeholders, even more so since the beginning of the Covid-19 pandemic (Larivière et al., 2020). However, the effect of these policies has yet to make a considerable difference in the Chinese research ecosystem (Shu et al., 2022). Furthermore, in interpreting the results of this study, it should be noted that increased research output does not linearly reflect research progress. For example, mental health researchers have lamented the slow progress in treatment of mental disorders despite large investments in basic research (Torrey et al., 2021). With these caveats in mind, our findings provide a large scope snapshot of the evolution of brain research and its funding which may be used as a baseline for future studies on these topics.  </w:t>
      </w:r>
    </w:p>
    <w:p w14:paraId="24FE2007" w14:textId="77777777" w:rsidR="008E3F52" w:rsidRPr="002370F4" w:rsidRDefault="008E3F52" w:rsidP="0029211E">
      <w:pPr>
        <w:keepNext/>
      </w:pPr>
    </w:p>
    <w:p w14:paraId="7DC8A395" w14:textId="44DD13A8" w:rsidR="008168F4" w:rsidRPr="002370F4" w:rsidRDefault="008168F4">
      <w:pPr>
        <w:jc w:val="both"/>
      </w:pPr>
    </w:p>
    <w:p w14:paraId="7047E5B3" w14:textId="32EA0047" w:rsidR="007A59E1" w:rsidRPr="002370F4" w:rsidRDefault="007A59E1">
      <w:pPr>
        <w:jc w:val="both"/>
        <w:rPr>
          <w:b/>
          <w:bCs/>
        </w:rPr>
      </w:pPr>
      <w:r w:rsidRPr="002370F4">
        <w:rPr>
          <w:b/>
          <w:bCs/>
        </w:rPr>
        <w:t>Open science practices</w:t>
      </w:r>
    </w:p>
    <w:p w14:paraId="7951DDF4" w14:textId="3AA62D92" w:rsidR="007A59E1" w:rsidRPr="002370F4" w:rsidRDefault="005E64B2">
      <w:pPr>
        <w:jc w:val="both"/>
      </w:pPr>
      <w:r w:rsidRPr="002370F4">
        <w:t>Restrictions apply to the dataset used in this paper. The Web of Science data is owned by Clarivate Analytics. To obtain the bibliometric data in the same manner as authors (</w:t>
      </w:r>
      <w:proofErr w:type="gramStart"/>
      <w:r w:rsidRPr="002370F4">
        <w:t>i.e.</w:t>
      </w:r>
      <w:proofErr w:type="gramEnd"/>
      <w:r w:rsidRPr="002370F4">
        <w:t xml:space="preserve"> by purchasing them), readers can contact Clarivate Analytics at the following URL: </w:t>
      </w:r>
      <w:hyperlink r:id="rId23" w:history="1">
        <w:r w:rsidR="00A96368" w:rsidRPr="002370F4">
          <w:rPr>
            <w:rStyle w:val="Hyperlink"/>
          </w:rPr>
          <w:t>https://clarivate.com/webofsciencegroup/solutions/web-of-science/contact-us/</w:t>
        </w:r>
      </w:hyperlink>
      <w:r w:rsidRPr="002370F4">
        <w:t>.</w:t>
      </w:r>
      <w:r w:rsidR="00A96368" w:rsidRPr="002370F4">
        <w:t xml:space="preserve"> Future versions of this paper may use open data sources or </w:t>
      </w:r>
      <w:proofErr w:type="gramStart"/>
      <w:r w:rsidR="00A96368" w:rsidRPr="002370F4">
        <w:t>share</w:t>
      </w:r>
      <w:proofErr w:type="gramEnd"/>
      <w:r w:rsidR="00A96368" w:rsidRPr="002370F4">
        <w:t xml:space="preserve"> and aggregated version of the dataset used.</w:t>
      </w:r>
    </w:p>
    <w:p w14:paraId="72C46607" w14:textId="77777777" w:rsidR="005E64B2" w:rsidRPr="002370F4" w:rsidRDefault="005E64B2">
      <w:pPr>
        <w:jc w:val="both"/>
      </w:pPr>
    </w:p>
    <w:p w14:paraId="097AE613" w14:textId="156F1C5C" w:rsidR="00370126" w:rsidRPr="002370F4" w:rsidRDefault="00370126">
      <w:pPr>
        <w:jc w:val="both"/>
        <w:rPr>
          <w:b/>
          <w:bCs/>
        </w:rPr>
      </w:pPr>
      <w:r w:rsidRPr="002370F4">
        <w:rPr>
          <w:b/>
          <w:bCs/>
        </w:rPr>
        <w:t>Acknowledgments</w:t>
      </w:r>
    </w:p>
    <w:p w14:paraId="629FB350" w14:textId="24FE6314" w:rsidR="00370126" w:rsidRPr="002370F4" w:rsidRDefault="005E64B2">
      <w:pPr>
        <w:jc w:val="both"/>
      </w:pPr>
      <w:r w:rsidRPr="002370F4">
        <w:t xml:space="preserve">Authors would like to thank Mia Messer and Don Daniel </w:t>
      </w:r>
      <w:proofErr w:type="spellStart"/>
      <w:r w:rsidRPr="002370F4">
        <w:t>Ocay</w:t>
      </w:r>
      <w:proofErr w:type="spellEnd"/>
      <w:r w:rsidRPr="002370F4">
        <w:t xml:space="preserve"> for their support in the project and their help with the </w:t>
      </w:r>
      <w:proofErr w:type="gramStart"/>
      <w:r w:rsidR="00563547" w:rsidRPr="002370F4">
        <w:t>keywords</w:t>
      </w:r>
      <w:proofErr w:type="gramEnd"/>
      <w:r w:rsidR="00563547" w:rsidRPr="002370F4">
        <w:t xml:space="preserve"> validation</w:t>
      </w:r>
      <w:r w:rsidRPr="002370F4">
        <w:t xml:space="preserve">. </w:t>
      </w:r>
    </w:p>
    <w:p w14:paraId="5403BE7E" w14:textId="77777777" w:rsidR="004E212B" w:rsidRPr="002370F4" w:rsidRDefault="004E212B">
      <w:pPr>
        <w:jc w:val="both"/>
      </w:pPr>
    </w:p>
    <w:p w14:paraId="06B77644" w14:textId="2EFE03AB" w:rsidR="00370126" w:rsidRPr="002370F4" w:rsidRDefault="00370126">
      <w:pPr>
        <w:jc w:val="both"/>
        <w:rPr>
          <w:b/>
          <w:bCs/>
        </w:rPr>
      </w:pPr>
      <w:r w:rsidRPr="002370F4">
        <w:rPr>
          <w:b/>
          <w:bCs/>
        </w:rPr>
        <w:t>Author contributions</w:t>
      </w:r>
    </w:p>
    <w:p w14:paraId="29A69FD5" w14:textId="5A46E224" w:rsidR="0031202E" w:rsidRPr="002370F4" w:rsidRDefault="005E64B2">
      <w:pPr>
        <w:jc w:val="both"/>
      </w:pPr>
      <w:r w:rsidRPr="002370F4">
        <w:t>Conceptualization: MS, VL, CF</w:t>
      </w:r>
      <w:r w:rsidR="003946A4" w:rsidRPr="002370F4">
        <w:t>, DK</w:t>
      </w:r>
      <w:r w:rsidRPr="002370F4">
        <w:t>; Data curation: VL,</w:t>
      </w:r>
      <w:r w:rsidR="00563547" w:rsidRPr="002370F4">
        <w:t xml:space="preserve"> </w:t>
      </w:r>
      <w:r w:rsidR="003946A4" w:rsidRPr="002370F4">
        <w:t xml:space="preserve">DK, </w:t>
      </w:r>
      <w:r w:rsidR="00563547" w:rsidRPr="002370F4">
        <w:t>MS;</w:t>
      </w:r>
      <w:r w:rsidRPr="002370F4">
        <w:t xml:space="preserve"> Formal Analysis</w:t>
      </w:r>
      <w:r w:rsidR="00563547" w:rsidRPr="002370F4">
        <w:t>: VL</w:t>
      </w:r>
      <w:r w:rsidR="003946A4" w:rsidRPr="002370F4">
        <w:t xml:space="preserve">, DK; </w:t>
      </w:r>
      <w:r w:rsidRPr="002370F4">
        <w:t xml:space="preserve"> Funding acquisition</w:t>
      </w:r>
      <w:r w:rsidR="00563547" w:rsidRPr="002370F4">
        <w:t>: VL, CF, MS;</w:t>
      </w:r>
      <w:r w:rsidRPr="002370F4">
        <w:t xml:space="preserve"> Investigation</w:t>
      </w:r>
      <w:r w:rsidR="00563547" w:rsidRPr="002370F4">
        <w:t>: MS; VL, CF;</w:t>
      </w:r>
      <w:r w:rsidR="003946A4" w:rsidRPr="002370F4">
        <w:t xml:space="preserve"> DK</w:t>
      </w:r>
      <w:r w:rsidRPr="002370F4">
        <w:t xml:space="preserve"> Methodology</w:t>
      </w:r>
      <w:r w:rsidR="00563547" w:rsidRPr="002370F4">
        <w:t>: VL, MS, CF</w:t>
      </w:r>
      <w:r w:rsidR="003946A4" w:rsidRPr="002370F4">
        <w:t>, DK</w:t>
      </w:r>
      <w:r w:rsidR="00563547" w:rsidRPr="002370F4">
        <w:t>;</w:t>
      </w:r>
      <w:r w:rsidRPr="002370F4">
        <w:t xml:space="preserve"> Project administration</w:t>
      </w:r>
      <w:r w:rsidR="000B4896">
        <w:t>: VL, CF;</w:t>
      </w:r>
      <w:r w:rsidRPr="002370F4">
        <w:t xml:space="preserve"> Resources</w:t>
      </w:r>
      <w:r w:rsidR="00563547" w:rsidRPr="002370F4">
        <w:t>: VL, CF;</w:t>
      </w:r>
      <w:r w:rsidRPr="002370F4">
        <w:t xml:space="preserve"> Supervision</w:t>
      </w:r>
      <w:r w:rsidR="00563547" w:rsidRPr="002370F4">
        <w:t>: VL, CF;</w:t>
      </w:r>
      <w:r w:rsidRPr="002370F4">
        <w:t xml:space="preserve"> Validation</w:t>
      </w:r>
      <w:r w:rsidR="00563547" w:rsidRPr="002370F4">
        <w:t>: MS</w:t>
      </w:r>
      <w:r w:rsidR="003946A4" w:rsidRPr="002370F4">
        <w:t>, VL, CF, DK;</w:t>
      </w:r>
      <w:r w:rsidRPr="002370F4">
        <w:t xml:space="preserve"> Visualization</w:t>
      </w:r>
      <w:r w:rsidR="00563547" w:rsidRPr="002370F4">
        <w:t>: VL, MS;</w:t>
      </w:r>
      <w:r w:rsidRPr="002370F4">
        <w:t xml:space="preserve"> Writing – original draft</w:t>
      </w:r>
      <w:r w:rsidR="00563547" w:rsidRPr="002370F4">
        <w:t>: MS, JS, TS</w:t>
      </w:r>
      <w:r w:rsidR="00216298" w:rsidRPr="002370F4">
        <w:t>, VL;</w:t>
      </w:r>
      <w:r w:rsidRPr="002370F4">
        <w:t xml:space="preserve"> Writing – review &amp; editing</w:t>
      </w:r>
      <w:r w:rsidR="00563547" w:rsidRPr="002370F4">
        <w:t>: MS, JS, TS, CF, VL</w:t>
      </w:r>
      <w:r w:rsidR="003946A4" w:rsidRPr="002370F4">
        <w:t>, DK</w:t>
      </w:r>
    </w:p>
    <w:p w14:paraId="5ADBB63D" w14:textId="77777777" w:rsidR="005E64B2" w:rsidRPr="002370F4" w:rsidRDefault="005E64B2">
      <w:pPr>
        <w:jc w:val="both"/>
      </w:pPr>
    </w:p>
    <w:p w14:paraId="6126D7F1" w14:textId="7481AD7B" w:rsidR="00370126" w:rsidRPr="002370F4" w:rsidRDefault="00370126">
      <w:pPr>
        <w:jc w:val="both"/>
        <w:rPr>
          <w:b/>
          <w:bCs/>
        </w:rPr>
      </w:pPr>
      <w:r w:rsidRPr="002370F4">
        <w:rPr>
          <w:b/>
          <w:bCs/>
        </w:rPr>
        <w:t>Competing interests</w:t>
      </w:r>
    </w:p>
    <w:p w14:paraId="2DE94869" w14:textId="6249D9C1" w:rsidR="00370126" w:rsidRPr="002370F4" w:rsidRDefault="00563547">
      <w:pPr>
        <w:jc w:val="both"/>
      </w:pPr>
      <w:r w:rsidRPr="002370F4">
        <w:t xml:space="preserve">Some of the funding was provided by the Brain Canada Foundation. </w:t>
      </w:r>
    </w:p>
    <w:p w14:paraId="6597B0C5" w14:textId="77777777" w:rsidR="007C30D8" w:rsidRPr="002370F4" w:rsidRDefault="007C30D8">
      <w:pPr>
        <w:jc w:val="both"/>
      </w:pPr>
    </w:p>
    <w:p w14:paraId="31603A15" w14:textId="2DE08369" w:rsidR="00370126" w:rsidRPr="002370F4" w:rsidRDefault="00370126">
      <w:pPr>
        <w:jc w:val="both"/>
        <w:rPr>
          <w:b/>
          <w:bCs/>
        </w:rPr>
      </w:pPr>
      <w:r w:rsidRPr="002370F4">
        <w:rPr>
          <w:b/>
          <w:bCs/>
        </w:rPr>
        <w:t>Funding information</w:t>
      </w:r>
    </w:p>
    <w:p w14:paraId="11D1F9EC" w14:textId="12262D51" w:rsidR="00DF037E" w:rsidRPr="002370F4" w:rsidRDefault="00073E22">
      <w:pPr>
        <w:jc w:val="both"/>
      </w:pPr>
      <w:r w:rsidRPr="002370F4">
        <w:t>This research was funded by</w:t>
      </w:r>
      <w:r w:rsidR="00563547" w:rsidRPr="002370F4">
        <w:t xml:space="preserve"> Brain Canada and</w:t>
      </w:r>
      <w:r w:rsidRPr="002370F4">
        <w:t xml:space="preserve"> the Mitacs program, the</w:t>
      </w:r>
      <w:r w:rsidR="00563547" w:rsidRPr="002370F4">
        <w:t xml:space="preserve"> Fonds du recherche du Québec doctoral scholarship, and the Canada Research Chair program (grant 950-231768). </w:t>
      </w:r>
      <w:r w:rsidRPr="002370F4">
        <w:t xml:space="preserve"> </w:t>
      </w:r>
    </w:p>
    <w:p w14:paraId="6915C807" w14:textId="77777777" w:rsidR="00DF037E" w:rsidRPr="002370F4" w:rsidRDefault="00DF037E">
      <w:pPr>
        <w:jc w:val="both"/>
      </w:pPr>
    </w:p>
    <w:p w14:paraId="23E60BB9" w14:textId="77777777" w:rsidR="00060F75" w:rsidRPr="002370F4" w:rsidRDefault="00060F75">
      <w:pPr>
        <w:jc w:val="both"/>
        <w:rPr>
          <w:b/>
          <w:bCs/>
          <w:lang w:val="es-ES"/>
        </w:rPr>
      </w:pPr>
    </w:p>
    <w:p w14:paraId="35E64FDD" w14:textId="77777777" w:rsidR="00060F75" w:rsidRPr="002370F4" w:rsidRDefault="00060F75">
      <w:pPr>
        <w:jc w:val="both"/>
        <w:rPr>
          <w:b/>
          <w:bCs/>
          <w:lang w:val="es-ES"/>
        </w:rPr>
      </w:pPr>
    </w:p>
    <w:p w14:paraId="1928F763" w14:textId="77777777" w:rsidR="00060F75" w:rsidRPr="002370F4" w:rsidRDefault="00060F75">
      <w:pPr>
        <w:jc w:val="both"/>
        <w:rPr>
          <w:b/>
          <w:bCs/>
          <w:lang w:val="es-ES"/>
        </w:rPr>
      </w:pPr>
    </w:p>
    <w:p w14:paraId="3CBDD013" w14:textId="77777777" w:rsidR="00060F75" w:rsidRPr="002370F4" w:rsidRDefault="00060F75">
      <w:pPr>
        <w:jc w:val="both"/>
        <w:rPr>
          <w:b/>
          <w:bCs/>
          <w:lang w:val="es-ES"/>
        </w:rPr>
      </w:pPr>
    </w:p>
    <w:p w14:paraId="5D567EE3" w14:textId="77777777" w:rsidR="00A95BC3" w:rsidRPr="002370F4" w:rsidRDefault="00A95BC3">
      <w:pPr>
        <w:jc w:val="both"/>
        <w:rPr>
          <w:b/>
          <w:bCs/>
          <w:lang w:val="es-ES"/>
        </w:rPr>
      </w:pPr>
    </w:p>
    <w:p w14:paraId="153897FF" w14:textId="3F19D6E9" w:rsidR="008168F4" w:rsidRPr="002370F4" w:rsidRDefault="008168F4">
      <w:pPr>
        <w:jc w:val="both"/>
        <w:rPr>
          <w:b/>
          <w:bCs/>
          <w:lang w:val="es-ES"/>
        </w:rPr>
      </w:pPr>
      <w:proofErr w:type="spellStart"/>
      <w:r w:rsidRPr="002370F4">
        <w:rPr>
          <w:b/>
          <w:bCs/>
          <w:lang w:val="es-ES"/>
        </w:rPr>
        <w:lastRenderedPageBreak/>
        <w:t>References</w:t>
      </w:r>
      <w:proofErr w:type="spellEnd"/>
    </w:p>
    <w:p w14:paraId="32F5D186" w14:textId="06D196E2" w:rsidR="00D00AAB" w:rsidRPr="002370F4" w:rsidRDefault="00D00AAB" w:rsidP="00F92089">
      <w:pPr>
        <w:jc w:val="both"/>
        <w:rPr>
          <w:lang w:val="es-ES"/>
        </w:rPr>
      </w:pPr>
    </w:p>
    <w:p w14:paraId="6322F0D4" w14:textId="38882F7F" w:rsidR="00BF62A9" w:rsidRPr="002370F4" w:rsidRDefault="00BF62A9" w:rsidP="00BF62A9">
      <w:pPr>
        <w:ind w:left="567" w:hanging="567"/>
        <w:rPr>
          <w:lang w:val="en-CA" w:eastAsia="fr-CA"/>
        </w:rPr>
      </w:pPr>
      <w:proofErr w:type="spellStart"/>
      <w:r w:rsidRPr="002370F4">
        <w:rPr>
          <w:lang w:val="es-ES" w:eastAsia="fr-CA"/>
        </w:rPr>
        <w:t>Albusac</w:t>
      </w:r>
      <w:proofErr w:type="spellEnd"/>
      <w:r w:rsidRPr="002370F4">
        <w:rPr>
          <w:lang w:val="es-ES" w:eastAsia="fr-CA"/>
        </w:rPr>
        <w:t xml:space="preserve">-Jorge, M., &amp; Giménez-Rodríguez, F. J. (2015). </w:t>
      </w:r>
      <w:r w:rsidRPr="002370F4">
        <w:rPr>
          <w:lang w:val="en-CA" w:eastAsia="fr-CA"/>
        </w:rPr>
        <w:t xml:space="preserve">Citation index and scientific production on the neuroscience of music: A bibliometric study. </w:t>
      </w:r>
      <w:proofErr w:type="spellStart"/>
      <w:r w:rsidRPr="002370F4">
        <w:rPr>
          <w:i/>
          <w:iCs/>
          <w:lang w:val="en-CA" w:eastAsia="fr-CA"/>
        </w:rPr>
        <w:t>Psychomusicology</w:t>
      </w:r>
      <w:proofErr w:type="spellEnd"/>
      <w:r w:rsidRPr="002370F4">
        <w:rPr>
          <w:i/>
          <w:iCs/>
          <w:lang w:val="en-CA" w:eastAsia="fr-CA"/>
        </w:rPr>
        <w:t>: Music, Mind, and Brain</w:t>
      </w:r>
      <w:r w:rsidRPr="002370F4">
        <w:rPr>
          <w:lang w:val="en-CA" w:eastAsia="fr-CA"/>
        </w:rPr>
        <w:t xml:space="preserve">, </w:t>
      </w:r>
      <w:r w:rsidRPr="002370F4">
        <w:rPr>
          <w:i/>
          <w:iCs/>
          <w:lang w:val="en-CA" w:eastAsia="fr-CA"/>
        </w:rPr>
        <w:t>25</w:t>
      </w:r>
      <w:r w:rsidRPr="002370F4">
        <w:rPr>
          <w:lang w:val="en-CA" w:eastAsia="fr-CA"/>
        </w:rPr>
        <w:t>(4), 416–422.</w:t>
      </w:r>
      <w:r w:rsidR="00A95BC3" w:rsidRPr="002370F4">
        <w:rPr>
          <w:lang w:val="en-CA" w:eastAsia="fr-CA"/>
        </w:rPr>
        <w:t xml:space="preserve"> </w:t>
      </w:r>
    </w:p>
    <w:p w14:paraId="4E7DEC73" w14:textId="5B92FE91" w:rsidR="00BF62A9" w:rsidRPr="002370F4" w:rsidRDefault="00BF62A9" w:rsidP="00BF62A9">
      <w:pPr>
        <w:ind w:left="567" w:hanging="567"/>
        <w:rPr>
          <w:lang w:val="en-CA" w:eastAsia="fr-CA"/>
        </w:rPr>
      </w:pPr>
      <w:proofErr w:type="spellStart"/>
      <w:r w:rsidRPr="002370F4">
        <w:rPr>
          <w:lang w:val="en-CA" w:eastAsia="fr-CA"/>
        </w:rPr>
        <w:t>Alhibshi</w:t>
      </w:r>
      <w:proofErr w:type="spellEnd"/>
      <w:r w:rsidRPr="002370F4">
        <w:rPr>
          <w:lang w:val="en-CA" w:eastAsia="fr-CA"/>
        </w:rPr>
        <w:t xml:space="preserve">, A. H., </w:t>
      </w:r>
      <w:proofErr w:type="spellStart"/>
      <w:r w:rsidRPr="002370F4">
        <w:rPr>
          <w:lang w:val="en-CA" w:eastAsia="fr-CA"/>
        </w:rPr>
        <w:t>Alamoudi</w:t>
      </w:r>
      <w:proofErr w:type="spellEnd"/>
      <w:r w:rsidRPr="002370F4">
        <w:rPr>
          <w:lang w:val="en-CA" w:eastAsia="fr-CA"/>
        </w:rPr>
        <w:t xml:space="preserve">, W. A., Haq, I. U., Rehman, S. U., Farooq, R. K., &amp; </w:t>
      </w:r>
      <w:proofErr w:type="spellStart"/>
      <w:r w:rsidRPr="002370F4">
        <w:rPr>
          <w:lang w:val="en-CA" w:eastAsia="fr-CA"/>
        </w:rPr>
        <w:t>Shamrani</w:t>
      </w:r>
      <w:proofErr w:type="spellEnd"/>
      <w:r w:rsidRPr="002370F4">
        <w:rPr>
          <w:lang w:val="en-CA" w:eastAsia="fr-CA"/>
        </w:rPr>
        <w:t xml:space="preserve">, F. J. A. (2020). Bibliometric analysis of Neurosciences research productivity in Saudi Arabia from 2013-2018. </w:t>
      </w:r>
      <w:r w:rsidRPr="002370F4">
        <w:rPr>
          <w:i/>
          <w:iCs/>
          <w:lang w:val="en-CA" w:eastAsia="fr-CA"/>
        </w:rPr>
        <w:t>Neurosciences</w:t>
      </w:r>
      <w:r w:rsidRPr="002370F4">
        <w:rPr>
          <w:lang w:val="en-CA" w:eastAsia="fr-CA"/>
        </w:rPr>
        <w:t xml:space="preserve">, </w:t>
      </w:r>
      <w:r w:rsidRPr="002370F4">
        <w:rPr>
          <w:i/>
          <w:iCs/>
          <w:lang w:val="en-CA" w:eastAsia="fr-CA"/>
        </w:rPr>
        <w:t>25</w:t>
      </w:r>
      <w:r w:rsidRPr="002370F4">
        <w:rPr>
          <w:lang w:val="en-CA" w:eastAsia="fr-CA"/>
        </w:rPr>
        <w:t xml:space="preserve">(2), 134–143. </w:t>
      </w:r>
    </w:p>
    <w:p w14:paraId="1B5E08A3" w14:textId="633BDF87" w:rsidR="00BF62A9" w:rsidRPr="002370F4" w:rsidRDefault="00BF62A9" w:rsidP="00BF62A9">
      <w:pPr>
        <w:ind w:left="567" w:hanging="567"/>
        <w:jc w:val="both"/>
        <w:rPr>
          <w:lang w:val="en-CA"/>
        </w:rPr>
      </w:pPr>
      <w:bookmarkStart w:id="0" w:name="_Hlk132968427"/>
      <w:r w:rsidRPr="002370F4">
        <w:rPr>
          <w:lang w:val="en-CA"/>
        </w:rPr>
        <w:t xml:space="preserve">Archambault, É., Caruso, J., </w:t>
      </w:r>
      <w:proofErr w:type="spellStart"/>
      <w:r w:rsidRPr="002370F4">
        <w:rPr>
          <w:lang w:val="en-CA"/>
        </w:rPr>
        <w:t>Côté</w:t>
      </w:r>
      <w:proofErr w:type="spellEnd"/>
      <w:r w:rsidRPr="002370F4">
        <w:rPr>
          <w:lang w:val="en-CA"/>
        </w:rPr>
        <w:t xml:space="preserve">, G., Larivière, V. (2009) Bibliometric analysis of leading countries in energy research, in Larsen, B. and Leta, J. </w:t>
      </w:r>
      <w:r w:rsidRPr="002370F4">
        <w:rPr>
          <w:i/>
          <w:iCs/>
          <w:lang w:val="en-CA"/>
        </w:rPr>
        <w:t xml:space="preserve">Proceedings of the 12th International Conference of the International Society for </w:t>
      </w:r>
      <w:proofErr w:type="spellStart"/>
      <w:r w:rsidRPr="002370F4">
        <w:rPr>
          <w:i/>
          <w:iCs/>
          <w:lang w:val="en-CA"/>
        </w:rPr>
        <w:t>Scientometrics</w:t>
      </w:r>
      <w:proofErr w:type="spellEnd"/>
      <w:r w:rsidRPr="002370F4">
        <w:rPr>
          <w:i/>
          <w:iCs/>
          <w:lang w:val="en-CA"/>
        </w:rPr>
        <w:t xml:space="preserve"> and </w:t>
      </w:r>
      <w:proofErr w:type="spellStart"/>
      <w:r w:rsidRPr="002370F4">
        <w:rPr>
          <w:i/>
          <w:iCs/>
          <w:lang w:val="en-CA"/>
        </w:rPr>
        <w:t>Informetrics</w:t>
      </w:r>
      <w:proofErr w:type="spellEnd"/>
      <w:r w:rsidRPr="002370F4">
        <w:rPr>
          <w:lang w:val="en-CA"/>
        </w:rPr>
        <w:t xml:space="preserve"> (ISSI), Rio de Janeir</w:t>
      </w:r>
      <w:r w:rsidR="00A95BC3" w:rsidRPr="002370F4">
        <w:rPr>
          <w:lang w:val="en-CA"/>
        </w:rPr>
        <w:t>o.</w:t>
      </w:r>
    </w:p>
    <w:bookmarkEnd w:id="0"/>
    <w:p w14:paraId="017E1DF9" w14:textId="77777777" w:rsidR="00BF62A9" w:rsidRPr="002370F4" w:rsidRDefault="00BF62A9" w:rsidP="00BF62A9">
      <w:pPr>
        <w:ind w:left="567" w:hanging="567"/>
        <w:jc w:val="both"/>
        <w:rPr>
          <w:lang w:val="en-CA"/>
        </w:rPr>
      </w:pPr>
      <w:r w:rsidRPr="002370F4">
        <w:rPr>
          <w:lang w:val="fr-CA"/>
        </w:rPr>
        <w:t xml:space="preserve">Archambault, É., Vignola-Gagné, É., Côté, G., Larivière, V., &amp; Gingras, Y. (2006). </w:t>
      </w:r>
      <w:r w:rsidRPr="002370F4">
        <w:rPr>
          <w:lang w:val="en-CA"/>
        </w:rPr>
        <w:t xml:space="preserve">Benchmarking scientific output in the social sciences and humanities: The limits of existing databases. </w:t>
      </w:r>
      <w:proofErr w:type="spellStart"/>
      <w:r w:rsidRPr="002370F4">
        <w:rPr>
          <w:i/>
          <w:iCs/>
          <w:lang w:val="en-CA"/>
        </w:rPr>
        <w:t>Scientometrics</w:t>
      </w:r>
      <w:proofErr w:type="spellEnd"/>
      <w:r w:rsidRPr="002370F4">
        <w:rPr>
          <w:lang w:val="en-CA"/>
        </w:rPr>
        <w:t>, 68(3), 329-342.</w:t>
      </w:r>
    </w:p>
    <w:p w14:paraId="5E509B3E" w14:textId="0AFB2E5D" w:rsidR="00BF62A9" w:rsidRPr="002370F4" w:rsidRDefault="00BF62A9" w:rsidP="00BF62A9">
      <w:pPr>
        <w:ind w:left="567" w:hanging="567"/>
        <w:rPr>
          <w:lang w:val="en-CA" w:eastAsia="fr-CA"/>
        </w:rPr>
      </w:pPr>
      <w:r w:rsidRPr="002370F4">
        <w:rPr>
          <w:lang w:val="en-CA" w:eastAsia="fr-CA"/>
        </w:rPr>
        <w:t xml:space="preserve">Buchan, A. M. J., </w:t>
      </w:r>
      <w:proofErr w:type="spellStart"/>
      <w:r w:rsidRPr="002370F4">
        <w:rPr>
          <w:lang w:val="en-CA" w:eastAsia="fr-CA"/>
        </w:rPr>
        <w:t>Jurczyk</w:t>
      </w:r>
      <w:proofErr w:type="spellEnd"/>
      <w:r w:rsidRPr="002370F4">
        <w:rPr>
          <w:lang w:val="en-CA" w:eastAsia="fr-CA"/>
        </w:rPr>
        <w:t xml:space="preserve">, E., </w:t>
      </w:r>
      <w:proofErr w:type="spellStart"/>
      <w:r w:rsidRPr="002370F4">
        <w:rPr>
          <w:lang w:val="en-CA" w:eastAsia="fr-CA"/>
        </w:rPr>
        <w:t>Isserlin</w:t>
      </w:r>
      <w:proofErr w:type="spellEnd"/>
      <w:r w:rsidRPr="002370F4">
        <w:rPr>
          <w:lang w:val="en-CA" w:eastAsia="fr-CA"/>
        </w:rPr>
        <w:t xml:space="preserve">, R., &amp; Bader, G. D. (2016). Global neuroscience and mental health research: A bibliometrics case study. </w:t>
      </w:r>
      <w:proofErr w:type="spellStart"/>
      <w:r w:rsidRPr="002370F4">
        <w:rPr>
          <w:i/>
          <w:iCs/>
          <w:lang w:val="en-CA" w:eastAsia="fr-CA"/>
        </w:rPr>
        <w:t>Scientometrics</w:t>
      </w:r>
      <w:proofErr w:type="spellEnd"/>
      <w:r w:rsidRPr="002370F4">
        <w:rPr>
          <w:lang w:val="en-CA" w:eastAsia="fr-CA"/>
        </w:rPr>
        <w:t xml:space="preserve">, </w:t>
      </w:r>
      <w:r w:rsidRPr="002370F4">
        <w:rPr>
          <w:i/>
          <w:iCs/>
          <w:lang w:val="en-CA" w:eastAsia="fr-CA"/>
        </w:rPr>
        <w:t>109</w:t>
      </w:r>
      <w:r w:rsidRPr="002370F4">
        <w:rPr>
          <w:lang w:val="en-CA" w:eastAsia="fr-CA"/>
        </w:rPr>
        <w:t xml:space="preserve">(1), 515–531. </w:t>
      </w:r>
    </w:p>
    <w:p w14:paraId="556085CC" w14:textId="564C459E" w:rsidR="00BF62A9" w:rsidRPr="002370F4" w:rsidRDefault="00BF62A9" w:rsidP="00BF62A9">
      <w:pPr>
        <w:ind w:left="567" w:hanging="567"/>
        <w:rPr>
          <w:lang w:val="en-CA" w:eastAsia="fr-CA"/>
        </w:rPr>
      </w:pPr>
      <w:r w:rsidRPr="002370F4">
        <w:rPr>
          <w:lang w:val="en-CA" w:eastAsia="fr-CA"/>
        </w:rPr>
        <w:t xml:space="preserve">Chen, H., Wan, Y., Jiang, S., &amp; Cheng, Y. (2014). Alzheimer’s disease research in the future: Bibliometric analysis of cholinesterase inhibitors from 1993 to 2012. </w:t>
      </w:r>
      <w:proofErr w:type="spellStart"/>
      <w:r w:rsidRPr="002370F4">
        <w:rPr>
          <w:i/>
          <w:iCs/>
          <w:lang w:val="en-CA" w:eastAsia="fr-CA"/>
        </w:rPr>
        <w:t>Scientometrics</w:t>
      </w:r>
      <w:proofErr w:type="spellEnd"/>
      <w:r w:rsidRPr="002370F4">
        <w:rPr>
          <w:lang w:val="en-CA" w:eastAsia="fr-CA"/>
        </w:rPr>
        <w:t xml:space="preserve">, </w:t>
      </w:r>
      <w:r w:rsidRPr="002370F4">
        <w:rPr>
          <w:i/>
          <w:iCs/>
          <w:lang w:val="en-CA" w:eastAsia="fr-CA"/>
        </w:rPr>
        <w:t>98</w:t>
      </w:r>
      <w:r w:rsidRPr="002370F4">
        <w:rPr>
          <w:lang w:val="en-CA" w:eastAsia="fr-CA"/>
        </w:rPr>
        <w:t>(3), 1865–1877.</w:t>
      </w:r>
    </w:p>
    <w:p w14:paraId="72F9B41B" w14:textId="471798D6" w:rsidR="00BF62A9" w:rsidRPr="002370F4" w:rsidRDefault="00BF62A9" w:rsidP="00BF62A9">
      <w:pPr>
        <w:ind w:left="567" w:hanging="567"/>
        <w:rPr>
          <w:lang w:val="en-CA" w:eastAsia="fr-CA"/>
        </w:rPr>
      </w:pPr>
      <w:r w:rsidRPr="002370F4">
        <w:rPr>
          <w:lang w:val="en-CA" w:eastAsia="fr-CA"/>
        </w:rPr>
        <w:t xml:space="preserve">Chen, Y.-M., &amp; Wang, X.-Q. (2020). Bibliometric Analysis of Exercise and Neuropathic Pain Research. </w:t>
      </w:r>
      <w:r w:rsidRPr="002370F4">
        <w:rPr>
          <w:i/>
          <w:iCs/>
          <w:lang w:val="en-CA" w:eastAsia="fr-CA"/>
        </w:rPr>
        <w:t>Journal of Pain Research</w:t>
      </w:r>
      <w:r w:rsidRPr="002370F4">
        <w:rPr>
          <w:lang w:val="en-CA" w:eastAsia="fr-CA"/>
        </w:rPr>
        <w:t xml:space="preserve">, </w:t>
      </w:r>
      <w:r w:rsidRPr="002370F4">
        <w:rPr>
          <w:i/>
          <w:iCs/>
          <w:lang w:val="en-CA" w:eastAsia="fr-CA"/>
        </w:rPr>
        <w:t>Volume 13</w:t>
      </w:r>
      <w:r w:rsidRPr="002370F4">
        <w:rPr>
          <w:lang w:val="en-CA" w:eastAsia="fr-CA"/>
        </w:rPr>
        <w:t xml:space="preserve">, 1533–1545. </w:t>
      </w:r>
    </w:p>
    <w:p w14:paraId="707F5735" w14:textId="29EF329F" w:rsidR="00BF62A9" w:rsidRPr="002370F4" w:rsidRDefault="00BF62A9" w:rsidP="00BF62A9">
      <w:pPr>
        <w:ind w:left="567" w:hanging="567"/>
        <w:rPr>
          <w:lang w:val="en-CA" w:eastAsia="fr-CA"/>
        </w:rPr>
      </w:pPr>
      <w:r w:rsidRPr="002370F4">
        <w:rPr>
          <w:lang w:val="en-CA" w:eastAsia="fr-CA"/>
        </w:rPr>
        <w:t xml:space="preserve">Dong, R., Wang, H., Ye, J., Wang, M., &amp; Bi, Y. (2019). Publication Trends for Alzheimer’s Disease Worldwide and in China: A 30-Year Bibliometric Analysis. </w:t>
      </w:r>
      <w:r w:rsidRPr="002370F4">
        <w:rPr>
          <w:i/>
          <w:iCs/>
          <w:lang w:val="en-CA" w:eastAsia="fr-CA"/>
        </w:rPr>
        <w:t>Frontiers in Human Neuroscience</w:t>
      </w:r>
      <w:r w:rsidRPr="002370F4">
        <w:rPr>
          <w:lang w:val="en-CA" w:eastAsia="fr-CA"/>
        </w:rPr>
        <w:t xml:space="preserve">, </w:t>
      </w:r>
      <w:r w:rsidRPr="002370F4">
        <w:rPr>
          <w:i/>
          <w:iCs/>
          <w:lang w:val="en-CA" w:eastAsia="fr-CA"/>
        </w:rPr>
        <w:t>13</w:t>
      </w:r>
      <w:r w:rsidRPr="002370F4">
        <w:rPr>
          <w:lang w:val="en-CA" w:eastAsia="fr-CA"/>
        </w:rPr>
        <w:t>, 259.</w:t>
      </w:r>
    </w:p>
    <w:p w14:paraId="60417F91" w14:textId="3978BC2A" w:rsidR="00BF62A9" w:rsidRPr="002370F4" w:rsidRDefault="00BF62A9" w:rsidP="00BF62A9">
      <w:pPr>
        <w:ind w:left="567" w:hanging="567"/>
        <w:rPr>
          <w:lang w:val="en-CA" w:eastAsia="fr-CA"/>
        </w:rPr>
      </w:pPr>
      <w:r w:rsidRPr="002370F4">
        <w:rPr>
          <w:lang w:val="en-CA" w:eastAsia="fr-CA"/>
        </w:rPr>
        <w:t xml:space="preserve">Duan, L., Gao, Y., Shao, X., Tian, C., Fu, C., &amp; Zhu, G. (2020). Research on the Development of Theme Trends and Changes of Knowledge Structures of Drug Therapy Studies on Major Depressive Disorder Since the 21st Century: A Bibliometric Analysis. </w:t>
      </w:r>
      <w:r w:rsidRPr="002370F4">
        <w:rPr>
          <w:i/>
          <w:iCs/>
          <w:lang w:val="en-CA" w:eastAsia="fr-CA"/>
        </w:rPr>
        <w:t>Frontiers in Psychiatry</w:t>
      </w:r>
      <w:r w:rsidRPr="002370F4">
        <w:rPr>
          <w:lang w:val="en-CA" w:eastAsia="fr-CA"/>
        </w:rPr>
        <w:t xml:space="preserve">, </w:t>
      </w:r>
      <w:r w:rsidRPr="002370F4">
        <w:rPr>
          <w:i/>
          <w:iCs/>
          <w:lang w:val="en-CA" w:eastAsia="fr-CA"/>
        </w:rPr>
        <w:t>11</w:t>
      </w:r>
      <w:r w:rsidRPr="002370F4">
        <w:rPr>
          <w:lang w:val="en-CA" w:eastAsia="fr-CA"/>
        </w:rPr>
        <w:t>, 647.</w:t>
      </w:r>
    </w:p>
    <w:p w14:paraId="4BC7CC7F" w14:textId="14FED5DD" w:rsidR="00BF62A9" w:rsidRPr="002370F4" w:rsidRDefault="00BF62A9" w:rsidP="00BF62A9">
      <w:pPr>
        <w:ind w:left="567" w:hanging="567"/>
        <w:jc w:val="both"/>
        <w:rPr>
          <w:lang w:val="en-CA"/>
        </w:rPr>
      </w:pPr>
      <w:r w:rsidRPr="002370F4">
        <w:rPr>
          <w:lang w:val="en-CA"/>
        </w:rPr>
        <w:t xml:space="preserve">European Commission. (2021). </w:t>
      </w:r>
      <w:r w:rsidRPr="002370F4">
        <w:rPr>
          <w:i/>
          <w:iCs/>
          <w:lang w:val="en-CA"/>
        </w:rPr>
        <w:t xml:space="preserve">EU support for research and innovation </w:t>
      </w:r>
      <w:proofErr w:type="gramStart"/>
      <w:r w:rsidRPr="002370F4">
        <w:rPr>
          <w:i/>
          <w:iCs/>
          <w:lang w:val="en-CA"/>
        </w:rPr>
        <w:t>in the area of</w:t>
      </w:r>
      <w:proofErr w:type="gramEnd"/>
      <w:r w:rsidRPr="002370F4">
        <w:rPr>
          <w:i/>
          <w:iCs/>
          <w:lang w:val="en-CA"/>
        </w:rPr>
        <w:t xml:space="preserve"> the brain</w:t>
      </w:r>
      <w:r w:rsidRPr="002370F4">
        <w:rPr>
          <w:lang w:val="en-CA"/>
        </w:rPr>
        <w:t>. Retrieved</w:t>
      </w:r>
      <w:r w:rsidR="00A95BC3" w:rsidRPr="002370F4">
        <w:rPr>
          <w:lang w:val="en-CA"/>
        </w:rPr>
        <w:t xml:space="preserve"> on 2023-04-21</w:t>
      </w:r>
      <w:r w:rsidRPr="002370F4">
        <w:rPr>
          <w:lang w:val="en-CA"/>
        </w:rPr>
        <w:t xml:space="preserve"> from: </w:t>
      </w:r>
      <w:hyperlink r:id="rId24" w:history="1">
        <w:r w:rsidRPr="002370F4">
          <w:rPr>
            <w:rStyle w:val="Hyperlink"/>
            <w:lang w:val="en-CA"/>
          </w:rPr>
          <w:t>https://ec.europa.eu/info/research-and-innovation/research-area/health-research-and-innovation/brain-research_en</w:t>
        </w:r>
      </w:hyperlink>
      <w:r w:rsidRPr="002370F4">
        <w:rPr>
          <w:lang w:val="en-CA"/>
        </w:rPr>
        <w:t>.</w:t>
      </w:r>
    </w:p>
    <w:p w14:paraId="4AFCF06A" w14:textId="3823CF8F" w:rsidR="00BF62A9" w:rsidRPr="002370F4" w:rsidRDefault="00BF62A9" w:rsidP="00BF62A9">
      <w:pPr>
        <w:ind w:left="567" w:hanging="567"/>
        <w:rPr>
          <w:lang w:val="es-ES" w:eastAsia="fr-CA"/>
        </w:rPr>
      </w:pPr>
      <w:proofErr w:type="spellStart"/>
      <w:r w:rsidRPr="002370F4">
        <w:rPr>
          <w:lang w:val="en-CA" w:eastAsia="fr-CA"/>
        </w:rPr>
        <w:t>Feigin</w:t>
      </w:r>
      <w:proofErr w:type="spellEnd"/>
      <w:r w:rsidRPr="002370F4">
        <w:rPr>
          <w:lang w:val="en-CA" w:eastAsia="fr-CA"/>
        </w:rPr>
        <w:t xml:space="preserve">, V. L., Nichols, E., </w:t>
      </w:r>
      <w:proofErr w:type="spellStart"/>
      <w:r w:rsidRPr="002370F4">
        <w:rPr>
          <w:lang w:val="en-CA" w:eastAsia="fr-CA"/>
        </w:rPr>
        <w:t>Alam</w:t>
      </w:r>
      <w:proofErr w:type="spellEnd"/>
      <w:r w:rsidRPr="002370F4">
        <w:rPr>
          <w:lang w:val="en-CA" w:eastAsia="fr-CA"/>
        </w:rPr>
        <w:t xml:space="preserve">, T., </w:t>
      </w:r>
      <w:proofErr w:type="spellStart"/>
      <w:r w:rsidRPr="002370F4">
        <w:rPr>
          <w:lang w:val="en-CA" w:eastAsia="fr-CA"/>
        </w:rPr>
        <w:t>Bannick</w:t>
      </w:r>
      <w:proofErr w:type="spellEnd"/>
      <w:r w:rsidRPr="002370F4">
        <w:rPr>
          <w:lang w:val="en-CA" w:eastAsia="fr-CA"/>
        </w:rPr>
        <w:t>, M. S.</w:t>
      </w:r>
      <w:r w:rsidR="00A95BC3" w:rsidRPr="002370F4">
        <w:rPr>
          <w:lang w:val="en-CA" w:eastAsia="fr-CA"/>
        </w:rPr>
        <w:t xml:space="preserve">, et al. </w:t>
      </w:r>
      <w:r w:rsidRPr="002370F4">
        <w:rPr>
          <w:lang w:val="en-CA" w:eastAsia="fr-CA"/>
        </w:rPr>
        <w:t xml:space="preserve">(2019). Global, regional, and national burden of neurological disorders, 1990–2016: A systematic analysis for the Global Burden of Disease Study 2016. </w:t>
      </w:r>
      <w:proofErr w:type="spellStart"/>
      <w:r w:rsidRPr="002370F4">
        <w:rPr>
          <w:i/>
          <w:iCs/>
          <w:lang w:val="es-ES" w:eastAsia="fr-CA"/>
        </w:rPr>
        <w:t>The</w:t>
      </w:r>
      <w:proofErr w:type="spellEnd"/>
      <w:r w:rsidRPr="002370F4">
        <w:rPr>
          <w:i/>
          <w:iCs/>
          <w:lang w:val="es-ES" w:eastAsia="fr-CA"/>
        </w:rPr>
        <w:t xml:space="preserve"> Lancet </w:t>
      </w:r>
      <w:proofErr w:type="spellStart"/>
      <w:r w:rsidRPr="002370F4">
        <w:rPr>
          <w:i/>
          <w:iCs/>
          <w:lang w:val="es-ES" w:eastAsia="fr-CA"/>
        </w:rPr>
        <w:t>Neurology</w:t>
      </w:r>
      <w:proofErr w:type="spellEnd"/>
      <w:r w:rsidRPr="002370F4">
        <w:rPr>
          <w:lang w:val="es-ES" w:eastAsia="fr-CA"/>
        </w:rPr>
        <w:t xml:space="preserve">, </w:t>
      </w:r>
      <w:r w:rsidRPr="002370F4">
        <w:rPr>
          <w:i/>
          <w:iCs/>
          <w:lang w:val="es-ES" w:eastAsia="fr-CA"/>
        </w:rPr>
        <w:t>18</w:t>
      </w:r>
      <w:r w:rsidRPr="002370F4">
        <w:rPr>
          <w:lang w:val="es-ES" w:eastAsia="fr-CA"/>
        </w:rPr>
        <w:t xml:space="preserve">(5), 459–480. </w:t>
      </w:r>
    </w:p>
    <w:p w14:paraId="649FE8E6" w14:textId="50DE68F4" w:rsidR="00BF62A9" w:rsidRPr="002370F4" w:rsidRDefault="00BF62A9" w:rsidP="00BF62A9">
      <w:pPr>
        <w:ind w:left="567" w:hanging="567"/>
        <w:rPr>
          <w:lang w:val="en-CA" w:eastAsia="fr-CA"/>
        </w:rPr>
      </w:pPr>
      <w:r w:rsidRPr="002370F4">
        <w:rPr>
          <w:lang w:val="es-ES" w:eastAsia="fr-CA"/>
        </w:rPr>
        <w:t xml:space="preserve">Forero, D. A., Trujillo, M. L., González-Giraldo, Y., &amp; Barreto, G. E. (2020). </w:t>
      </w:r>
      <w:r w:rsidRPr="002370F4">
        <w:rPr>
          <w:lang w:val="en-CA" w:eastAsia="fr-CA"/>
        </w:rPr>
        <w:t xml:space="preserve">Scientific productivity in neurosciences in Latin America: A </w:t>
      </w:r>
      <w:proofErr w:type="spellStart"/>
      <w:r w:rsidRPr="002370F4">
        <w:rPr>
          <w:lang w:val="en-CA" w:eastAsia="fr-CA"/>
        </w:rPr>
        <w:t>scientometrics</w:t>
      </w:r>
      <w:proofErr w:type="spellEnd"/>
      <w:r w:rsidRPr="002370F4">
        <w:rPr>
          <w:lang w:val="en-CA" w:eastAsia="fr-CA"/>
        </w:rPr>
        <w:t xml:space="preserve"> perspective. </w:t>
      </w:r>
      <w:r w:rsidRPr="002370F4">
        <w:rPr>
          <w:i/>
          <w:iCs/>
          <w:lang w:val="en-CA" w:eastAsia="fr-CA"/>
        </w:rPr>
        <w:t>International Journal of Neuroscience</w:t>
      </w:r>
      <w:r w:rsidRPr="002370F4">
        <w:rPr>
          <w:lang w:val="en-CA" w:eastAsia="fr-CA"/>
        </w:rPr>
        <w:t xml:space="preserve">, </w:t>
      </w:r>
      <w:r w:rsidRPr="002370F4">
        <w:rPr>
          <w:i/>
          <w:iCs/>
          <w:lang w:val="en-CA" w:eastAsia="fr-CA"/>
        </w:rPr>
        <w:t>130</w:t>
      </w:r>
      <w:r w:rsidRPr="002370F4">
        <w:rPr>
          <w:lang w:val="en-CA" w:eastAsia="fr-CA"/>
        </w:rPr>
        <w:t xml:space="preserve">(4), 398–406. </w:t>
      </w:r>
    </w:p>
    <w:p w14:paraId="65B6A9F3" w14:textId="77777777" w:rsidR="00BF62A9" w:rsidRPr="002370F4" w:rsidRDefault="00BF62A9" w:rsidP="00BF62A9">
      <w:pPr>
        <w:ind w:left="567" w:hanging="567"/>
        <w:jc w:val="both"/>
        <w:rPr>
          <w:lang w:val="en-CA"/>
        </w:rPr>
      </w:pPr>
      <w:proofErr w:type="spellStart"/>
      <w:r w:rsidRPr="002370F4">
        <w:rPr>
          <w:lang w:val="en-CA"/>
        </w:rPr>
        <w:t>Glänzel</w:t>
      </w:r>
      <w:proofErr w:type="spellEnd"/>
      <w:r w:rsidRPr="002370F4">
        <w:rPr>
          <w:lang w:val="en-CA"/>
        </w:rPr>
        <w:t xml:space="preserve">, W. (1996). A bibliometric approach to social sciences. National research performances in 6 selected social science areas, 1990-1992. </w:t>
      </w:r>
      <w:proofErr w:type="spellStart"/>
      <w:r w:rsidRPr="002370F4">
        <w:rPr>
          <w:i/>
          <w:iCs/>
          <w:lang w:val="en-CA"/>
        </w:rPr>
        <w:t>Scientometrics</w:t>
      </w:r>
      <w:proofErr w:type="spellEnd"/>
      <w:r w:rsidRPr="002370F4">
        <w:rPr>
          <w:lang w:val="en-CA"/>
        </w:rPr>
        <w:t xml:space="preserve">, 35(3), 291-307. </w:t>
      </w:r>
    </w:p>
    <w:p w14:paraId="2BA2CCC9" w14:textId="5DB45326" w:rsidR="00BF62A9" w:rsidRPr="002370F4" w:rsidRDefault="00BF62A9" w:rsidP="00BF62A9">
      <w:pPr>
        <w:ind w:left="567" w:hanging="567"/>
        <w:rPr>
          <w:lang w:val="en-CA" w:eastAsia="fr-CA"/>
        </w:rPr>
      </w:pPr>
      <w:proofErr w:type="spellStart"/>
      <w:r w:rsidRPr="002370F4">
        <w:rPr>
          <w:lang w:val="en-CA" w:eastAsia="fr-CA"/>
        </w:rPr>
        <w:t>Grillner</w:t>
      </w:r>
      <w:proofErr w:type="spellEnd"/>
      <w:r w:rsidRPr="002370F4">
        <w:rPr>
          <w:lang w:val="en-CA" w:eastAsia="fr-CA"/>
        </w:rPr>
        <w:t xml:space="preserve">, S., Ip, N., Koch, C., </w:t>
      </w:r>
      <w:proofErr w:type="spellStart"/>
      <w:r w:rsidRPr="002370F4">
        <w:rPr>
          <w:lang w:val="en-CA" w:eastAsia="fr-CA"/>
        </w:rPr>
        <w:t>Koroshetz</w:t>
      </w:r>
      <w:proofErr w:type="spellEnd"/>
      <w:r w:rsidRPr="002370F4">
        <w:rPr>
          <w:lang w:val="en-CA" w:eastAsia="fr-CA"/>
        </w:rPr>
        <w:t xml:space="preserve">, W., Okano, H., </w:t>
      </w:r>
      <w:proofErr w:type="spellStart"/>
      <w:r w:rsidRPr="002370F4">
        <w:rPr>
          <w:lang w:val="en-CA" w:eastAsia="fr-CA"/>
        </w:rPr>
        <w:t>Polachek</w:t>
      </w:r>
      <w:proofErr w:type="spellEnd"/>
      <w:r w:rsidRPr="002370F4">
        <w:rPr>
          <w:lang w:val="en-CA" w:eastAsia="fr-CA"/>
        </w:rPr>
        <w:t xml:space="preserve">, M., Poo, M., &amp; </w:t>
      </w:r>
      <w:proofErr w:type="spellStart"/>
      <w:r w:rsidRPr="002370F4">
        <w:rPr>
          <w:lang w:val="en-CA" w:eastAsia="fr-CA"/>
        </w:rPr>
        <w:t>Sejnowski</w:t>
      </w:r>
      <w:proofErr w:type="spellEnd"/>
      <w:r w:rsidRPr="002370F4">
        <w:rPr>
          <w:lang w:val="en-CA" w:eastAsia="fr-CA"/>
        </w:rPr>
        <w:t xml:space="preserve">, T. J. (2016). Worldwide initiatives to advance brain research. </w:t>
      </w:r>
      <w:r w:rsidRPr="002370F4">
        <w:rPr>
          <w:i/>
          <w:iCs/>
          <w:lang w:val="en-CA" w:eastAsia="fr-CA"/>
        </w:rPr>
        <w:t>Nature Neuroscience</w:t>
      </w:r>
      <w:r w:rsidRPr="002370F4">
        <w:rPr>
          <w:lang w:val="en-CA" w:eastAsia="fr-CA"/>
        </w:rPr>
        <w:t xml:space="preserve">, </w:t>
      </w:r>
      <w:r w:rsidRPr="002370F4">
        <w:rPr>
          <w:i/>
          <w:iCs/>
          <w:lang w:val="en-CA" w:eastAsia="fr-CA"/>
        </w:rPr>
        <w:t>19</w:t>
      </w:r>
      <w:r w:rsidRPr="002370F4">
        <w:rPr>
          <w:lang w:val="en-CA" w:eastAsia="fr-CA"/>
        </w:rPr>
        <w:t>(9), 1118–1122</w:t>
      </w:r>
      <w:r w:rsidR="00A95BC3" w:rsidRPr="002370F4">
        <w:rPr>
          <w:color w:val="0000FF"/>
          <w:u w:val="single"/>
          <w:lang w:val="en-CA" w:eastAsia="fr-CA"/>
        </w:rPr>
        <w:t>.</w:t>
      </w:r>
    </w:p>
    <w:p w14:paraId="1F96F803" w14:textId="07C12D91" w:rsidR="00BF62A9" w:rsidRPr="002370F4" w:rsidRDefault="00BF62A9" w:rsidP="00BF62A9">
      <w:pPr>
        <w:ind w:left="567" w:hanging="567"/>
        <w:jc w:val="both"/>
        <w:rPr>
          <w:lang w:val="en-CA"/>
        </w:rPr>
      </w:pPr>
      <w:r w:rsidRPr="002370F4">
        <w:rPr>
          <w:lang w:val="en-CA"/>
        </w:rPr>
        <w:t>G-Science Academies. (2016). G-Science Academies Statement 2016: Understanding, Protecting, and Developing Global Brain Resources. Retrieved</w:t>
      </w:r>
      <w:r w:rsidR="00A95BC3" w:rsidRPr="002370F4">
        <w:rPr>
          <w:lang w:val="en-CA"/>
        </w:rPr>
        <w:t xml:space="preserve"> on 2023-04-21</w:t>
      </w:r>
      <w:r w:rsidRPr="002370F4">
        <w:rPr>
          <w:lang w:val="en-CA"/>
        </w:rPr>
        <w:t xml:space="preserve"> from: </w:t>
      </w:r>
      <w:hyperlink r:id="rId25" w:history="1">
        <w:r w:rsidRPr="002370F4">
          <w:rPr>
            <w:rStyle w:val="Hyperlink"/>
            <w:lang w:val="en-CA"/>
          </w:rPr>
          <w:t>https://sites.nationalacademies.org/cs/groups/internationalsite/documents/webpage/international_172183.pdf</w:t>
        </w:r>
      </w:hyperlink>
      <w:r w:rsidRPr="002370F4">
        <w:rPr>
          <w:lang w:val="en-CA"/>
        </w:rPr>
        <w:t xml:space="preserve">. </w:t>
      </w:r>
    </w:p>
    <w:p w14:paraId="7DB55F61" w14:textId="77777777" w:rsidR="00BF62A9" w:rsidRPr="002370F4" w:rsidRDefault="00BF62A9" w:rsidP="00BF62A9">
      <w:pPr>
        <w:ind w:left="567" w:hanging="567"/>
        <w:jc w:val="both"/>
        <w:rPr>
          <w:lang w:val="en-CA"/>
        </w:rPr>
      </w:pPr>
      <w:r w:rsidRPr="002370F4">
        <w:rPr>
          <w:lang w:val="en-CA"/>
        </w:rPr>
        <w:t xml:space="preserve">Hamilton, K. 2003. Subfield and level classification of Journals. </w:t>
      </w:r>
      <w:r w:rsidRPr="002370F4">
        <w:rPr>
          <w:i/>
          <w:iCs/>
          <w:lang w:val="en-CA"/>
        </w:rPr>
        <w:t>CHI Report 2003</w:t>
      </w:r>
      <w:r w:rsidRPr="002370F4">
        <w:rPr>
          <w:lang w:val="en-CA"/>
        </w:rPr>
        <w:t>; No. 2012-R. Cherry Hill, NJ. CHI</w:t>
      </w:r>
      <w:r w:rsidRPr="002370F4">
        <w:rPr>
          <w:lang w:val="en-CA"/>
        </w:rPr>
        <w:tab/>
        <w:t xml:space="preserve"> Research. </w:t>
      </w:r>
    </w:p>
    <w:p w14:paraId="321919B4" w14:textId="77777777" w:rsidR="00BF62A9" w:rsidRPr="002370F4" w:rsidRDefault="00BF62A9" w:rsidP="00BF62A9">
      <w:pPr>
        <w:ind w:left="567" w:hanging="567"/>
        <w:jc w:val="both"/>
        <w:rPr>
          <w:lang w:val="en-CA"/>
        </w:rPr>
      </w:pPr>
      <w:r w:rsidRPr="002370F4">
        <w:rPr>
          <w:lang w:val="en-CA"/>
        </w:rPr>
        <w:t xml:space="preserve">Hicks, D. (1999). The difficulty of achieving full coverage of international social science literature and the bibliometric consequences. </w:t>
      </w:r>
      <w:proofErr w:type="spellStart"/>
      <w:r w:rsidRPr="002370F4">
        <w:rPr>
          <w:i/>
          <w:iCs/>
          <w:lang w:val="en-CA"/>
        </w:rPr>
        <w:t>Scientometrics</w:t>
      </w:r>
      <w:proofErr w:type="spellEnd"/>
      <w:r w:rsidRPr="002370F4">
        <w:rPr>
          <w:lang w:val="en-CA"/>
        </w:rPr>
        <w:t xml:space="preserve">, 44(2), 193-215. </w:t>
      </w:r>
    </w:p>
    <w:p w14:paraId="65ACF53E" w14:textId="18FDB5C5" w:rsidR="00BF62A9" w:rsidRPr="002370F4" w:rsidRDefault="00BF62A9" w:rsidP="00BF62A9">
      <w:pPr>
        <w:ind w:left="567" w:hanging="567"/>
        <w:rPr>
          <w:lang w:val="en-CA" w:eastAsia="fr-CA"/>
        </w:rPr>
      </w:pPr>
      <w:proofErr w:type="spellStart"/>
      <w:r w:rsidRPr="002370F4">
        <w:rPr>
          <w:lang w:val="es-ES" w:eastAsia="fr-CA"/>
        </w:rPr>
        <w:t>Hoppen</w:t>
      </w:r>
      <w:proofErr w:type="spellEnd"/>
      <w:r w:rsidRPr="002370F4">
        <w:rPr>
          <w:lang w:val="es-ES" w:eastAsia="fr-CA"/>
        </w:rPr>
        <w:t xml:space="preserve">, N. H. F., &amp; </w:t>
      </w:r>
      <w:proofErr w:type="spellStart"/>
      <w:r w:rsidRPr="002370F4">
        <w:rPr>
          <w:lang w:val="es-ES" w:eastAsia="fr-CA"/>
        </w:rPr>
        <w:t>Vanz</w:t>
      </w:r>
      <w:proofErr w:type="spellEnd"/>
      <w:r w:rsidRPr="002370F4">
        <w:rPr>
          <w:lang w:val="es-ES" w:eastAsia="fr-CA"/>
        </w:rPr>
        <w:t xml:space="preserve">, S. A. de S. (2016). </w:t>
      </w:r>
      <w:r w:rsidRPr="002370F4">
        <w:rPr>
          <w:lang w:val="en-CA" w:eastAsia="fr-CA"/>
        </w:rPr>
        <w:t xml:space="preserve">Neurosciences in Brazil: A bibliometric study of main characteristics, </w:t>
      </w:r>
      <w:proofErr w:type="gramStart"/>
      <w:r w:rsidRPr="002370F4">
        <w:rPr>
          <w:lang w:val="en-CA" w:eastAsia="fr-CA"/>
        </w:rPr>
        <w:t>collaboration</w:t>
      </w:r>
      <w:proofErr w:type="gramEnd"/>
      <w:r w:rsidRPr="002370F4">
        <w:rPr>
          <w:lang w:val="en-CA" w:eastAsia="fr-CA"/>
        </w:rPr>
        <w:t xml:space="preserve"> and citations. </w:t>
      </w:r>
      <w:proofErr w:type="spellStart"/>
      <w:r w:rsidRPr="002370F4">
        <w:rPr>
          <w:i/>
          <w:iCs/>
          <w:lang w:val="en-CA" w:eastAsia="fr-CA"/>
        </w:rPr>
        <w:t>Scientometrics</w:t>
      </w:r>
      <w:proofErr w:type="spellEnd"/>
      <w:r w:rsidRPr="002370F4">
        <w:rPr>
          <w:lang w:val="en-CA" w:eastAsia="fr-CA"/>
        </w:rPr>
        <w:t xml:space="preserve">, </w:t>
      </w:r>
      <w:r w:rsidRPr="002370F4">
        <w:rPr>
          <w:i/>
          <w:iCs/>
          <w:lang w:val="en-CA" w:eastAsia="fr-CA"/>
        </w:rPr>
        <w:t>109</w:t>
      </w:r>
      <w:r w:rsidRPr="002370F4">
        <w:rPr>
          <w:lang w:val="en-CA" w:eastAsia="fr-CA"/>
        </w:rPr>
        <w:t xml:space="preserve">(1), 121–141. </w:t>
      </w:r>
    </w:p>
    <w:p w14:paraId="374935B3" w14:textId="583312D8" w:rsidR="00BF62A9" w:rsidRPr="002370F4" w:rsidRDefault="00BF62A9" w:rsidP="00BF62A9">
      <w:pPr>
        <w:ind w:left="567" w:hanging="567"/>
        <w:rPr>
          <w:lang w:val="en-CA" w:eastAsia="fr-CA"/>
        </w:rPr>
      </w:pPr>
      <w:r w:rsidRPr="002370F4">
        <w:rPr>
          <w:lang w:val="en-CA" w:eastAsia="fr-CA"/>
        </w:rPr>
        <w:t xml:space="preserve">Hu, K., Chen, C., Meng, Q., Williams, Z., &amp; Xu, W. (2016). Scientific profile of brain–computer interfaces: Bibliometric analysis in a 10-year period. </w:t>
      </w:r>
      <w:r w:rsidRPr="002370F4">
        <w:rPr>
          <w:i/>
          <w:iCs/>
          <w:lang w:val="en-CA" w:eastAsia="fr-CA"/>
        </w:rPr>
        <w:t>Neuroscience Letters</w:t>
      </w:r>
      <w:r w:rsidRPr="002370F4">
        <w:rPr>
          <w:lang w:val="en-CA" w:eastAsia="fr-CA"/>
        </w:rPr>
        <w:t xml:space="preserve">, </w:t>
      </w:r>
      <w:r w:rsidRPr="002370F4">
        <w:rPr>
          <w:i/>
          <w:iCs/>
          <w:lang w:val="en-CA" w:eastAsia="fr-CA"/>
        </w:rPr>
        <w:t>635</w:t>
      </w:r>
      <w:r w:rsidRPr="002370F4">
        <w:rPr>
          <w:lang w:val="en-CA" w:eastAsia="fr-CA"/>
        </w:rPr>
        <w:t xml:space="preserve">, 61–66. </w:t>
      </w:r>
    </w:p>
    <w:p w14:paraId="0E9DD644" w14:textId="3A66BEDD" w:rsidR="00BF62A9" w:rsidRPr="002370F4" w:rsidRDefault="00BF62A9" w:rsidP="00BF62A9">
      <w:pPr>
        <w:ind w:left="567" w:hanging="567"/>
        <w:rPr>
          <w:lang w:val="en-CA" w:eastAsia="fr-CA"/>
        </w:rPr>
      </w:pPr>
      <w:r w:rsidRPr="002370F4">
        <w:rPr>
          <w:lang w:val="en-CA" w:eastAsia="fr-CA"/>
        </w:rPr>
        <w:t xml:space="preserve">Hu, K., Moses, Z. B., Xu, W., &amp; Williams, Z. (2017). Bibliometric profile of deep brain stimulation. </w:t>
      </w:r>
      <w:r w:rsidRPr="002370F4">
        <w:rPr>
          <w:i/>
          <w:iCs/>
          <w:lang w:val="en-CA" w:eastAsia="fr-CA"/>
        </w:rPr>
        <w:t>British Journal of Neurosurgery</w:t>
      </w:r>
      <w:r w:rsidRPr="002370F4">
        <w:rPr>
          <w:lang w:val="en-CA" w:eastAsia="fr-CA"/>
        </w:rPr>
        <w:t xml:space="preserve">, </w:t>
      </w:r>
      <w:r w:rsidRPr="002370F4">
        <w:rPr>
          <w:i/>
          <w:iCs/>
          <w:lang w:val="en-CA" w:eastAsia="fr-CA"/>
        </w:rPr>
        <w:t>31</w:t>
      </w:r>
      <w:r w:rsidRPr="002370F4">
        <w:rPr>
          <w:lang w:val="en-CA" w:eastAsia="fr-CA"/>
        </w:rPr>
        <w:t xml:space="preserve">(5), 587–592. </w:t>
      </w:r>
    </w:p>
    <w:p w14:paraId="5831B80F" w14:textId="77777777" w:rsidR="00BF62A9" w:rsidRPr="002370F4" w:rsidRDefault="00BF62A9" w:rsidP="00BF62A9">
      <w:pPr>
        <w:ind w:left="567" w:hanging="567"/>
        <w:jc w:val="both"/>
        <w:rPr>
          <w:lang w:val="en-CA"/>
        </w:rPr>
      </w:pPr>
      <w:r w:rsidRPr="002370F4">
        <w:rPr>
          <w:lang w:val="fr-CA"/>
        </w:rPr>
        <w:t xml:space="preserve">Larivière, V., Shu, F., </w:t>
      </w:r>
      <w:proofErr w:type="spellStart"/>
      <w:r w:rsidRPr="002370F4">
        <w:rPr>
          <w:lang w:val="fr-CA"/>
        </w:rPr>
        <w:t>Sugimoto</w:t>
      </w:r>
      <w:proofErr w:type="spellEnd"/>
      <w:r w:rsidRPr="002370F4">
        <w:rPr>
          <w:lang w:val="fr-CA"/>
        </w:rPr>
        <w:t xml:space="preserve">, C. (2020). </w:t>
      </w:r>
      <w:r w:rsidRPr="002370F4">
        <w:rPr>
          <w:lang w:val="en-CA"/>
        </w:rPr>
        <w:t xml:space="preserve">The Coronavirus (COVID-19) outbreak highlights serious deficiencies in scholarly communication. </w:t>
      </w:r>
      <w:r w:rsidRPr="002370F4">
        <w:rPr>
          <w:i/>
          <w:iCs/>
          <w:lang w:val="en-CA"/>
        </w:rPr>
        <w:t>LSE Impact Blog</w:t>
      </w:r>
      <w:r w:rsidRPr="002370F4">
        <w:rPr>
          <w:lang w:val="en-CA"/>
        </w:rPr>
        <w:t>. Retrieved on June 2</w:t>
      </w:r>
      <w:r w:rsidRPr="002370F4">
        <w:rPr>
          <w:vertAlign w:val="superscript"/>
          <w:lang w:val="en-CA"/>
        </w:rPr>
        <w:t>nd</w:t>
      </w:r>
      <w:proofErr w:type="gramStart"/>
      <w:r w:rsidRPr="002370F4">
        <w:rPr>
          <w:lang w:val="en-CA"/>
        </w:rPr>
        <w:t xml:space="preserve"> 2022</w:t>
      </w:r>
      <w:proofErr w:type="gramEnd"/>
      <w:r w:rsidRPr="002370F4">
        <w:rPr>
          <w:lang w:val="en-CA"/>
        </w:rPr>
        <w:t xml:space="preserve"> from: https://blogs.lse.ac.uk/impactofsocialsciences/2020/03/05/the-coronavirus-covid-19-outbreak-highlights-serious-deficiencies-in-scholarly-communication/</w:t>
      </w:r>
    </w:p>
    <w:p w14:paraId="066EEAA0" w14:textId="414168EE" w:rsidR="00BF62A9" w:rsidRPr="002370F4" w:rsidRDefault="00BF62A9" w:rsidP="00BF62A9">
      <w:pPr>
        <w:ind w:left="567" w:hanging="567"/>
        <w:rPr>
          <w:lang w:val="en-CA" w:eastAsia="fr-CA"/>
        </w:rPr>
      </w:pPr>
      <w:proofErr w:type="spellStart"/>
      <w:r w:rsidRPr="002370F4">
        <w:rPr>
          <w:lang w:val="en-CA" w:eastAsia="fr-CA"/>
        </w:rPr>
        <w:t>Leefmann</w:t>
      </w:r>
      <w:proofErr w:type="spellEnd"/>
      <w:r w:rsidRPr="002370F4">
        <w:rPr>
          <w:lang w:val="en-CA" w:eastAsia="fr-CA"/>
        </w:rPr>
        <w:t xml:space="preserve">, J., Levallois, C., &amp; </w:t>
      </w:r>
      <w:proofErr w:type="spellStart"/>
      <w:r w:rsidRPr="002370F4">
        <w:rPr>
          <w:lang w:val="en-CA" w:eastAsia="fr-CA"/>
        </w:rPr>
        <w:t>Hildt</w:t>
      </w:r>
      <w:proofErr w:type="spellEnd"/>
      <w:r w:rsidRPr="002370F4">
        <w:rPr>
          <w:lang w:val="en-CA" w:eastAsia="fr-CA"/>
        </w:rPr>
        <w:t xml:space="preserve">, E. (2016). </w:t>
      </w:r>
      <w:proofErr w:type="spellStart"/>
      <w:r w:rsidRPr="002370F4">
        <w:rPr>
          <w:lang w:val="en-CA" w:eastAsia="fr-CA"/>
        </w:rPr>
        <w:t>Neuroethics</w:t>
      </w:r>
      <w:proofErr w:type="spellEnd"/>
      <w:r w:rsidRPr="002370F4">
        <w:rPr>
          <w:lang w:val="en-CA" w:eastAsia="fr-CA"/>
        </w:rPr>
        <w:t xml:space="preserve"> 1995–2012. A Bibliometric Analysis of the Guiding Themes of an Emerging Research Field. </w:t>
      </w:r>
      <w:r w:rsidRPr="002370F4">
        <w:rPr>
          <w:i/>
          <w:iCs/>
          <w:lang w:val="en-CA" w:eastAsia="fr-CA"/>
        </w:rPr>
        <w:t>Frontiers in Human Neuroscience</w:t>
      </w:r>
      <w:r w:rsidRPr="002370F4">
        <w:rPr>
          <w:lang w:val="en-CA" w:eastAsia="fr-CA"/>
        </w:rPr>
        <w:t xml:space="preserve">, </w:t>
      </w:r>
      <w:r w:rsidRPr="002370F4">
        <w:rPr>
          <w:i/>
          <w:iCs/>
          <w:lang w:val="en-CA" w:eastAsia="fr-CA"/>
        </w:rPr>
        <w:t>10</w:t>
      </w:r>
      <w:r w:rsidRPr="002370F4">
        <w:rPr>
          <w:lang w:val="en-CA" w:eastAsia="fr-CA"/>
        </w:rPr>
        <w:t>.</w:t>
      </w:r>
      <w:r w:rsidR="00A95BC3" w:rsidRPr="002370F4">
        <w:rPr>
          <w:lang w:val="en-CA" w:eastAsia="fr-CA"/>
        </w:rPr>
        <w:t xml:space="preserve"> </w:t>
      </w:r>
    </w:p>
    <w:p w14:paraId="682BA110" w14:textId="4EE00738" w:rsidR="00BF62A9" w:rsidRPr="002370F4" w:rsidRDefault="00BF62A9" w:rsidP="00BF62A9">
      <w:pPr>
        <w:ind w:left="567" w:hanging="567"/>
        <w:rPr>
          <w:lang w:val="en-CA" w:eastAsia="fr-CA"/>
        </w:rPr>
      </w:pPr>
      <w:r w:rsidRPr="002370F4">
        <w:rPr>
          <w:lang w:val="en-CA" w:eastAsia="fr-CA"/>
        </w:rPr>
        <w:t xml:space="preserve">Li, L., Ma, X., Pandey, S., Deng, X., Chen, S., Cui, D., &amp; Gao, L. (2018). The Most-Cited Works in Severe Traumatic Brain Injury: A Bibliometric Analysis of the 100 Most-Cited Articles. </w:t>
      </w:r>
      <w:r w:rsidRPr="002370F4">
        <w:rPr>
          <w:i/>
          <w:iCs/>
          <w:lang w:val="en-CA" w:eastAsia="fr-CA"/>
        </w:rPr>
        <w:t>World Neurosurgery</w:t>
      </w:r>
      <w:r w:rsidRPr="002370F4">
        <w:rPr>
          <w:lang w:val="en-CA" w:eastAsia="fr-CA"/>
        </w:rPr>
        <w:t xml:space="preserve">, </w:t>
      </w:r>
      <w:r w:rsidRPr="002370F4">
        <w:rPr>
          <w:i/>
          <w:iCs/>
          <w:lang w:val="en-CA" w:eastAsia="fr-CA"/>
        </w:rPr>
        <w:t>113</w:t>
      </w:r>
      <w:r w:rsidRPr="002370F4">
        <w:rPr>
          <w:lang w:val="en-CA" w:eastAsia="fr-CA"/>
        </w:rPr>
        <w:t>, e82–e87.</w:t>
      </w:r>
    </w:p>
    <w:p w14:paraId="6CCED1B4" w14:textId="2EFD20E5" w:rsidR="00BF62A9" w:rsidRPr="002370F4" w:rsidRDefault="00BF62A9" w:rsidP="00BF62A9">
      <w:pPr>
        <w:ind w:left="567" w:hanging="567"/>
        <w:jc w:val="both"/>
        <w:rPr>
          <w:lang w:val="en-CA"/>
        </w:rPr>
      </w:pPr>
      <w:r w:rsidRPr="002370F4">
        <w:rPr>
          <w:lang w:val="en-CA"/>
        </w:rPr>
        <w:t xml:space="preserve">Library of Congress. (2000). </w:t>
      </w:r>
      <w:r w:rsidRPr="002370F4">
        <w:rPr>
          <w:i/>
          <w:iCs/>
          <w:lang w:val="en-CA"/>
        </w:rPr>
        <w:t>The decade of the brain</w:t>
      </w:r>
      <w:r w:rsidRPr="002370F4">
        <w:rPr>
          <w:lang w:val="en-CA"/>
        </w:rPr>
        <w:t xml:space="preserve">. Washington: LOC. Retrieved </w:t>
      </w:r>
      <w:r w:rsidR="00A95BC3" w:rsidRPr="002370F4">
        <w:rPr>
          <w:lang w:val="en-CA"/>
        </w:rPr>
        <w:t xml:space="preserve">on 2023-04-21 </w:t>
      </w:r>
      <w:r w:rsidRPr="002370F4">
        <w:rPr>
          <w:lang w:val="en-CA"/>
        </w:rPr>
        <w:t xml:space="preserve">from: </w:t>
      </w:r>
      <w:hyperlink r:id="rId26" w:history="1">
        <w:r w:rsidRPr="002370F4">
          <w:rPr>
            <w:rStyle w:val="Hyperlink"/>
            <w:lang w:val="en-CA"/>
          </w:rPr>
          <w:t>http://www.loc.gov/loc/brain/</w:t>
        </w:r>
      </w:hyperlink>
      <w:r w:rsidRPr="002370F4">
        <w:rPr>
          <w:lang w:val="en-CA"/>
        </w:rPr>
        <w:t>.</w:t>
      </w:r>
    </w:p>
    <w:p w14:paraId="554FE000" w14:textId="3FE3AD0F" w:rsidR="00BF62A9" w:rsidRPr="002370F4" w:rsidRDefault="00BF62A9" w:rsidP="00BF62A9">
      <w:pPr>
        <w:ind w:left="567" w:hanging="567"/>
        <w:rPr>
          <w:lang w:val="en-CA" w:eastAsia="fr-CA"/>
        </w:rPr>
      </w:pPr>
      <w:proofErr w:type="spellStart"/>
      <w:r w:rsidRPr="002370F4">
        <w:rPr>
          <w:lang w:val="en-CA" w:eastAsia="fr-CA"/>
        </w:rPr>
        <w:t>Mojgani</w:t>
      </w:r>
      <w:proofErr w:type="spellEnd"/>
      <w:r w:rsidRPr="002370F4">
        <w:rPr>
          <w:lang w:val="en-CA" w:eastAsia="fr-CA"/>
        </w:rPr>
        <w:t xml:space="preserve">, P., Jalali, M., &amp; </w:t>
      </w:r>
      <w:proofErr w:type="spellStart"/>
      <w:r w:rsidRPr="002370F4">
        <w:rPr>
          <w:lang w:val="en-CA" w:eastAsia="fr-CA"/>
        </w:rPr>
        <w:t>Keramatfar</w:t>
      </w:r>
      <w:proofErr w:type="spellEnd"/>
      <w:r w:rsidRPr="002370F4">
        <w:rPr>
          <w:lang w:val="en-CA" w:eastAsia="fr-CA"/>
        </w:rPr>
        <w:t xml:space="preserve">, A. (2020). Bibliometric study of traumatic brain injury rehabilitation. </w:t>
      </w:r>
      <w:r w:rsidRPr="002370F4">
        <w:rPr>
          <w:i/>
          <w:iCs/>
          <w:lang w:val="en-CA" w:eastAsia="fr-CA"/>
        </w:rPr>
        <w:t>Neuropsychological Rehabilitation</w:t>
      </w:r>
      <w:r w:rsidRPr="002370F4">
        <w:rPr>
          <w:lang w:val="en-CA" w:eastAsia="fr-CA"/>
        </w:rPr>
        <w:t xml:space="preserve">, 1–18. </w:t>
      </w:r>
    </w:p>
    <w:p w14:paraId="74513258" w14:textId="35D32E2F" w:rsidR="00BF62A9" w:rsidRPr="002370F4" w:rsidRDefault="00BF62A9" w:rsidP="00BF62A9">
      <w:pPr>
        <w:ind w:left="567" w:hanging="567"/>
        <w:jc w:val="both"/>
        <w:rPr>
          <w:lang w:val="en-CA"/>
        </w:rPr>
      </w:pPr>
      <w:r w:rsidRPr="002370F4">
        <w:rPr>
          <w:lang w:val="en-CA"/>
        </w:rPr>
        <w:t xml:space="preserve">National Institute of Health. (2023). </w:t>
      </w:r>
      <w:r w:rsidRPr="002370F4">
        <w:rPr>
          <w:i/>
          <w:iCs/>
          <w:lang w:val="en-CA"/>
        </w:rPr>
        <w:t>The Brain Initiative</w:t>
      </w:r>
      <w:r w:rsidRPr="002370F4">
        <w:rPr>
          <w:lang w:val="en-CA"/>
        </w:rPr>
        <w:t>. Retrieved</w:t>
      </w:r>
      <w:r w:rsidR="00A95BC3" w:rsidRPr="002370F4">
        <w:rPr>
          <w:lang w:val="en-CA"/>
        </w:rPr>
        <w:t xml:space="preserve"> on 2023-04-01</w:t>
      </w:r>
      <w:r w:rsidRPr="002370F4">
        <w:rPr>
          <w:lang w:val="en-CA"/>
        </w:rPr>
        <w:t xml:space="preserve"> from: </w:t>
      </w:r>
      <w:hyperlink r:id="rId27" w:history="1">
        <w:r w:rsidRPr="002370F4">
          <w:rPr>
            <w:rStyle w:val="Hyperlink"/>
            <w:lang w:val="en-CA"/>
          </w:rPr>
          <w:t>https://braininitiative.nih.gov</w:t>
        </w:r>
      </w:hyperlink>
      <w:r w:rsidRPr="002370F4">
        <w:rPr>
          <w:lang w:val="en-CA"/>
        </w:rPr>
        <w:t xml:space="preserve">. </w:t>
      </w:r>
    </w:p>
    <w:p w14:paraId="6A054BB5" w14:textId="019F8A22" w:rsidR="00BF62A9" w:rsidRPr="002370F4" w:rsidRDefault="00BF62A9" w:rsidP="00BF62A9">
      <w:pPr>
        <w:ind w:left="567" w:hanging="567"/>
        <w:rPr>
          <w:lang w:val="en-CA" w:eastAsia="fr-CA"/>
        </w:rPr>
      </w:pPr>
      <w:r w:rsidRPr="002370F4">
        <w:rPr>
          <w:lang w:val="en-CA" w:eastAsia="fr-CA"/>
        </w:rPr>
        <w:t xml:space="preserve">Qi, B., </w:t>
      </w:r>
      <w:proofErr w:type="spellStart"/>
      <w:r w:rsidRPr="002370F4">
        <w:rPr>
          <w:lang w:val="en-CA" w:eastAsia="fr-CA"/>
        </w:rPr>
        <w:t>Jin</w:t>
      </w:r>
      <w:proofErr w:type="spellEnd"/>
      <w:r w:rsidRPr="002370F4">
        <w:rPr>
          <w:lang w:val="en-CA" w:eastAsia="fr-CA"/>
        </w:rPr>
        <w:t xml:space="preserve">, S., Qian, H., &amp; Zou, Y. (2020). Bibliometric Analysis of Chronic Traumatic Encephalopathy Research from 1999 to 2019. </w:t>
      </w:r>
      <w:r w:rsidRPr="002370F4">
        <w:rPr>
          <w:i/>
          <w:iCs/>
          <w:lang w:val="en-CA" w:eastAsia="fr-CA"/>
        </w:rPr>
        <w:t>International Journal of Environmental Research and Public Health</w:t>
      </w:r>
      <w:r w:rsidRPr="002370F4">
        <w:rPr>
          <w:lang w:val="en-CA" w:eastAsia="fr-CA"/>
        </w:rPr>
        <w:t xml:space="preserve">, </w:t>
      </w:r>
      <w:r w:rsidRPr="002370F4">
        <w:rPr>
          <w:i/>
          <w:iCs/>
          <w:lang w:val="en-CA" w:eastAsia="fr-CA"/>
        </w:rPr>
        <w:t>17</w:t>
      </w:r>
      <w:r w:rsidRPr="002370F4">
        <w:rPr>
          <w:lang w:val="en-CA" w:eastAsia="fr-CA"/>
        </w:rPr>
        <w:t xml:space="preserve">(15), 5411. </w:t>
      </w:r>
    </w:p>
    <w:p w14:paraId="683654C4" w14:textId="6082F1A6" w:rsidR="00BF62A9" w:rsidRPr="002370F4" w:rsidRDefault="00BF62A9" w:rsidP="00BF62A9">
      <w:pPr>
        <w:ind w:left="567" w:hanging="567"/>
        <w:rPr>
          <w:lang w:val="fr-CA" w:eastAsia="fr-CA"/>
        </w:rPr>
      </w:pPr>
      <w:r w:rsidRPr="002370F4">
        <w:rPr>
          <w:lang w:val="en-CA" w:eastAsia="fr-CA"/>
        </w:rPr>
        <w:t xml:space="preserve">Rehm, J., &amp; Shield, K. D. (2019). Global Burden of Disease and the Impact of Mental and Addictive Disorders. </w:t>
      </w:r>
      <w:proofErr w:type="spellStart"/>
      <w:r w:rsidRPr="002370F4">
        <w:rPr>
          <w:i/>
          <w:iCs/>
          <w:lang w:val="fr-CA" w:eastAsia="fr-CA"/>
        </w:rPr>
        <w:t>Current</w:t>
      </w:r>
      <w:proofErr w:type="spellEnd"/>
      <w:r w:rsidRPr="002370F4">
        <w:rPr>
          <w:i/>
          <w:iCs/>
          <w:lang w:val="fr-CA" w:eastAsia="fr-CA"/>
        </w:rPr>
        <w:t xml:space="preserve"> </w:t>
      </w:r>
      <w:proofErr w:type="spellStart"/>
      <w:r w:rsidRPr="002370F4">
        <w:rPr>
          <w:i/>
          <w:iCs/>
          <w:lang w:val="fr-CA" w:eastAsia="fr-CA"/>
        </w:rPr>
        <w:t>Psychiatry</w:t>
      </w:r>
      <w:proofErr w:type="spellEnd"/>
      <w:r w:rsidRPr="002370F4">
        <w:rPr>
          <w:i/>
          <w:iCs/>
          <w:lang w:val="fr-CA" w:eastAsia="fr-CA"/>
        </w:rPr>
        <w:t xml:space="preserve"> Reports</w:t>
      </w:r>
      <w:r w:rsidRPr="002370F4">
        <w:rPr>
          <w:lang w:val="fr-CA" w:eastAsia="fr-CA"/>
        </w:rPr>
        <w:t xml:space="preserve">, </w:t>
      </w:r>
      <w:r w:rsidRPr="002370F4">
        <w:rPr>
          <w:i/>
          <w:iCs/>
          <w:lang w:val="fr-CA" w:eastAsia="fr-CA"/>
        </w:rPr>
        <w:t>21</w:t>
      </w:r>
      <w:r w:rsidRPr="002370F4">
        <w:rPr>
          <w:lang w:val="fr-CA" w:eastAsia="fr-CA"/>
        </w:rPr>
        <w:t xml:space="preserve">(2), 10. </w:t>
      </w:r>
    </w:p>
    <w:p w14:paraId="075EC045" w14:textId="1A7D4918" w:rsidR="00BF62A9" w:rsidRPr="002370F4" w:rsidRDefault="00BF62A9" w:rsidP="00BF62A9">
      <w:pPr>
        <w:ind w:left="567" w:hanging="567"/>
        <w:jc w:val="both"/>
        <w:rPr>
          <w:lang w:val="en-CA"/>
        </w:rPr>
      </w:pPr>
      <w:r w:rsidRPr="002370F4">
        <w:rPr>
          <w:lang w:val="fr-CA"/>
        </w:rPr>
        <w:t xml:space="preserve">Shu, F., Liu, S., &amp; Larivière, V. (2022). </w:t>
      </w:r>
      <w:r w:rsidRPr="002370F4">
        <w:rPr>
          <w:lang w:val="en-CA"/>
        </w:rPr>
        <w:t xml:space="preserve">China’s research evaluation reform: what are the consequences for global </w:t>
      </w:r>
      <w:proofErr w:type="gramStart"/>
      <w:r w:rsidRPr="002370F4">
        <w:rPr>
          <w:lang w:val="en-CA"/>
        </w:rPr>
        <w:t>science?.</w:t>
      </w:r>
      <w:proofErr w:type="gramEnd"/>
      <w:r w:rsidRPr="002370F4">
        <w:rPr>
          <w:lang w:val="en-CA"/>
        </w:rPr>
        <w:t xml:space="preserve"> </w:t>
      </w:r>
      <w:r w:rsidRPr="002370F4">
        <w:rPr>
          <w:i/>
          <w:iCs/>
          <w:lang w:val="en-CA"/>
        </w:rPr>
        <w:t>Minerva</w:t>
      </w:r>
      <w:r w:rsidRPr="002370F4">
        <w:rPr>
          <w:lang w:val="en-CA"/>
        </w:rPr>
        <w:t xml:space="preserve">, 1-19. </w:t>
      </w:r>
    </w:p>
    <w:p w14:paraId="5902BB1B" w14:textId="77777777" w:rsidR="00BF62A9" w:rsidRPr="002370F4" w:rsidRDefault="00BF62A9" w:rsidP="00BF62A9">
      <w:pPr>
        <w:ind w:left="567" w:hanging="567"/>
        <w:jc w:val="both"/>
        <w:rPr>
          <w:lang w:val="en-CA"/>
        </w:rPr>
      </w:pPr>
      <w:r w:rsidRPr="002370F4">
        <w:rPr>
          <w:lang w:val="en-CA"/>
        </w:rPr>
        <w:t xml:space="preserve">Sugimoto, C. R., &amp; Larivière, V. (2018). </w:t>
      </w:r>
      <w:r w:rsidRPr="002370F4">
        <w:rPr>
          <w:i/>
          <w:iCs/>
          <w:lang w:val="en-CA"/>
        </w:rPr>
        <w:t>Measuring research: what everyone needs to know</w:t>
      </w:r>
      <w:r w:rsidRPr="002370F4">
        <w:rPr>
          <w:lang w:val="en-CA"/>
        </w:rPr>
        <w:t>. Oxford, UK: Oxford University Press.</w:t>
      </w:r>
    </w:p>
    <w:p w14:paraId="58D0E2CF" w14:textId="77777777" w:rsidR="00BF62A9" w:rsidRPr="002370F4" w:rsidRDefault="00BF62A9" w:rsidP="00BF62A9">
      <w:pPr>
        <w:ind w:left="567" w:hanging="567"/>
        <w:jc w:val="both"/>
        <w:rPr>
          <w:lang w:val="en-CA"/>
        </w:rPr>
      </w:pPr>
      <w:r w:rsidRPr="002370F4">
        <w:rPr>
          <w:lang w:val="en-CA"/>
        </w:rPr>
        <w:t xml:space="preserve">Torrey, E. F., Simmons, W. W., </w:t>
      </w:r>
      <w:proofErr w:type="spellStart"/>
      <w:r w:rsidRPr="002370F4">
        <w:rPr>
          <w:lang w:val="en-CA"/>
        </w:rPr>
        <w:t>Hancq</w:t>
      </w:r>
      <w:proofErr w:type="spellEnd"/>
      <w:r w:rsidRPr="002370F4">
        <w:rPr>
          <w:lang w:val="en-CA"/>
        </w:rPr>
        <w:t xml:space="preserve">, E. S., &amp; Snook, J. (2021). The Continuing Decline of Clinical Research on Serious Mental Illnesses at NIMH. </w:t>
      </w:r>
      <w:r w:rsidRPr="002370F4">
        <w:rPr>
          <w:i/>
          <w:iCs/>
          <w:lang w:val="en-CA"/>
        </w:rPr>
        <w:t>Psychiatric Services</w:t>
      </w:r>
      <w:r w:rsidRPr="002370F4">
        <w:rPr>
          <w:lang w:val="en-CA"/>
        </w:rPr>
        <w:t>, 72(11), 1342-1344.</w:t>
      </w:r>
    </w:p>
    <w:p w14:paraId="6099FD88" w14:textId="5369F037" w:rsidR="00BF62A9" w:rsidRPr="002370F4" w:rsidRDefault="00BF62A9" w:rsidP="00BF62A9">
      <w:pPr>
        <w:ind w:left="567" w:hanging="567"/>
        <w:rPr>
          <w:lang w:val="en-CA" w:eastAsia="fr-CA"/>
        </w:rPr>
      </w:pPr>
      <w:r w:rsidRPr="002370F4">
        <w:rPr>
          <w:lang w:val="en-CA" w:eastAsia="fr-CA"/>
        </w:rPr>
        <w:t xml:space="preserve">Wu, F., Wang, X., Li, X., Jiang, H., Huang, T., Liu, C., Wang, M., </w:t>
      </w:r>
      <w:proofErr w:type="spellStart"/>
      <w:r w:rsidRPr="002370F4">
        <w:rPr>
          <w:lang w:val="en-CA" w:eastAsia="fr-CA"/>
        </w:rPr>
        <w:t>Zhai</w:t>
      </w:r>
      <w:proofErr w:type="spellEnd"/>
      <w:r w:rsidRPr="002370F4">
        <w:rPr>
          <w:lang w:val="en-CA" w:eastAsia="fr-CA"/>
        </w:rPr>
        <w:t xml:space="preserve">, Z., Zhang, X., Zhang, J., Liu, H., &amp; Yang, J. (2020). The Most Cited Original Articles in Brain Imaging of Children </w:t>
      </w:r>
      <w:proofErr w:type="gramStart"/>
      <w:r w:rsidRPr="002370F4">
        <w:rPr>
          <w:lang w:val="en-CA" w:eastAsia="fr-CA"/>
        </w:rPr>
        <w:t>With</w:t>
      </w:r>
      <w:proofErr w:type="gramEnd"/>
      <w:r w:rsidRPr="002370F4">
        <w:rPr>
          <w:lang w:val="en-CA" w:eastAsia="fr-CA"/>
        </w:rPr>
        <w:t xml:space="preserve"> Cerebral Palsy: A Bibliometric Analysis Between 1984 and 2019. </w:t>
      </w:r>
      <w:r w:rsidRPr="002370F4">
        <w:rPr>
          <w:i/>
          <w:iCs/>
          <w:lang w:val="en-CA" w:eastAsia="fr-CA"/>
        </w:rPr>
        <w:t>Frontiers in Neurology</w:t>
      </w:r>
      <w:r w:rsidRPr="002370F4">
        <w:rPr>
          <w:lang w:val="en-CA" w:eastAsia="fr-CA"/>
        </w:rPr>
        <w:t xml:space="preserve">, </w:t>
      </w:r>
      <w:r w:rsidRPr="002370F4">
        <w:rPr>
          <w:i/>
          <w:iCs/>
          <w:lang w:val="en-CA" w:eastAsia="fr-CA"/>
        </w:rPr>
        <w:t>11</w:t>
      </w:r>
      <w:r w:rsidRPr="002370F4">
        <w:rPr>
          <w:lang w:val="en-CA" w:eastAsia="fr-CA"/>
        </w:rPr>
        <w:t xml:space="preserve">, 955. </w:t>
      </w:r>
    </w:p>
    <w:p w14:paraId="0EA03E8C" w14:textId="2231474C" w:rsidR="00BF62A9" w:rsidRPr="002370F4" w:rsidRDefault="00BF62A9" w:rsidP="00BF62A9">
      <w:pPr>
        <w:ind w:left="567" w:hanging="567"/>
        <w:rPr>
          <w:lang w:val="en-CA" w:eastAsia="fr-CA"/>
        </w:rPr>
      </w:pPr>
      <w:r w:rsidRPr="002370F4">
        <w:rPr>
          <w:lang w:val="en-CA" w:eastAsia="fr-CA"/>
        </w:rPr>
        <w:t xml:space="preserve">Yeung, A. W. K., </w:t>
      </w:r>
      <w:proofErr w:type="spellStart"/>
      <w:r w:rsidRPr="002370F4">
        <w:rPr>
          <w:lang w:val="en-CA" w:eastAsia="fr-CA"/>
        </w:rPr>
        <w:t>Goto</w:t>
      </w:r>
      <w:proofErr w:type="spellEnd"/>
      <w:r w:rsidRPr="002370F4">
        <w:rPr>
          <w:lang w:val="en-CA" w:eastAsia="fr-CA"/>
        </w:rPr>
        <w:t xml:space="preserve">, T. K., &amp; Keung Leung, W. (2017). A Bibliometric Review of Research Trends in Neuroimaging. </w:t>
      </w:r>
      <w:r w:rsidRPr="002370F4">
        <w:rPr>
          <w:i/>
          <w:iCs/>
          <w:lang w:val="en-CA" w:eastAsia="fr-CA"/>
        </w:rPr>
        <w:t>Current Science</w:t>
      </w:r>
      <w:r w:rsidRPr="002370F4">
        <w:rPr>
          <w:lang w:val="en-CA" w:eastAsia="fr-CA"/>
        </w:rPr>
        <w:t xml:space="preserve">, </w:t>
      </w:r>
      <w:r w:rsidRPr="002370F4">
        <w:rPr>
          <w:i/>
          <w:iCs/>
          <w:lang w:val="en-CA" w:eastAsia="fr-CA"/>
        </w:rPr>
        <w:t>112</w:t>
      </w:r>
      <w:r w:rsidRPr="002370F4">
        <w:rPr>
          <w:lang w:val="en-CA" w:eastAsia="fr-CA"/>
        </w:rPr>
        <w:t xml:space="preserve">(04), 725. </w:t>
      </w:r>
    </w:p>
    <w:p w14:paraId="348C492B" w14:textId="5788F5DD" w:rsidR="00BF62A9" w:rsidRPr="002370F4" w:rsidRDefault="00BF62A9" w:rsidP="00BF62A9">
      <w:pPr>
        <w:ind w:left="567" w:hanging="567"/>
        <w:rPr>
          <w:lang w:val="en-CA" w:eastAsia="fr-CA"/>
        </w:rPr>
      </w:pPr>
      <w:r w:rsidRPr="002370F4">
        <w:rPr>
          <w:lang w:val="en-CA" w:eastAsia="fr-CA"/>
        </w:rPr>
        <w:lastRenderedPageBreak/>
        <w:t xml:space="preserve">Yeung, A. W. K., </w:t>
      </w:r>
      <w:proofErr w:type="spellStart"/>
      <w:r w:rsidRPr="002370F4">
        <w:rPr>
          <w:lang w:val="en-CA" w:eastAsia="fr-CA"/>
        </w:rPr>
        <w:t>Goto</w:t>
      </w:r>
      <w:proofErr w:type="spellEnd"/>
      <w:r w:rsidRPr="002370F4">
        <w:rPr>
          <w:lang w:val="en-CA" w:eastAsia="fr-CA"/>
        </w:rPr>
        <w:t xml:space="preserve">, T. K., &amp; Leung, W. K. (2017). At the Leading Front of Neuroscience: A Bibliometric Study of the 100 Most-Cited Articles. </w:t>
      </w:r>
      <w:r w:rsidRPr="002370F4">
        <w:rPr>
          <w:i/>
          <w:iCs/>
          <w:lang w:val="en-CA" w:eastAsia="fr-CA"/>
        </w:rPr>
        <w:t>Frontiers in Human Neuroscience</w:t>
      </w:r>
      <w:r w:rsidRPr="002370F4">
        <w:rPr>
          <w:lang w:val="en-CA" w:eastAsia="fr-CA"/>
        </w:rPr>
        <w:t xml:space="preserve">, </w:t>
      </w:r>
      <w:r w:rsidRPr="002370F4">
        <w:rPr>
          <w:i/>
          <w:iCs/>
          <w:lang w:val="en-CA" w:eastAsia="fr-CA"/>
        </w:rPr>
        <w:t>11</w:t>
      </w:r>
      <w:r w:rsidRPr="002370F4">
        <w:rPr>
          <w:lang w:val="en-CA" w:eastAsia="fr-CA"/>
        </w:rPr>
        <w:t xml:space="preserve">, 363. </w:t>
      </w:r>
    </w:p>
    <w:p w14:paraId="04DFB4F7" w14:textId="743F8148" w:rsidR="00BF62A9" w:rsidRPr="002370F4" w:rsidRDefault="00BF62A9" w:rsidP="00BF62A9">
      <w:pPr>
        <w:ind w:left="567" w:hanging="567"/>
        <w:rPr>
          <w:lang w:val="en-CA" w:eastAsia="fr-CA"/>
        </w:rPr>
      </w:pPr>
      <w:r w:rsidRPr="002370F4">
        <w:rPr>
          <w:lang w:val="en-CA" w:eastAsia="fr-CA"/>
        </w:rPr>
        <w:t xml:space="preserve">Yeung, A. W. K., </w:t>
      </w:r>
      <w:proofErr w:type="spellStart"/>
      <w:r w:rsidRPr="002370F4">
        <w:rPr>
          <w:lang w:val="en-CA" w:eastAsia="fr-CA"/>
        </w:rPr>
        <w:t>Tzvetkov</w:t>
      </w:r>
      <w:proofErr w:type="spellEnd"/>
      <w:r w:rsidRPr="002370F4">
        <w:rPr>
          <w:lang w:val="en-CA" w:eastAsia="fr-CA"/>
        </w:rPr>
        <w:t xml:space="preserve">, N. T., &amp; </w:t>
      </w:r>
      <w:proofErr w:type="spellStart"/>
      <w:r w:rsidRPr="002370F4">
        <w:rPr>
          <w:lang w:val="en-CA" w:eastAsia="fr-CA"/>
        </w:rPr>
        <w:t>Atanasov</w:t>
      </w:r>
      <w:proofErr w:type="spellEnd"/>
      <w:r w:rsidRPr="002370F4">
        <w:rPr>
          <w:lang w:val="en-CA" w:eastAsia="fr-CA"/>
        </w:rPr>
        <w:t xml:space="preserve">, A. G. (2018). When Neuroscience Meets Pharmacology: A Neuropharmacology Literature Analysis. </w:t>
      </w:r>
      <w:r w:rsidRPr="002370F4">
        <w:rPr>
          <w:i/>
          <w:iCs/>
          <w:lang w:val="en-CA" w:eastAsia="fr-CA"/>
        </w:rPr>
        <w:t>Frontiers in Neuroscience</w:t>
      </w:r>
      <w:r w:rsidRPr="002370F4">
        <w:rPr>
          <w:lang w:val="en-CA" w:eastAsia="fr-CA"/>
        </w:rPr>
        <w:t xml:space="preserve">, </w:t>
      </w:r>
      <w:r w:rsidRPr="002370F4">
        <w:rPr>
          <w:i/>
          <w:iCs/>
          <w:lang w:val="en-CA" w:eastAsia="fr-CA"/>
        </w:rPr>
        <w:t>12</w:t>
      </w:r>
      <w:r w:rsidRPr="002370F4">
        <w:rPr>
          <w:lang w:val="en-CA" w:eastAsia="fr-CA"/>
        </w:rPr>
        <w:t>, 852.</w:t>
      </w:r>
      <w:r w:rsidR="00A95BC3" w:rsidRPr="002370F4">
        <w:rPr>
          <w:lang w:val="en-CA" w:eastAsia="fr-CA"/>
        </w:rPr>
        <w:t xml:space="preserve"> </w:t>
      </w:r>
    </w:p>
    <w:p w14:paraId="152E2001" w14:textId="434F8B8F" w:rsidR="00BF62A9" w:rsidRPr="002370F4" w:rsidRDefault="00BF62A9" w:rsidP="00BF62A9">
      <w:pPr>
        <w:ind w:left="567" w:hanging="567"/>
        <w:rPr>
          <w:lang w:val="en-CA" w:eastAsia="fr-CA"/>
        </w:rPr>
      </w:pPr>
      <w:proofErr w:type="spellStart"/>
      <w:r w:rsidRPr="002370F4">
        <w:rPr>
          <w:lang w:val="en-CA" w:eastAsia="fr-CA"/>
        </w:rPr>
        <w:t>Zyoud</w:t>
      </w:r>
      <w:proofErr w:type="spellEnd"/>
      <w:r w:rsidRPr="002370F4">
        <w:rPr>
          <w:lang w:val="en-CA" w:eastAsia="fr-CA"/>
        </w:rPr>
        <w:t xml:space="preserve">, S. H., </w:t>
      </w:r>
      <w:proofErr w:type="spellStart"/>
      <w:r w:rsidRPr="002370F4">
        <w:rPr>
          <w:lang w:val="en-CA" w:eastAsia="fr-CA"/>
        </w:rPr>
        <w:t>Smale</w:t>
      </w:r>
      <w:proofErr w:type="spellEnd"/>
      <w:r w:rsidRPr="002370F4">
        <w:rPr>
          <w:lang w:val="en-CA" w:eastAsia="fr-CA"/>
        </w:rPr>
        <w:t xml:space="preserve">, S., Waring, W. S., </w:t>
      </w:r>
      <w:proofErr w:type="spellStart"/>
      <w:r w:rsidRPr="002370F4">
        <w:rPr>
          <w:lang w:val="en-CA" w:eastAsia="fr-CA"/>
        </w:rPr>
        <w:t>Sweileh</w:t>
      </w:r>
      <w:proofErr w:type="spellEnd"/>
      <w:r w:rsidRPr="002370F4">
        <w:rPr>
          <w:lang w:val="en-CA" w:eastAsia="fr-CA"/>
        </w:rPr>
        <w:t>, W. M., &amp; Al-</w:t>
      </w:r>
      <w:proofErr w:type="spellStart"/>
      <w:r w:rsidRPr="002370F4">
        <w:rPr>
          <w:lang w:val="en-CA" w:eastAsia="fr-CA"/>
        </w:rPr>
        <w:t>Jabi</w:t>
      </w:r>
      <w:proofErr w:type="spellEnd"/>
      <w:r w:rsidRPr="002370F4">
        <w:rPr>
          <w:lang w:val="en-CA" w:eastAsia="fr-CA"/>
        </w:rPr>
        <w:t xml:space="preserve">, S. W. (2019). Global research trends in microbiome-gut-brain axis during 2009–2018: A bibliometric and visualized study. </w:t>
      </w:r>
      <w:r w:rsidRPr="002370F4">
        <w:rPr>
          <w:i/>
          <w:iCs/>
          <w:lang w:val="en-CA" w:eastAsia="fr-CA"/>
        </w:rPr>
        <w:t>BMC Gastroenterology</w:t>
      </w:r>
      <w:r w:rsidRPr="002370F4">
        <w:rPr>
          <w:lang w:val="en-CA" w:eastAsia="fr-CA"/>
        </w:rPr>
        <w:t xml:space="preserve">, </w:t>
      </w:r>
      <w:r w:rsidRPr="002370F4">
        <w:rPr>
          <w:i/>
          <w:iCs/>
          <w:lang w:val="en-CA" w:eastAsia="fr-CA"/>
        </w:rPr>
        <w:t>19</w:t>
      </w:r>
      <w:r w:rsidRPr="002370F4">
        <w:rPr>
          <w:lang w:val="en-CA" w:eastAsia="fr-CA"/>
        </w:rPr>
        <w:t xml:space="preserve">(1), 158. </w:t>
      </w:r>
    </w:p>
    <w:p w14:paraId="46C09084" w14:textId="77777777" w:rsidR="00BF62A9" w:rsidRPr="002370F4" w:rsidRDefault="00BF62A9" w:rsidP="00F92089">
      <w:pPr>
        <w:jc w:val="both"/>
      </w:pPr>
    </w:p>
    <w:p w14:paraId="780D6C27" w14:textId="77777777" w:rsidR="00BF62A9" w:rsidRPr="002370F4" w:rsidRDefault="00BF62A9" w:rsidP="00F92089">
      <w:pPr>
        <w:jc w:val="both"/>
      </w:pPr>
    </w:p>
    <w:p w14:paraId="727ECCA6" w14:textId="62184CFE" w:rsidR="00EB4638" w:rsidRPr="002370F4" w:rsidRDefault="00EB4638" w:rsidP="00EB4638">
      <w:pPr>
        <w:spacing w:after="100" w:afterAutospacing="1"/>
        <w:jc w:val="both"/>
        <w:rPr>
          <w:b/>
          <w:bCs/>
          <w:lang w:val="en-CA"/>
        </w:rPr>
        <w:sectPr w:rsidR="00EB4638" w:rsidRPr="002370F4">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sectPr>
      </w:pPr>
      <w:r w:rsidRPr="002370F4">
        <w:rPr>
          <w:b/>
          <w:bCs/>
          <w:lang w:val="en-CA"/>
        </w:rPr>
        <w:t>Appendix 1. Keywords used to retrieve papers outside the core journals</w:t>
      </w:r>
    </w:p>
    <w:p w14:paraId="057DF265" w14:textId="77777777" w:rsidR="00EB4638" w:rsidRPr="002370F4" w:rsidRDefault="00EB4638" w:rsidP="00EB4638">
      <w:pPr>
        <w:jc w:val="both"/>
        <w:rPr>
          <w:lang w:val="en-CA"/>
        </w:rPr>
      </w:pPr>
      <w:r w:rsidRPr="002370F4">
        <w:rPr>
          <w:lang w:val="en-CA"/>
        </w:rPr>
        <w:t>BRAIN</w:t>
      </w:r>
    </w:p>
    <w:p w14:paraId="4BC8CA5B" w14:textId="77777777" w:rsidR="00EB4638" w:rsidRPr="002370F4" w:rsidRDefault="00EB4638" w:rsidP="00EB4638">
      <w:pPr>
        <w:jc w:val="both"/>
        <w:rPr>
          <w:lang w:val="en-CA"/>
        </w:rPr>
      </w:pPr>
      <w:r w:rsidRPr="002370F4">
        <w:rPr>
          <w:lang w:val="en-CA"/>
        </w:rPr>
        <w:t>ALZHEIMERS-DISEASE</w:t>
      </w:r>
    </w:p>
    <w:p w14:paraId="7107F1B4" w14:textId="77777777" w:rsidR="00EB4638" w:rsidRPr="002370F4" w:rsidRDefault="00EB4638" w:rsidP="00EB4638">
      <w:pPr>
        <w:jc w:val="both"/>
        <w:rPr>
          <w:lang w:val="en-CA"/>
        </w:rPr>
      </w:pPr>
      <w:r w:rsidRPr="002370F4">
        <w:rPr>
          <w:lang w:val="en-CA"/>
        </w:rPr>
        <w:t>PREFRONTAL CORTEX</w:t>
      </w:r>
    </w:p>
    <w:p w14:paraId="58D06EC4" w14:textId="77777777" w:rsidR="00EB4638" w:rsidRPr="002370F4" w:rsidRDefault="00EB4638" w:rsidP="00EB4638">
      <w:pPr>
        <w:jc w:val="both"/>
        <w:rPr>
          <w:lang w:val="en-CA"/>
        </w:rPr>
      </w:pPr>
      <w:r w:rsidRPr="002370F4">
        <w:rPr>
          <w:lang w:val="en-CA"/>
        </w:rPr>
        <w:t>CORTEX</w:t>
      </w:r>
    </w:p>
    <w:p w14:paraId="4F363017" w14:textId="77777777" w:rsidR="00EB4638" w:rsidRPr="002370F4" w:rsidRDefault="00EB4638" w:rsidP="00EB4638">
      <w:pPr>
        <w:jc w:val="both"/>
        <w:rPr>
          <w:lang w:val="en-CA"/>
        </w:rPr>
      </w:pPr>
      <w:r w:rsidRPr="002370F4">
        <w:rPr>
          <w:lang w:val="en-CA"/>
        </w:rPr>
        <w:t>AMYOTROPHIC-LATERAL-SCLEROSIS</w:t>
      </w:r>
    </w:p>
    <w:p w14:paraId="6CDFC8DB" w14:textId="77777777" w:rsidR="00EB4638" w:rsidRPr="002370F4" w:rsidRDefault="00EB4638" w:rsidP="00EB4638">
      <w:pPr>
        <w:jc w:val="both"/>
        <w:rPr>
          <w:lang w:val="en-CA"/>
        </w:rPr>
      </w:pPr>
      <w:r w:rsidRPr="002370F4">
        <w:rPr>
          <w:lang w:val="en-CA"/>
        </w:rPr>
        <w:t>NEURONS</w:t>
      </w:r>
    </w:p>
    <w:p w14:paraId="602965FA" w14:textId="77777777" w:rsidR="00EB4638" w:rsidRPr="002370F4" w:rsidRDefault="00EB4638" w:rsidP="00EB4638">
      <w:pPr>
        <w:jc w:val="both"/>
        <w:rPr>
          <w:lang w:val="en-CA"/>
        </w:rPr>
      </w:pPr>
      <w:r w:rsidRPr="002370F4">
        <w:rPr>
          <w:lang w:val="en-CA"/>
        </w:rPr>
        <w:t>SYNAPTIC PLASTICITY</w:t>
      </w:r>
    </w:p>
    <w:p w14:paraId="2F3A21BB" w14:textId="77777777" w:rsidR="00EB4638" w:rsidRPr="002370F4" w:rsidRDefault="00EB4638" w:rsidP="00EB4638">
      <w:pPr>
        <w:jc w:val="both"/>
        <w:rPr>
          <w:lang w:val="en-CA"/>
        </w:rPr>
      </w:pPr>
      <w:r w:rsidRPr="002370F4">
        <w:rPr>
          <w:lang w:val="en-CA"/>
        </w:rPr>
        <w:t>DEMENTIA</w:t>
      </w:r>
    </w:p>
    <w:p w14:paraId="642CCAB7" w14:textId="77777777" w:rsidR="00EB4638" w:rsidRPr="002370F4" w:rsidRDefault="00EB4638" w:rsidP="00EB4638">
      <w:pPr>
        <w:jc w:val="both"/>
        <w:rPr>
          <w:lang w:val="en-CA"/>
        </w:rPr>
      </w:pPr>
      <w:r w:rsidRPr="002370F4">
        <w:rPr>
          <w:lang w:val="en-CA"/>
        </w:rPr>
        <w:t>FUNCTIONAL CONNECTIVITY</w:t>
      </w:r>
    </w:p>
    <w:p w14:paraId="2569A8C5" w14:textId="77777777" w:rsidR="00EB4638" w:rsidRPr="002370F4" w:rsidRDefault="00EB4638" w:rsidP="00EB4638">
      <w:pPr>
        <w:jc w:val="both"/>
        <w:rPr>
          <w:lang w:val="en-CA"/>
        </w:rPr>
      </w:pPr>
      <w:r w:rsidRPr="002370F4">
        <w:rPr>
          <w:lang w:val="en-CA"/>
        </w:rPr>
        <w:t>CENTRAL-NERVOUS-SYSTEM</w:t>
      </w:r>
    </w:p>
    <w:p w14:paraId="617C62AF" w14:textId="77777777" w:rsidR="00EB4638" w:rsidRPr="002370F4" w:rsidRDefault="00EB4638" w:rsidP="00EB4638">
      <w:pPr>
        <w:jc w:val="both"/>
        <w:rPr>
          <w:lang w:val="en-CA"/>
        </w:rPr>
      </w:pPr>
      <w:r w:rsidRPr="002370F4">
        <w:rPr>
          <w:lang w:val="en-CA"/>
        </w:rPr>
        <w:t>FMRI</w:t>
      </w:r>
    </w:p>
    <w:p w14:paraId="7BE2BA99" w14:textId="77777777" w:rsidR="00EB4638" w:rsidRPr="002370F4" w:rsidRDefault="00EB4638" w:rsidP="00EB4638">
      <w:pPr>
        <w:jc w:val="both"/>
        <w:rPr>
          <w:lang w:val="en-CA"/>
        </w:rPr>
      </w:pPr>
      <w:r w:rsidRPr="002370F4">
        <w:rPr>
          <w:lang w:val="en-CA"/>
        </w:rPr>
        <w:t>WHITE-MATTER</w:t>
      </w:r>
    </w:p>
    <w:p w14:paraId="441D766B" w14:textId="77777777" w:rsidR="00EB4638" w:rsidRPr="002370F4" w:rsidRDefault="00EB4638" w:rsidP="00EB4638">
      <w:pPr>
        <w:jc w:val="both"/>
        <w:rPr>
          <w:lang w:val="en-CA"/>
        </w:rPr>
      </w:pPr>
      <w:r w:rsidRPr="002370F4">
        <w:rPr>
          <w:lang w:val="en-CA"/>
        </w:rPr>
        <w:t>FRONTOTEMPORAL LOBAR DEGENERATION</w:t>
      </w:r>
    </w:p>
    <w:p w14:paraId="3954C402" w14:textId="77777777" w:rsidR="00EB4638" w:rsidRPr="002370F4" w:rsidRDefault="00EB4638" w:rsidP="00EB4638">
      <w:pPr>
        <w:jc w:val="both"/>
        <w:rPr>
          <w:lang w:val="en-CA"/>
        </w:rPr>
      </w:pPr>
      <w:r w:rsidRPr="002370F4">
        <w:rPr>
          <w:lang w:val="en-CA"/>
        </w:rPr>
        <w:t>STRESS</w:t>
      </w:r>
    </w:p>
    <w:p w14:paraId="03F0521A" w14:textId="77777777" w:rsidR="00EB4638" w:rsidRPr="002370F4" w:rsidRDefault="00EB4638" w:rsidP="00EB4638">
      <w:pPr>
        <w:jc w:val="both"/>
        <w:rPr>
          <w:lang w:val="en-CA"/>
        </w:rPr>
      </w:pPr>
      <w:r w:rsidRPr="002370F4">
        <w:rPr>
          <w:lang w:val="en-CA"/>
        </w:rPr>
        <w:t>SPINAL-CORD</w:t>
      </w:r>
    </w:p>
    <w:p w14:paraId="358A6CF6" w14:textId="77777777" w:rsidR="00EB4638" w:rsidRPr="002370F4" w:rsidRDefault="00EB4638" w:rsidP="00EB4638">
      <w:pPr>
        <w:jc w:val="both"/>
        <w:rPr>
          <w:lang w:val="en-CA"/>
        </w:rPr>
      </w:pPr>
      <w:r w:rsidRPr="002370F4">
        <w:rPr>
          <w:lang w:val="en-CA"/>
        </w:rPr>
        <w:t>ALS</w:t>
      </w:r>
    </w:p>
    <w:p w14:paraId="1A82F814" w14:textId="77777777" w:rsidR="00EB4638" w:rsidRPr="002370F4" w:rsidRDefault="00EB4638" w:rsidP="00EB4638">
      <w:pPr>
        <w:jc w:val="both"/>
        <w:rPr>
          <w:lang w:val="en-CA"/>
        </w:rPr>
      </w:pPr>
      <w:r w:rsidRPr="002370F4">
        <w:rPr>
          <w:lang w:val="en-CA"/>
        </w:rPr>
        <w:t>MEMORY</w:t>
      </w:r>
    </w:p>
    <w:p w14:paraId="2D73E185" w14:textId="77777777" w:rsidR="00EB4638" w:rsidRPr="002370F4" w:rsidRDefault="00EB4638" w:rsidP="00EB4638">
      <w:pPr>
        <w:jc w:val="both"/>
        <w:rPr>
          <w:lang w:val="en-CA"/>
        </w:rPr>
      </w:pPr>
      <w:r w:rsidRPr="002370F4">
        <w:rPr>
          <w:lang w:val="en-CA"/>
        </w:rPr>
        <w:t>SCHIZOPHRENIA</w:t>
      </w:r>
    </w:p>
    <w:p w14:paraId="519F8561" w14:textId="77777777" w:rsidR="00EB4638" w:rsidRPr="002370F4" w:rsidRDefault="00EB4638" w:rsidP="00EB4638">
      <w:pPr>
        <w:jc w:val="both"/>
        <w:rPr>
          <w:lang w:val="en-CA"/>
        </w:rPr>
      </w:pPr>
      <w:r w:rsidRPr="002370F4">
        <w:rPr>
          <w:lang w:val="en-CA"/>
        </w:rPr>
        <w:t>PARKINSONS-DISEASE</w:t>
      </w:r>
    </w:p>
    <w:p w14:paraId="6FCCC0D0" w14:textId="77777777" w:rsidR="00EB4638" w:rsidRPr="002370F4" w:rsidRDefault="00EB4638" w:rsidP="00EB4638">
      <w:pPr>
        <w:jc w:val="both"/>
        <w:rPr>
          <w:lang w:val="en-CA"/>
        </w:rPr>
      </w:pPr>
      <w:r w:rsidRPr="002370F4">
        <w:rPr>
          <w:lang w:val="en-CA"/>
        </w:rPr>
        <w:t>TRANSCRANIAL MAGNETIC STIMULATION</w:t>
      </w:r>
    </w:p>
    <w:p w14:paraId="1D0DDEF4" w14:textId="77777777" w:rsidR="00EB4638" w:rsidRPr="002370F4" w:rsidRDefault="00EB4638" w:rsidP="00EB4638">
      <w:pPr>
        <w:jc w:val="both"/>
        <w:rPr>
          <w:lang w:val="en-CA"/>
        </w:rPr>
      </w:pPr>
      <w:r w:rsidRPr="002370F4">
        <w:rPr>
          <w:lang w:val="en-CA"/>
        </w:rPr>
        <w:t>HUMAN BRAIN</w:t>
      </w:r>
    </w:p>
    <w:p w14:paraId="382F05FE" w14:textId="77777777" w:rsidR="00EB4638" w:rsidRPr="002370F4" w:rsidRDefault="00EB4638" w:rsidP="00EB4638">
      <w:pPr>
        <w:jc w:val="both"/>
        <w:rPr>
          <w:lang w:val="en-CA"/>
        </w:rPr>
      </w:pPr>
      <w:r w:rsidRPr="002370F4">
        <w:rPr>
          <w:lang w:val="en-CA"/>
        </w:rPr>
        <w:t>MULTIPLE-SCLEROSIS</w:t>
      </w:r>
    </w:p>
    <w:p w14:paraId="7F05A275" w14:textId="77777777" w:rsidR="00EB4638" w:rsidRPr="002370F4" w:rsidRDefault="00EB4638" w:rsidP="00EB4638">
      <w:pPr>
        <w:jc w:val="both"/>
        <w:rPr>
          <w:lang w:val="en-CA"/>
        </w:rPr>
      </w:pPr>
      <w:r w:rsidRPr="002370F4">
        <w:rPr>
          <w:lang w:val="en-CA"/>
        </w:rPr>
        <w:t>MILD COGNITIVE IMPAIRMENT</w:t>
      </w:r>
    </w:p>
    <w:p w14:paraId="163663C2" w14:textId="77777777" w:rsidR="00EB4638" w:rsidRPr="002370F4" w:rsidRDefault="00EB4638" w:rsidP="00EB4638">
      <w:pPr>
        <w:jc w:val="both"/>
        <w:rPr>
          <w:lang w:val="en-CA"/>
        </w:rPr>
      </w:pPr>
      <w:r w:rsidRPr="002370F4">
        <w:rPr>
          <w:lang w:val="en-CA"/>
        </w:rPr>
        <w:t>NERVOUS-SYSTEM</w:t>
      </w:r>
    </w:p>
    <w:p w14:paraId="3F9DC9B1" w14:textId="77777777" w:rsidR="00EB4638" w:rsidRPr="002370F4" w:rsidRDefault="00EB4638" w:rsidP="00EB4638">
      <w:pPr>
        <w:jc w:val="both"/>
        <w:rPr>
          <w:lang w:val="en-CA"/>
        </w:rPr>
      </w:pPr>
      <w:r w:rsidRPr="002370F4">
        <w:rPr>
          <w:lang w:val="en-CA"/>
        </w:rPr>
        <w:t>PERCEPTION</w:t>
      </w:r>
    </w:p>
    <w:p w14:paraId="234F5854" w14:textId="77777777" w:rsidR="00EB4638" w:rsidRPr="002370F4" w:rsidRDefault="00EB4638" w:rsidP="00EB4638">
      <w:pPr>
        <w:jc w:val="both"/>
        <w:rPr>
          <w:lang w:val="en-CA"/>
        </w:rPr>
      </w:pPr>
      <w:r w:rsidRPr="002370F4">
        <w:rPr>
          <w:lang w:val="en-CA"/>
        </w:rPr>
        <w:t>NEUROGENESIS</w:t>
      </w:r>
    </w:p>
    <w:p w14:paraId="35FC5DDE" w14:textId="77777777" w:rsidR="00EB4638" w:rsidRPr="002370F4" w:rsidRDefault="00EB4638" w:rsidP="00EB4638">
      <w:pPr>
        <w:jc w:val="both"/>
        <w:rPr>
          <w:lang w:val="en-CA"/>
        </w:rPr>
      </w:pPr>
      <w:r w:rsidRPr="002370F4">
        <w:rPr>
          <w:lang w:val="en-CA"/>
        </w:rPr>
        <w:t>WORKING-MEMORY</w:t>
      </w:r>
    </w:p>
    <w:p w14:paraId="2DA9CED6" w14:textId="77777777" w:rsidR="00EB4638" w:rsidRPr="002370F4" w:rsidRDefault="00EB4638" w:rsidP="00EB4638">
      <w:pPr>
        <w:jc w:val="both"/>
        <w:rPr>
          <w:lang w:val="en-CA"/>
        </w:rPr>
      </w:pPr>
      <w:r w:rsidRPr="002370F4">
        <w:rPr>
          <w:lang w:val="en-CA"/>
        </w:rPr>
        <w:t>STROKE</w:t>
      </w:r>
    </w:p>
    <w:p w14:paraId="6670C2A1" w14:textId="77777777" w:rsidR="00EB4638" w:rsidRPr="002370F4" w:rsidRDefault="00EB4638" w:rsidP="00EB4638">
      <w:pPr>
        <w:jc w:val="both"/>
        <w:rPr>
          <w:lang w:val="en-CA"/>
        </w:rPr>
      </w:pPr>
      <w:r w:rsidRPr="002370F4">
        <w:rPr>
          <w:lang w:val="en-CA"/>
        </w:rPr>
        <w:t>MAJOR DEPRESSION</w:t>
      </w:r>
    </w:p>
    <w:p w14:paraId="0EE780FE" w14:textId="77777777" w:rsidR="00EB4638" w:rsidRPr="002370F4" w:rsidRDefault="00EB4638" w:rsidP="00EB4638">
      <w:pPr>
        <w:jc w:val="both"/>
        <w:rPr>
          <w:lang w:val="en-CA"/>
        </w:rPr>
      </w:pPr>
      <w:r w:rsidRPr="002370F4">
        <w:rPr>
          <w:lang w:val="en-CA"/>
        </w:rPr>
        <w:t>COGNITIVE IMPAIRMENT</w:t>
      </w:r>
    </w:p>
    <w:p w14:paraId="624C5654" w14:textId="77777777" w:rsidR="00EB4638" w:rsidRPr="002370F4" w:rsidRDefault="00EB4638" w:rsidP="00EB4638">
      <w:pPr>
        <w:jc w:val="both"/>
        <w:rPr>
          <w:lang w:val="en-CA"/>
        </w:rPr>
      </w:pPr>
      <w:r w:rsidRPr="002370F4">
        <w:rPr>
          <w:lang w:val="en-CA"/>
        </w:rPr>
        <w:t>LONG-TERM POTENTIATION</w:t>
      </w:r>
    </w:p>
    <w:p w14:paraId="2598CE5A" w14:textId="77777777" w:rsidR="00EB4638" w:rsidRPr="002370F4" w:rsidRDefault="00EB4638" w:rsidP="00EB4638">
      <w:pPr>
        <w:jc w:val="both"/>
        <w:rPr>
          <w:lang w:val="en-CA"/>
        </w:rPr>
      </w:pPr>
      <w:r w:rsidRPr="002370F4">
        <w:rPr>
          <w:lang w:val="en-CA"/>
        </w:rPr>
        <w:t>NMDA RECEPTORS</w:t>
      </w:r>
    </w:p>
    <w:p w14:paraId="72311381" w14:textId="77777777" w:rsidR="00EB4638" w:rsidRPr="002370F4" w:rsidRDefault="00EB4638" w:rsidP="00EB4638">
      <w:pPr>
        <w:jc w:val="both"/>
        <w:rPr>
          <w:lang w:val="en-CA"/>
        </w:rPr>
      </w:pPr>
      <w:r w:rsidRPr="002370F4">
        <w:rPr>
          <w:lang w:val="en-CA"/>
        </w:rPr>
        <w:t>AMYGDALA</w:t>
      </w:r>
    </w:p>
    <w:p w14:paraId="5FC640A2" w14:textId="77777777" w:rsidR="00EB4638" w:rsidRPr="002370F4" w:rsidRDefault="00EB4638" w:rsidP="00EB4638">
      <w:pPr>
        <w:jc w:val="both"/>
        <w:rPr>
          <w:lang w:val="en-CA"/>
        </w:rPr>
      </w:pPr>
      <w:r w:rsidRPr="002370F4">
        <w:rPr>
          <w:lang w:val="en-CA"/>
        </w:rPr>
        <w:t>VISUAL-CORTEX</w:t>
      </w:r>
    </w:p>
    <w:p w14:paraId="53AA81F5" w14:textId="77777777" w:rsidR="00EB4638" w:rsidRPr="002370F4" w:rsidRDefault="00EB4638" w:rsidP="00EB4638">
      <w:pPr>
        <w:jc w:val="both"/>
        <w:rPr>
          <w:lang w:val="en-CA"/>
        </w:rPr>
      </w:pPr>
      <w:r w:rsidRPr="002370F4">
        <w:rPr>
          <w:lang w:val="en-CA"/>
        </w:rPr>
        <w:t>DENDRITIC SPINES</w:t>
      </w:r>
    </w:p>
    <w:p w14:paraId="4F487E8D" w14:textId="77777777" w:rsidR="00EB4638" w:rsidRPr="002370F4" w:rsidRDefault="00EB4638" w:rsidP="00EB4638">
      <w:pPr>
        <w:jc w:val="both"/>
        <w:rPr>
          <w:lang w:val="en-CA"/>
        </w:rPr>
      </w:pPr>
      <w:r w:rsidRPr="002370F4">
        <w:rPr>
          <w:lang w:val="en-CA"/>
        </w:rPr>
        <w:t>DEPRESSION</w:t>
      </w:r>
    </w:p>
    <w:p w14:paraId="2B2BCC4D" w14:textId="77777777" w:rsidR="00EB4638" w:rsidRPr="002370F4" w:rsidRDefault="00EB4638" w:rsidP="00EB4638">
      <w:pPr>
        <w:jc w:val="both"/>
        <w:rPr>
          <w:lang w:val="en-CA"/>
        </w:rPr>
      </w:pPr>
      <w:r w:rsidRPr="002370F4">
        <w:rPr>
          <w:lang w:val="en-CA"/>
        </w:rPr>
        <w:t>CEREBROSPINAL-FLUID</w:t>
      </w:r>
    </w:p>
    <w:p w14:paraId="4A498116" w14:textId="77777777" w:rsidR="00EB4638" w:rsidRPr="002370F4" w:rsidRDefault="00EB4638" w:rsidP="00EB4638">
      <w:pPr>
        <w:jc w:val="both"/>
        <w:rPr>
          <w:lang w:val="en-CA"/>
        </w:rPr>
      </w:pPr>
      <w:r w:rsidRPr="002370F4">
        <w:rPr>
          <w:lang w:val="en-CA"/>
        </w:rPr>
        <w:t>ANXIETY</w:t>
      </w:r>
    </w:p>
    <w:p w14:paraId="00E9FE0A" w14:textId="77777777" w:rsidR="00EB4638" w:rsidRPr="002370F4" w:rsidRDefault="00EB4638" w:rsidP="00EB4638">
      <w:pPr>
        <w:jc w:val="both"/>
        <w:rPr>
          <w:lang w:val="en-CA"/>
        </w:rPr>
      </w:pPr>
      <w:r w:rsidRPr="002370F4">
        <w:rPr>
          <w:lang w:val="en-CA"/>
        </w:rPr>
        <w:t>ANTERIOR CINGULATE CORTEX</w:t>
      </w:r>
    </w:p>
    <w:p w14:paraId="2BC37F54" w14:textId="77777777" w:rsidR="00EB4638" w:rsidRPr="002370F4" w:rsidRDefault="00EB4638" w:rsidP="00EB4638">
      <w:pPr>
        <w:jc w:val="both"/>
        <w:rPr>
          <w:lang w:val="en-CA"/>
        </w:rPr>
      </w:pPr>
      <w:r w:rsidRPr="002370F4">
        <w:rPr>
          <w:lang w:val="en-CA"/>
        </w:rPr>
        <w:t>CEREBRAL-CORTEX</w:t>
      </w:r>
    </w:p>
    <w:p w14:paraId="05F88E1D" w14:textId="77777777" w:rsidR="00EB4638" w:rsidRPr="002370F4" w:rsidRDefault="00EB4638" w:rsidP="00EB4638">
      <w:pPr>
        <w:jc w:val="both"/>
        <w:rPr>
          <w:lang w:val="en-CA"/>
        </w:rPr>
      </w:pPr>
      <w:r w:rsidRPr="002370F4">
        <w:rPr>
          <w:lang w:val="en-CA"/>
        </w:rPr>
        <w:t>NEUROPATHIC PAIN</w:t>
      </w:r>
    </w:p>
    <w:p w14:paraId="2B70B049" w14:textId="77777777" w:rsidR="00EB4638" w:rsidRPr="002370F4" w:rsidRDefault="00EB4638" w:rsidP="00EB4638">
      <w:pPr>
        <w:jc w:val="both"/>
        <w:rPr>
          <w:lang w:val="en-CA"/>
        </w:rPr>
      </w:pPr>
      <w:r w:rsidRPr="002370F4">
        <w:rPr>
          <w:lang w:val="en-CA"/>
        </w:rPr>
        <w:t>RECOGNITION</w:t>
      </w:r>
    </w:p>
    <w:p w14:paraId="1D27B621" w14:textId="77777777" w:rsidR="00EB4638" w:rsidRPr="002370F4" w:rsidRDefault="00EB4638" w:rsidP="00EB4638">
      <w:pPr>
        <w:jc w:val="both"/>
        <w:rPr>
          <w:lang w:val="en-CA"/>
        </w:rPr>
      </w:pPr>
      <w:r w:rsidRPr="002370F4">
        <w:rPr>
          <w:lang w:val="en-CA"/>
        </w:rPr>
        <w:t>NUCLEUS-ACCUMBENS</w:t>
      </w:r>
    </w:p>
    <w:p w14:paraId="1782C467" w14:textId="77777777" w:rsidR="00EB4638" w:rsidRPr="002370F4" w:rsidRDefault="00EB4638" w:rsidP="00EB4638">
      <w:pPr>
        <w:jc w:val="both"/>
        <w:rPr>
          <w:lang w:val="en-CA"/>
        </w:rPr>
      </w:pPr>
      <w:r w:rsidRPr="002370F4">
        <w:rPr>
          <w:lang w:val="en-CA"/>
        </w:rPr>
        <w:t>DENTATE GYRUS</w:t>
      </w:r>
    </w:p>
    <w:p w14:paraId="0EB56C4A" w14:textId="77777777" w:rsidR="00EB4638" w:rsidRPr="002370F4" w:rsidRDefault="00EB4638" w:rsidP="00EB4638">
      <w:pPr>
        <w:jc w:val="both"/>
        <w:rPr>
          <w:lang w:val="en-CA"/>
        </w:rPr>
      </w:pPr>
      <w:r w:rsidRPr="002370F4">
        <w:rPr>
          <w:lang w:val="en-CA"/>
        </w:rPr>
        <w:t>LONG-TERM DEPRESSION</w:t>
      </w:r>
    </w:p>
    <w:p w14:paraId="61080BF0" w14:textId="77777777" w:rsidR="00EB4638" w:rsidRPr="002370F4" w:rsidRDefault="00EB4638" w:rsidP="00EB4638">
      <w:pPr>
        <w:jc w:val="both"/>
        <w:rPr>
          <w:lang w:val="en-CA"/>
        </w:rPr>
      </w:pPr>
      <w:r w:rsidRPr="002370F4">
        <w:rPr>
          <w:lang w:val="en-CA"/>
        </w:rPr>
        <w:t>ALPHA-SYNUCLEIN</w:t>
      </w:r>
    </w:p>
    <w:p w14:paraId="0CBEEF76" w14:textId="77777777" w:rsidR="00EB4638" w:rsidRPr="002370F4" w:rsidRDefault="00EB4638" w:rsidP="00EB4638">
      <w:pPr>
        <w:jc w:val="both"/>
        <w:rPr>
          <w:lang w:val="en-CA"/>
        </w:rPr>
      </w:pPr>
      <w:r w:rsidRPr="002370F4">
        <w:rPr>
          <w:lang w:val="en-CA"/>
        </w:rPr>
        <w:t>SYNAPTIC-TRANSMISSION</w:t>
      </w:r>
    </w:p>
    <w:p w14:paraId="13F54801" w14:textId="77777777" w:rsidR="00EB4638" w:rsidRPr="002370F4" w:rsidRDefault="00EB4638" w:rsidP="00EB4638">
      <w:pPr>
        <w:jc w:val="both"/>
        <w:rPr>
          <w:lang w:val="en-CA"/>
        </w:rPr>
      </w:pPr>
      <w:r w:rsidRPr="002370F4">
        <w:rPr>
          <w:lang w:val="en-CA"/>
        </w:rPr>
        <w:t>CORTICAL THICKNESS</w:t>
      </w:r>
    </w:p>
    <w:p w14:paraId="43D80270" w14:textId="77777777" w:rsidR="00EB4638" w:rsidRPr="002370F4" w:rsidRDefault="00EB4638" w:rsidP="00EB4638">
      <w:pPr>
        <w:jc w:val="both"/>
        <w:rPr>
          <w:lang w:val="en-CA"/>
        </w:rPr>
      </w:pPr>
      <w:r w:rsidRPr="002370F4">
        <w:rPr>
          <w:lang w:val="en-CA"/>
        </w:rPr>
        <w:t>HIPPOCAMPUS</w:t>
      </w:r>
    </w:p>
    <w:p w14:paraId="50E265BE" w14:textId="77777777" w:rsidR="00EB4638" w:rsidRPr="002370F4" w:rsidRDefault="00EB4638" w:rsidP="00EB4638">
      <w:pPr>
        <w:jc w:val="both"/>
        <w:rPr>
          <w:lang w:val="en-CA"/>
        </w:rPr>
      </w:pPr>
      <w:r w:rsidRPr="002370F4">
        <w:rPr>
          <w:lang w:val="en-CA"/>
        </w:rPr>
        <w:t>PAIN</w:t>
      </w:r>
    </w:p>
    <w:p w14:paraId="186608CF" w14:textId="77777777" w:rsidR="00EB4638" w:rsidRPr="002370F4" w:rsidRDefault="00EB4638" w:rsidP="00EB4638">
      <w:pPr>
        <w:jc w:val="both"/>
        <w:rPr>
          <w:lang w:val="fr-CA"/>
        </w:rPr>
      </w:pPr>
      <w:r w:rsidRPr="002370F4">
        <w:rPr>
          <w:lang w:val="fr-CA"/>
        </w:rPr>
        <w:t>HIPPOCAMPAL-NEURONS</w:t>
      </w:r>
    </w:p>
    <w:p w14:paraId="1D6CBE6D" w14:textId="77777777" w:rsidR="00EB4638" w:rsidRPr="002370F4" w:rsidRDefault="00EB4638" w:rsidP="00EB4638">
      <w:pPr>
        <w:jc w:val="both"/>
        <w:rPr>
          <w:lang w:val="fr-CA"/>
        </w:rPr>
      </w:pPr>
      <w:r w:rsidRPr="002370F4">
        <w:rPr>
          <w:lang w:val="fr-CA"/>
        </w:rPr>
        <w:t>NEURONAL-ACTIVITY</w:t>
      </w:r>
    </w:p>
    <w:p w14:paraId="6FD20B2D" w14:textId="77777777" w:rsidR="00EB4638" w:rsidRPr="002370F4" w:rsidRDefault="00EB4638" w:rsidP="00EB4638">
      <w:pPr>
        <w:jc w:val="both"/>
        <w:rPr>
          <w:lang w:val="fr-CA"/>
        </w:rPr>
      </w:pPr>
      <w:r w:rsidRPr="002370F4">
        <w:rPr>
          <w:lang w:val="fr-CA"/>
        </w:rPr>
        <w:t>HUMAN CEREBRAL-CORTEX</w:t>
      </w:r>
    </w:p>
    <w:p w14:paraId="6803A44C" w14:textId="77777777" w:rsidR="00EB4638" w:rsidRPr="002370F4" w:rsidRDefault="00EB4638" w:rsidP="00EB4638">
      <w:pPr>
        <w:jc w:val="both"/>
        <w:rPr>
          <w:lang w:val="fr-CA"/>
        </w:rPr>
      </w:pPr>
      <w:r w:rsidRPr="002370F4">
        <w:rPr>
          <w:lang w:val="fr-CA"/>
        </w:rPr>
        <w:t>SUBVENTRICULAR ZONE</w:t>
      </w:r>
    </w:p>
    <w:p w14:paraId="6EC2E7A0" w14:textId="77777777" w:rsidR="00EB4638" w:rsidRPr="002370F4" w:rsidRDefault="00EB4638" w:rsidP="00EB4638">
      <w:pPr>
        <w:jc w:val="both"/>
        <w:rPr>
          <w:lang w:val="en-CA"/>
        </w:rPr>
      </w:pPr>
      <w:r w:rsidRPr="002370F4">
        <w:rPr>
          <w:lang w:val="en-CA"/>
        </w:rPr>
        <w:t>MOTOR CORTEX</w:t>
      </w:r>
    </w:p>
    <w:p w14:paraId="463CD42B" w14:textId="77777777" w:rsidR="00EB4638" w:rsidRPr="002370F4" w:rsidRDefault="00EB4638" w:rsidP="00EB4638">
      <w:pPr>
        <w:jc w:val="both"/>
        <w:rPr>
          <w:lang w:val="en-CA"/>
        </w:rPr>
      </w:pPr>
      <w:r w:rsidRPr="002370F4">
        <w:rPr>
          <w:lang w:val="en-CA"/>
        </w:rPr>
        <w:t>A-BETA</w:t>
      </w:r>
    </w:p>
    <w:p w14:paraId="26A456F4" w14:textId="77777777" w:rsidR="00EB4638" w:rsidRPr="002370F4" w:rsidRDefault="00EB4638" w:rsidP="00EB4638">
      <w:pPr>
        <w:jc w:val="both"/>
        <w:rPr>
          <w:lang w:val="en-CA"/>
        </w:rPr>
      </w:pPr>
      <w:r w:rsidRPr="002370F4">
        <w:rPr>
          <w:lang w:val="en-CA"/>
        </w:rPr>
        <w:t>RAT-BRAIN</w:t>
      </w:r>
    </w:p>
    <w:p w14:paraId="09A8A69C" w14:textId="77777777" w:rsidR="00EB4638" w:rsidRPr="002370F4" w:rsidRDefault="00EB4638" w:rsidP="00EB4638">
      <w:pPr>
        <w:jc w:val="both"/>
        <w:rPr>
          <w:lang w:val="en-CA"/>
        </w:rPr>
      </w:pPr>
      <w:r w:rsidRPr="002370F4">
        <w:rPr>
          <w:lang w:val="en-CA"/>
        </w:rPr>
        <w:t>BRAIN-DEVELOPMENT</w:t>
      </w:r>
    </w:p>
    <w:p w14:paraId="260C6B97" w14:textId="77777777" w:rsidR="00EB4638" w:rsidRPr="002370F4" w:rsidRDefault="00EB4638" w:rsidP="00EB4638">
      <w:pPr>
        <w:jc w:val="both"/>
        <w:rPr>
          <w:lang w:val="en-CA"/>
        </w:rPr>
      </w:pPr>
      <w:r w:rsidRPr="002370F4">
        <w:rPr>
          <w:lang w:val="en-CA"/>
        </w:rPr>
        <w:t>BASAL GANGLIA</w:t>
      </w:r>
    </w:p>
    <w:p w14:paraId="45884D2E" w14:textId="77777777" w:rsidR="00EB4638" w:rsidRPr="002370F4" w:rsidRDefault="00EB4638" w:rsidP="00EB4638">
      <w:pPr>
        <w:jc w:val="both"/>
        <w:rPr>
          <w:lang w:val="en-CA"/>
        </w:rPr>
      </w:pPr>
      <w:r w:rsidRPr="002370F4">
        <w:rPr>
          <w:lang w:val="en-CA"/>
        </w:rPr>
        <w:t>CORPUS-CALLOSUM</w:t>
      </w:r>
    </w:p>
    <w:p w14:paraId="1905C8F0" w14:textId="77777777" w:rsidR="00EB4638" w:rsidRPr="002370F4" w:rsidRDefault="00EB4638" w:rsidP="00EB4638">
      <w:pPr>
        <w:jc w:val="both"/>
        <w:rPr>
          <w:lang w:val="en-CA"/>
        </w:rPr>
      </w:pPr>
      <w:r w:rsidRPr="002370F4">
        <w:rPr>
          <w:lang w:val="en-CA"/>
        </w:rPr>
        <w:t>DIAGNOSTIC OBSERVATION SCHEDULE</w:t>
      </w:r>
    </w:p>
    <w:p w14:paraId="0DFA4FE5" w14:textId="77777777" w:rsidR="00EB4638" w:rsidRPr="002370F4" w:rsidRDefault="00EB4638" w:rsidP="00EB4638">
      <w:pPr>
        <w:jc w:val="both"/>
        <w:rPr>
          <w:lang w:val="en-CA"/>
        </w:rPr>
      </w:pPr>
      <w:r w:rsidRPr="002370F4">
        <w:rPr>
          <w:lang w:val="en-CA"/>
        </w:rPr>
        <w:t>MAGNETIC-RESONANCE-SPECTROSCOPY</w:t>
      </w:r>
    </w:p>
    <w:p w14:paraId="56D7BA37" w14:textId="77777777" w:rsidR="00EB4638" w:rsidRPr="002370F4" w:rsidRDefault="00EB4638" w:rsidP="00EB4638">
      <w:pPr>
        <w:jc w:val="both"/>
        <w:rPr>
          <w:lang w:val="en-CA"/>
        </w:rPr>
      </w:pPr>
      <w:r w:rsidRPr="002370F4">
        <w:rPr>
          <w:lang w:val="en-CA"/>
        </w:rPr>
        <w:t>NEUROTROPHIC FACTOR</w:t>
      </w:r>
    </w:p>
    <w:p w14:paraId="2D0FA866" w14:textId="77777777" w:rsidR="00EB4638" w:rsidRPr="002370F4" w:rsidRDefault="00EB4638" w:rsidP="00EB4638">
      <w:pPr>
        <w:jc w:val="both"/>
        <w:rPr>
          <w:lang w:val="en-CA"/>
        </w:rPr>
      </w:pPr>
      <w:r w:rsidRPr="002370F4">
        <w:rPr>
          <w:lang w:val="en-CA"/>
        </w:rPr>
        <w:t>NEURODEGENERATIVE DISEASES</w:t>
      </w:r>
    </w:p>
    <w:p w14:paraId="4CBC116B" w14:textId="77777777" w:rsidR="00EB4638" w:rsidRPr="002370F4" w:rsidRDefault="00EB4638" w:rsidP="00EB4638">
      <w:pPr>
        <w:jc w:val="both"/>
        <w:rPr>
          <w:lang w:val="en-CA"/>
        </w:rPr>
      </w:pPr>
      <w:r w:rsidRPr="002370F4">
        <w:rPr>
          <w:lang w:val="en-CA"/>
        </w:rPr>
        <w:t>MOTOR-NEURON DISEASE</w:t>
      </w:r>
    </w:p>
    <w:p w14:paraId="65F510D5" w14:textId="77777777" w:rsidR="00EB4638" w:rsidRPr="002370F4" w:rsidRDefault="00EB4638" w:rsidP="00EB4638">
      <w:pPr>
        <w:jc w:val="both"/>
        <w:rPr>
          <w:lang w:val="en-CA"/>
        </w:rPr>
      </w:pPr>
      <w:r w:rsidRPr="002370F4">
        <w:rPr>
          <w:lang w:val="en-CA"/>
        </w:rPr>
        <w:t>MICROGLIA</w:t>
      </w:r>
    </w:p>
    <w:p w14:paraId="0593A8DA" w14:textId="77777777" w:rsidR="00EB4638" w:rsidRPr="002370F4" w:rsidRDefault="00EB4638" w:rsidP="00EB4638">
      <w:pPr>
        <w:jc w:val="both"/>
        <w:rPr>
          <w:lang w:val="en-CA"/>
        </w:rPr>
      </w:pPr>
      <w:r w:rsidRPr="002370F4">
        <w:rPr>
          <w:lang w:val="en-CA"/>
        </w:rPr>
        <w:t>ADULT HIPPOCAMPAL NEUROGENESIS</w:t>
      </w:r>
    </w:p>
    <w:p w14:paraId="0CC17523" w14:textId="77777777" w:rsidR="00EB4638" w:rsidRPr="002370F4" w:rsidRDefault="00EB4638" w:rsidP="00EB4638">
      <w:pPr>
        <w:jc w:val="both"/>
        <w:rPr>
          <w:lang w:val="en-CA"/>
        </w:rPr>
      </w:pPr>
      <w:r w:rsidRPr="002370F4">
        <w:rPr>
          <w:lang w:val="en-CA"/>
        </w:rPr>
        <w:t>ATTENTION</w:t>
      </w:r>
    </w:p>
    <w:p w14:paraId="74B76D32" w14:textId="77777777" w:rsidR="00EB4638" w:rsidRPr="002370F4" w:rsidRDefault="00EB4638" w:rsidP="00EB4638">
      <w:pPr>
        <w:jc w:val="both"/>
        <w:rPr>
          <w:lang w:val="en-CA"/>
        </w:rPr>
      </w:pPr>
      <w:r w:rsidRPr="002370F4">
        <w:rPr>
          <w:lang w:val="en-CA"/>
        </w:rPr>
        <w:t>SPATIAL MEMORY</w:t>
      </w:r>
    </w:p>
    <w:p w14:paraId="3BE4FAD2" w14:textId="77777777" w:rsidR="00EB4638" w:rsidRPr="002370F4" w:rsidRDefault="00EB4638" w:rsidP="00EB4638">
      <w:pPr>
        <w:jc w:val="both"/>
        <w:rPr>
          <w:lang w:val="en-CA"/>
        </w:rPr>
      </w:pPr>
      <w:r w:rsidRPr="002370F4">
        <w:rPr>
          <w:lang w:val="en-CA"/>
        </w:rPr>
        <w:t>CEREBRAL-BLOOD-FLOW</w:t>
      </w:r>
    </w:p>
    <w:p w14:paraId="5A77143E" w14:textId="77777777" w:rsidR="00EB4638" w:rsidRPr="002370F4" w:rsidRDefault="00EB4638" w:rsidP="00EB4638">
      <w:pPr>
        <w:jc w:val="both"/>
        <w:rPr>
          <w:lang w:val="en-CA"/>
        </w:rPr>
      </w:pPr>
      <w:r w:rsidRPr="002370F4">
        <w:rPr>
          <w:lang w:val="en-CA"/>
        </w:rPr>
        <w:t>SPINAL-CORD-INJURY</w:t>
      </w:r>
    </w:p>
    <w:p w14:paraId="25507314" w14:textId="77777777" w:rsidR="00EB4638" w:rsidRPr="002370F4" w:rsidRDefault="00EB4638" w:rsidP="00EB4638">
      <w:pPr>
        <w:jc w:val="both"/>
        <w:rPr>
          <w:lang w:val="en-CA"/>
        </w:rPr>
      </w:pPr>
      <w:r w:rsidRPr="002370F4">
        <w:rPr>
          <w:lang w:val="en-CA"/>
        </w:rPr>
        <w:lastRenderedPageBreak/>
        <w:t>EEG</w:t>
      </w:r>
    </w:p>
    <w:p w14:paraId="1A5B96F7" w14:textId="77777777" w:rsidR="00EB4638" w:rsidRPr="002370F4" w:rsidRDefault="00EB4638" w:rsidP="00EB4638">
      <w:pPr>
        <w:jc w:val="both"/>
        <w:rPr>
          <w:lang w:val="en-CA"/>
        </w:rPr>
      </w:pPr>
      <w:r w:rsidRPr="002370F4">
        <w:rPr>
          <w:lang w:val="en-CA"/>
        </w:rPr>
        <w:t>MAJOR DEPRESSIVE DISORDER</w:t>
      </w:r>
    </w:p>
    <w:p w14:paraId="46BB4D42" w14:textId="77777777" w:rsidR="00EB4638" w:rsidRPr="002370F4" w:rsidRDefault="00EB4638" w:rsidP="00EB4638">
      <w:pPr>
        <w:jc w:val="both"/>
        <w:rPr>
          <w:lang w:val="en-CA"/>
        </w:rPr>
      </w:pPr>
      <w:r w:rsidRPr="002370F4">
        <w:rPr>
          <w:lang w:val="en-CA"/>
        </w:rPr>
        <w:t>MENTAL-RETARDATION PROTEIN</w:t>
      </w:r>
    </w:p>
    <w:p w14:paraId="1A8FBA6A" w14:textId="77777777" w:rsidR="00EB4638" w:rsidRPr="002370F4" w:rsidRDefault="00EB4638" w:rsidP="00EB4638">
      <w:pPr>
        <w:jc w:val="both"/>
        <w:rPr>
          <w:lang w:val="en-CA"/>
        </w:rPr>
      </w:pPr>
      <w:r w:rsidRPr="002370F4">
        <w:rPr>
          <w:lang w:val="en-CA"/>
        </w:rPr>
        <w:t>ASTROCYTES</w:t>
      </w:r>
    </w:p>
    <w:p w14:paraId="16EF3B65" w14:textId="77777777" w:rsidR="00EB4638" w:rsidRPr="002370F4" w:rsidRDefault="00EB4638" w:rsidP="00EB4638">
      <w:pPr>
        <w:jc w:val="both"/>
        <w:rPr>
          <w:lang w:val="en-CA"/>
        </w:rPr>
      </w:pPr>
      <w:r w:rsidRPr="002370F4">
        <w:rPr>
          <w:lang w:val="en-CA"/>
        </w:rPr>
        <w:t>MENTAL-RETARDATION</w:t>
      </w:r>
    </w:p>
    <w:p w14:paraId="72C63EB8" w14:textId="77777777" w:rsidR="00EB4638" w:rsidRPr="002370F4" w:rsidRDefault="00EB4638" w:rsidP="00EB4638">
      <w:pPr>
        <w:jc w:val="both"/>
        <w:rPr>
          <w:lang w:val="en-CA"/>
        </w:rPr>
      </w:pPr>
      <w:r w:rsidRPr="002370F4">
        <w:rPr>
          <w:lang w:val="en-CA"/>
        </w:rPr>
        <w:t>AUTISM SPECTRUM DISORDER</w:t>
      </w:r>
    </w:p>
    <w:p w14:paraId="3A611F6A" w14:textId="77777777" w:rsidR="00EB4638" w:rsidRPr="002370F4" w:rsidRDefault="00EB4638" w:rsidP="00EB4638">
      <w:pPr>
        <w:jc w:val="both"/>
        <w:rPr>
          <w:lang w:val="en-CA"/>
        </w:rPr>
      </w:pPr>
      <w:r w:rsidRPr="002370F4">
        <w:rPr>
          <w:lang w:val="en-CA"/>
        </w:rPr>
        <w:t>VENTRAL TEGMENTAL AREA</w:t>
      </w:r>
    </w:p>
    <w:p w14:paraId="3AFF080A" w14:textId="77777777" w:rsidR="00EB4638" w:rsidRPr="002370F4" w:rsidRDefault="00EB4638" w:rsidP="00EB4638">
      <w:pPr>
        <w:jc w:val="both"/>
        <w:rPr>
          <w:lang w:val="en-CA"/>
        </w:rPr>
      </w:pPr>
      <w:r w:rsidRPr="002370F4">
        <w:rPr>
          <w:lang w:val="en-CA"/>
        </w:rPr>
        <w:t>EXECUTIVE FUNCTION</w:t>
      </w:r>
    </w:p>
    <w:p w14:paraId="64E43C00" w14:textId="77777777" w:rsidR="00EB4638" w:rsidRPr="002370F4" w:rsidRDefault="00EB4638" w:rsidP="00EB4638">
      <w:pPr>
        <w:jc w:val="both"/>
        <w:rPr>
          <w:lang w:val="en-CA"/>
        </w:rPr>
      </w:pPr>
      <w:r w:rsidRPr="002370F4">
        <w:rPr>
          <w:lang w:val="en-CA"/>
        </w:rPr>
        <w:t>CRANIAL RADIATION</w:t>
      </w:r>
    </w:p>
    <w:p w14:paraId="22DEBA12" w14:textId="77777777" w:rsidR="00EB4638" w:rsidRPr="002370F4" w:rsidRDefault="00EB4638" w:rsidP="00EB4638">
      <w:pPr>
        <w:jc w:val="both"/>
        <w:rPr>
          <w:lang w:val="en-CA"/>
        </w:rPr>
      </w:pPr>
      <w:r w:rsidRPr="002370F4">
        <w:rPr>
          <w:lang w:val="en-CA"/>
        </w:rPr>
        <w:t>ADULT NEUROGENESIS</w:t>
      </w:r>
    </w:p>
    <w:p w14:paraId="559517DC" w14:textId="77777777" w:rsidR="00EB4638" w:rsidRPr="002370F4" w:rsidRDefault="00EB4638" w:rsidP="00EB4638">
      <w:pPr>
        <w:jc w:val="both"/>
        <w:rPr>
          <w:lang w:val="en-CA"/>
        </w:rPr>
      </w:pPr>
      <w:r w:rsidRPr="002370F4">
        <w:rPr>
          <w:lang w:val="en-CA"/>
        </w:rPr>
        <w:t>EPISODIC MEMORY</w:t>
      </w:r>
    </w:p>
    <w:p w14:paraId="53C12C29" w14:textId="77777777" w:rsidR="00EB4638" w:rsidRPr="002370F4" w:rsidRDefault="00EB4638" w:rsidP="00EB4638">
      <w:pPr>
        <w:jc w:val="both"/>
        <w:rPr>
          <w:lang w:val="en-CA"/>
        </w:rPr>
      </w:pPr>
      <w:r w:rsidRPr="002370F4">
        <w:rPr>
          <w:lang w:val="en-CA"/>
        </w:rPr>
        <w:t>GRAY-MATTER</w:t>
      </w:r>
    </w:p>
    <w:p w14:paraId="34C8078C" w14:textId="77777777" w:rsidR="00EB4638" w:rsidRPr="002370F4" w:rsidRDefault="00EB4638" w:rsidP="00EB4638">
      <w:pPr>
        <w:jc w:val="both"/>
        <w:rPr>
          <w:lang w:val="en-CA"/>
        </w:rPr>
      </w:pPr>
      <w:r w:rsidRPr="002370F4">
        <w:rPr>
          <w:lang w:val="en-CA"/>
        </w:rPr>
        <w:t>COGNITIVE CONTROL</w:t>
      </w:r>
    </w:p>
    <w:p w14:paraId="78D659DA" w14:textId="77777777" w:rsidR="00EB4638" w:rsidRPr="002370F4" w:rsidRDefault="00EB4638" w:rsidP="00EB4638">
      <w:pPr>
        <w:jc w:val="both"/>
        <w:rPr>
          <w:lang w:val="en-CA"/>
        </w:rPr>
      </w:pPr>
      <w:r w:rsidRPr="002370F4">
        <w:rPr>
          <w:lang w:val="en-CA"/>
        </w:rPr>
        <w:t>MEDIAL TEMPORAL-LOBE</w:t>
      </w:r>
    </w:p>
    <w:p w14:paraId="5241F1C9" w14:textId="77777777" w:rsidR="00EB4638" w:rsidRPr="002370F4" w:rsidRDefault="00EB4638" w:rsidP="00EB4638">
      <w:pPr>
        <w:jc w:val="both"/>
        <w:rPr>
          <w:lang w:val="en-CA"/>
        </w:rPr>
      </w:pPr>
      <w:r w:rsidRPr="002370F4">
        <w:rPr>
          <w:lang w:val="en-CA"/>
        </w:rPr>
        <w:t>BIPOLAR DISORDER</w:t>
      </w:r>
    </w:p>
    <w:p w14:paraId="46E593F2" w14:textId="77777777" w:rsidR="00EB4638" w:rsidRPr="002370F4" w:rsidRDefault="00EB4638" w:rsidP="00EB4638">
      <w:pPr>
        <w:jc w:val="both"/>
        <w:rPr>
          <w:lang w:val="en-CA"/>
        </w:rPr>
      </w:pPr>
      <w:r w:rsidRPr="002370F4">
        <w:rPr>
          <w:lang w:val="en-CA"/>
        </w:rPr>
        <w:t>AMPA RECEPTORS</w:t>
      </w:r>
    </w:p>
    <w:p w14:paraId="70698247" w14:textId="77777777" w:rsidR="00EB4638" w:rsidRPr="002370F4" w:rsidRDefault="00EB4638" w:rsidP="00EB4638">
      <w:pPr>
        <w:jc w:val="both"/>
        <w:rPr>
          <w:lang w:val="en-CA"/>
        </w:rPr>
      </w:pPr>
      <w:r w:rsidRPr="002370F4">
        <w:rPr>
          <w:lang w:val="en-CA"/>
        </w:rPr>
        <w:t>PSYCHIATRIC-DISORDERS</w:t>
      </w:r>
    </w:p>
    <w:p w14:paraId="1AB7D60E" w14:textId="77777777" w:rsidR="00EB4638" w:rsidRPr="002370F4" w:rsidRDefault="00EB4638" w:rsidP="00EB4638">
      <w:pPr>
        <w:jc w:val="both"/>
        <w:rPr>
          <w:lang w:val="en-CA"/>
        </w:rPr>
      </w:pPr>
      <w:r w:rsidRPr="002370F4">
        <w:rPr>
          <w:lang w:val="en-CA"/>
        </w:rPr>
        <w:t>HIPPOCAMPAL NEUROGENESIS</w:t>
      </w:r>
    </w:p>
    <w:p w14:paraId="199B9F18" w14:textId="77777777" w:rsidR="00EB4638" w:rsidRPr="002370F4" w:rsidRDefault="00EB4638" w:rsidP="00EB4638">
      <w:pPr>
        <w:jc w:val="both"/>
        <w:rPr>
          <w:lang w:val="en-CA"/>
        </w:rPr>
      </w:pPr>
      <w:r w:rsidRPr="002370F4">
        <w:rPr>
          <w:lang w:val="en-CA"/>
        </w:rPr>
        <w:t>MOTOR-NEURON</w:t>
      </w:r>
    </w:p>
    <w:p w14:paraId="0233248E" w14:textId="77777777" w:rsidR="00EB4638" w:rsidRPr="002370F4" w:rsidRDefault="00EB4638" w:rsidP="00EB4638">
      <w:pPr>
        <w:jc w:val="both"/>
        <w:rPr>
          <w:lang w:val="en-CA"/>
        </w:rPr>
      </w:pPr>
      <w:r w:rsidRPr="002370F4">
        <w:rPr>
          <w:lang w:val="en-CA"/>
        </w:rPr>
        <w:t>NEURODEGENERATION</w:t>
      </w:r>
    </w:p>
    <w:p w14:paraId="7F0DFDF9" w14:textId="77777777" w:rsidR="00EB4638" w:rsidRPr="002370F4" w:rsidRDefault="00EB4638" w:rsidP="00EB4638">
      <w:pPr>
        <w:jc w:val="both"/>
        <w:rPr>
          <w:lang w:val="en-CA"/>
        </w:rPr>
      </w:pPr>
      <w:r w:rsidRPr="002370F4">
        <w:rPr>
          <w:lang w:val="en-CA"/>
        </w:rPr>
        <w:t>PERIPHERAL-NERVE INJURY</w:t>
      </w:r>
    </w:p>
    <w:p w14:paraId="56D547F9" w14:textId="77777777" w:rsidR="00EB4638" w:rsidRPr="002370F4" w:rsidRDefault="00EB4638" w:rsidP="00EB4638">
      <w:pPr>
        <w:jc w:val="both"/>
        <w:rPr>
          <w:lang w:val="en-CA"/>
        </w:rPr>
      </w:pPr>
      <w:r w:rsidRPr="002370F4">
        <w:rPr>
          <w:lang w:val="en-CA"/>
        </w:rPr>
        <w:t>NEUROINFLAMMATION</w:t>
      </w:r>
    </w:p>
    <w:p w14:paraId="4F36F871" w14:textId="77777777" w:rsidR="00EB4638" w:rsidRPr="002370F4" w:rsidRDefault="00EB4638" w:rsidP="00EB4638">
      <w:pPr>
        <w:jc w:val="both"/>
        <w:rPr>
          <w:lang w:val="en-CA"/>
        </w:rPr>
      </w:pPr>
      <w:r w:rsidRPr="002370F4">
        <w:rPr>
          <w:lang w:val="en-CA"/>
        </w:rPr>
        <w:t>NEURAL ACTIVITY</w:t>
      </w:r>
    </w:p>
    <w:p w14:paraId="0AE5F0DA" w14:textId="77777777" w:rsidR="00EB4638" w:rsidRPr="002370F4" w:rsidRDefault="00EB4638" w:rsidP="00EB4638">
      <w:pPr>
        <w:jc w:val="both"/>
        <w:rPr>
          <w:lang w:val="en-CA"/>
        </w:rPr>
      </w:pPr>
      <w:r w:rsidRPr="002370F4">
        <w:rPr>
          <w:lang w:val="en-CA"/>
        </w:rPr>
        <w:t>SPECTRUM DISORDER</w:t>
      </w:r>
    </w:p>
    <w:p w14:paraId="3255A0F4" w14:textId="77777777" w:rsidR="00EB4638" w:rsidRPr="002370F4" w:rsidRDefault="00EB4638" w:rsidP="00EB4638">
      <w:pPr>
        <w:jc w:val="both"/>
        <w:rPr>
          <w:lang w:val="en-CA"/>
        </w:rPr>
      </w:pPr>
      <w:r w:rsidRPr="002370F4">
        <w:rPr>
          <w:lang w:val="en-CA"/>
        </w:rPr>
        <w:t>CHRONIC PAIN</w:t>
      </w:r>
    </w:p>
    <w:p w14:paraId="1A0C8E9A" w14:textId="77777777" w:rsidR="00EB4638" w:rsidRPr="002370F4" w:rsidRDefault="00EB4638" w:rsidP="00EB4638">
      <w:pPr>
        <w:jc w:val="both"/>
        <w:rPr>
          <w:lang w:val="en-CA"/>
        </w:rPr>
      </w:pPr>
      <w:r w:rsidRPr="002370F4">
        <w:rPr>
          <w:lang w:val="en-CA"/>
        </w:rPr>
        <w:t>POSTERIOR-FOSSA TUMORS</w:t>
      </w:r>
    </w:p>
    <w:p w14:paraId="6EC77B3D" w14:textId="77777777" w:rsidR="00EB4638" w:rsidRPr="002370F4" w:rsidRDefault="00EB4638" w:rsidP="00EB4638">
      <w:pPr>
        <w:jc w:val="both"/>
        <w:rPr>
          <w:lang w:val="en-CA"/>
        </w:rPr>
      </w:pPr>
      <w:r w:rsidRPr="002370F4">
        <w:rPr>
          <w:lang w:val="en-CA"/>
        </w:rPr>
        <w:t>DOPAMINE</w:t>
      </w:r>
    </w:p>
    <w:p w14:paraId="75CFD66E" w14:textId="77777777" w:rsidR="00EB4638" w:rsidRPr="002370F4" w:rsidRDefault="00EB4638" w:rsidP="00EB4638">
      <w:pPr>
        <w:jc w:val="both"/>
        <w:rPr>
          <w:lang w:val="en-CA"/>
        </w:rPr>
      </w:pPr>
      <w:r w:rsidRPr="002370F4">
        <w:rPr>
          <w:lang w:val="en-CA"/>
        </w:rPr>
        <w:t>AMYLOID-BETA</w:t>
      </w:r>
    </w:p>
    <w:p w14:paraId="41624328" w14:textId="77777777" w:rsidR="00EB4638" w:rsidRPr="002370F4" w:rsidRDefault="00EB4638" w:rsidP="00EB4638">
      <w:pPr>
        <w:jc w:val="both"/>
        <w:rPr>
          <w:lang w:val="en-CA"/>
        </w:rPr>
      </w:pPr>
      <w:r w:rsidRPr="002370F4">
        <w:rPr>
          <w:lang w:val="en-CA"/>
        </w:rPr>
        <w:t>INTRACORTICAL INHIBITION</w:t>
      </w:r>
    </w:p>
    <w:p w14:paraId="71B71F7C" w14:textId="77777777" w:rsidR="00EB4638" w:rsidRPr="002370F4" w:rsidRDefault="00EB4638" w:rsidP="00EB4638">
      <w:pPr>
        <w:jc w:val="both"/>
        <w:rPr>
          <w:lang w:val="en-CA"/>
        </w:rPr>
      </w:pPr>
      <w:r w:rsidRPr="002370F4">
        <w:rPr>
          <w:lang w:val="en-CA"/>
        </w:rPr>
        <w:t>AUTISM</w:t>
      </w:r>
    </w:p>
    <w:p w14:paraId="193FBC9A" w14:textId="77777777" w:rsidR="00EB4638" w:rsidRPr="002370F4" w:rsidRDefault="00EB4638" w:rsidP="00EB4638">
      <w:pPr>
        <w:jc w:val="both"/>
        <w:rPr>
          <w:lang w:val="en-CA"/>
        </w:rPr>
      </w:pPr>
      <w:r w:rsidRPr="002370F4">
        <w:rPr>
          <w:lang w:val="en-CA"/>
        </w:rPr>
        <w:t>CEREBRAL-ISCHEMIA</w:t>
      </w:r>
    </w:p>
    <w:p w14:paraId="3D3330CB" w14:textId="77777777" w:rsidR="00EB4638" w:rsidRPr="002370F4" w:rsidRDefault="00EB4638" w:rsidP="00EB4638">
      <w:pPr>
        <w:jc w:val="both"/>
        <w:rPr>
          <w:lang w:val="en-CA"/>
        </w:rPr>
      </w:pPr>
      <w:r w:rsidRPr="002370F4">
        <w:rPr>
          <w:lang w:val="en-CA"/>
        </w:rPr>
        <w:t>TRAUMATIC BRAIN-INJURY</w:t>
      </w:r>
    </w:p>
    <w:p w14:paraId="6FE3B535" w14:textId="77777777" w:rsidR="00EB4638" w:rsidRPr="002370F4" w:rsidRDefault="00EB4638" w:rsidP="00EB4638">
      <w:pPr>
        <w:jc w:val="both"/>
        <w:rPr>
          <w:lang w:val="en-CA"/>
        </w:rPr>
      </w:pPr>
      <w:r w:rsidRPr="002370F4">
        <w:rPr>
          <w:lang w:val="en-CA"/>
        </w:rPr>
        <w:t>DEFAULT MODE NETWORK</w:t>
      </w:r>
    </w:p>
    <w:p w14:paraId="0DABADD0" w14:textId="77777777" w:rsidR="00EB4638" w:rsidRPr="002370F4" w:rsidRDefault="00EB4638" w:rsidP="00EB4638">
      <w:pPr>
        <w:jc w:val="both"/>
        <w:rPr>
          <w:lang w:val="en-CA"/>
        </w:rPr>
      </w:pPr>
      <w:r w:rsidRPr="002370F4">
        <w:rPr>
          <w:lang w:val="en-CA"/>
        </w:rPr>
        <w:t>GRANULE CELLS</w:t>
      </w:r>
    </w:p>
    <w:p w14:paraId="0E37CC46" w14:textId="77777777" w:rsidR="00EB4638" w:rsidRPr="002370F4" w:rsidRDefault="00EB4638" w:rsidP="00EB4638">
      <w:pPr>
        <w:jc w:val="both"/>
        <w:rPr>
          <w:lang w:val="en-CA"/>
        </w:rPr>
      </w:pPr>
      <w:r w:rsidRPr="002370F4">
        <w:rPr>
          <w:lang w:val="en-CA"/>
        </w:rPr>
        <w:t>VOXEL-BASED MORPHOMETRY</w:t>
      </w:r>
    </w:p>
    <w:p w14:paraId="0DA44664" w14:textId="77777777" w:rsidR="00EB4638" w:rsidRPr="002370F4" w:rsidRDefault="00EB4638" w:rsidP="00EB4638">
      <w:pPr>
        <w:jc w:val="both"/>
        <w:rPr>
          <w:lang w:val="en-CA"/>
        </w:rPr>
      </w:pPr>
      <w:r w:rsidRPr="002370F4">
        <w:rPr>
          <w:lang w:val="en-CA"/>
        </w:rPr>
        <w:t>CONNECTOME</w:t>
      </w:r>
    </w:p>
    <w:p w14:paraId="722D1D34" w14:textId="77777777" w:rsidR="00EB4638" w:rsidRPr="002370F4" w:rsidRDefault="00EB4638" w:rsidP="00EB4638">
      <w:pPr>
        <w:jc w:val="both"/>
        <w:rPr>
          <w:lang w:val="en-CA"/>
        </w:rPr>
      </w:pPr>
      <w:r w:rsidRPr="002370F4">
        <w:rPr>
          <w:lang w:val="en-CA"/>
        </w:rPr>
        <w:t>MOTOR-NEURONS</w:t>
      </w:r>
    </w:p>
    <w:p w14:paraId="47C63A8B" w14:textId="77777777" w:rsidR="00EB4638" w:rsidRPr="002370F4" w:rsidRDefault="00EB4638" w:rsidP="00EB4638">
      <w:pPr>
        <w:jc w:val="both"/>
        <w:rPr>
          <w:lang w:val="en-CA"/>
        </w:rPr>
      </w:pPr>
      <w:r w:rsidRPr="002370F4">
        <w:rPr>
          <w:lang w:val="en-CA"/>
        </w:rPr>
        <w:t>NEURITE OUTGROWTH</w:t>
      </w:r>
    </w:p>
    <w:p w14:paraId="1AC0BAA5" w14:textId="77777777" w:rsidR="00EB4638" w:rsidRPr="002370F4" w:rsidRDefault="00EB4638" w:rsidP="00EB4638">
      <w:pPr>
        <w:jc w:val="both"/>
        <w:rPr>
          <w:lang w:val="en-CA"/>
        </w:rPr>
      </w:pPr>
      <w:r w:rsidRPr="002370F4">
        <w:rPr>
          <w:lang w:val="en-CA"/>
        </w:rPr>
        <w:t>RECOGNITION MEMORY</w:t>
      </w:r>
    </w:p>
    <w:p w14:paraId="6EC4FEBE" w14:textId="77777777" w:rsidR="00EB4638" w:rsidRPr="002370F4" w:rsidRDefault="00EB4638" w:rsidP="00EB4638">
      <w:pPr>
        <w:jc w:val="both"/>
        <w:rPr>
          <w:lang w:val="en-CA"/>
        </w:rPr>
      </w:pPr>
      <w:r w:rsidRPr="002370F4">
        <w:rPr>
          <w:lang w:val="en-CA"/>
        </w:rPr>
        <w:t>FUNCTIONAL MRI</w:t>
      </w:r>
    </w:p>
    <w:p w14:paraId="166D9EB6" w14:textId="77777777" w:rsidR="00EB4638" w:rsidRPr="002370F4" w:rsidRDefault="00EB4638" w:rsidP="00EB4638">
      <w:pPr>
        <w:jc w:val="both"/>
        <w:rPr>
          <w:lang w:val="en-CA"/>
        </w:rPr>
      </w:pPr>
      <w:r w:rsidRPr="002370F4">
        <w:rPr>
          <w:lang w:val="en-CA"/>
        </w:rPr>
        <w:t>NEUROLIGINS</w:t>
      </w:r>
    </w:p>
    <w:p w14:paraId="066E5DF3" w14:textId="77777777" w:rsidR="00EB4638" w:rsidRPr="002370F4" w:rsidRDefault="00EB4638" w:rsidP="00EB4638">
      <w:pPr>
        <w:jc w:val="both"/>
        <w:rPr>
          <w:lang w:val="en-CA"/>
        </w:rPr>
      </w:pPr>
      <w:r w:rsidRPr="002370F4">
        <w:rPr>
          <w:lang w:val="en-CA"/>
        </w:rPr>
        <w:t>HIGH-GRADE GLIOMAS</w:t>
      </w:r>
    </w:p>
    <w:p w14:paraId="5316DEBC" w14:textId="77777777" w:rsidR="00EB4638" w:rsidRPr="002370F4" w:rsidRDefault="00EB4638" w:rsidP="00EB4638">
      <w:pPr>
        <w:jc w:val="both"/>
        <w:rPr>
          <w:lang w:val="en-CA"/>
        </w:rPr>
      </w:pPr>
      <w:r w:rsidRPr="002370F4">
        <w:rPr>
          <w:lang w:val="en-CA"/>
        </w:rPr>
        <w:t>SPECTRUM DISORDERS</w:t>
      </w:r>
    </w:p>
    <w:p w14:paraId="2F6BB9A0" w14:textId="77777777" w:rsidR="00EB4638" w:rsidRPr="002370F4" w:rsidRDefault="00EB4638" w:rsidP="00EB4638">
      <w:pPr>
        <w:jc w:val="both"/>
        <w:rPr>
          <w:lang w:val="en-CA"/>
        </w:rPr>
      </w:pPr>
      <w:r w:rsidRPr="002370F4">
        <w:rPr>
          <w:lang w:val="en-CA"/>
        </w:rPr>
        <w:t>VASCULAR DEMENTIA</w:t>
      </w:r>
    </w:p>
    <w:p w14:paraId="52BCF51B" w14:textId="77777777" w:rsidR="00EB4638" w:rsidRPr="002370F4" w:rsidRDefault="00EB4638" w:rsidP="00EB4638">
      <w:pPr>
        <w:jc w:val="both"/>
        <w:rPr>
          <w:lang w:val="en-CA"/>
        </w:rPr>
      </w:pPr>
      <w:r w:rsidRPr="002370F4">
        <w:rPr>
          <w:lang w:val="en-CA"/>
        </w:rPr>
        <w:t>COGNITIVE FUNCTION</w:t>
      </w:r>
    </w:p>
    <w:p w14:paraId="3613FFAD" w14:textId="77777777" w:rsidR="00EB4638" w:rsidRPr="002370F4" w:rsidRDefault="00EB4638" w:rsidP="00EB4638">
      <w:pPr>
        <w:jc w:val="both"/>
        <w:rPr>
          <w:lang w:val="en-CA"/>
        </w:rPr>
      </w:pPr>
      <w:r w:rsidRPr="002370F4">
        <w:rPr>
          <w:lang w:val="en-CA"/>
        </w:rPr>
        <w:t>LATERALIZATION</w:t>
      </w:r>
    </w:p>
    <w:p w14:paraId="384454C8" w14:textId="77777777" w:rsidR="00EB4638" w:rsidRPr="002370F4" w:rsidRDefault="00EB4638" w:rsidP="00EB4638">
      <w:pPr>
        <w:jc w:val="both"/>
        <w:rPr>
          <w:lang w:val="en-CA"/>
        </w:rPr>
      </w:pPr>
      <w:r w:rsidRPr="002370F4">
        <w:rPr>
          <w:lang w:val="en-CA"/>
        </w:rPr>
        <w:t>HIPPOCAMPAL VOLUME</w:t>
      </w:r>
    </w:p>
    <w:p w14:paraId="30755AB1" w14:textId="77777777" w:rsidR="00EB4638" w:rsidRPr="002370F4" w:rsidRDefault="00EB4638" w:rsidP="00EB4638">
      <w:pPr>
        <w:jc w:val="both"/>
        <w:rPr>
          <w:lang w:val="en-CA"/>
        </w:rPr>
      </w:pPr>
      <w:r w:rsidRPr="002370F4">
        <w:rPr>
          <w:lang w:val="en-CA"/>
        </w:rPr>
        <w:t>DOPAMINE NEURONS</w:t>
      </w:r>
    </w:p>
    <w:p w14:paraId="21251092" w14:textId="77777777" w:rsidR="00EB4638" w:rsidRPr="002370F4" w:rsidRDefault="00EB4638" w:rsidP="00EB4638">
      <w:pPr>
        <w:jc w:val="both"/>
        <w:rPr>
          <w:lang w:val="en-CA"/>
        </w:rPr>
      </w:pPr>
      <w:r w:rsidRPr="002370F4">
        <w:rPr>
          <w:lang w:val="en-CA"/>
        </w:rPr>
        <w:t>REMYELINATION</w:t>
      </w:r>
    </w:p>
    <w:p w14:paraId="25F96378" w14:textId="77777777" w:rsidR="00EB4638" w:rsidRPr="002370F4" w:rsidRDefault="00EB4638" w:rsidP="00EB4638">
      <w:pPr>
        <w:jc w:val="both"/>
        <w:rPr>
          <w:lang w:val="en-CA"/>
        </w:rPr>
      </w:pPr>
      <w:r w:rsidRPr="002370F4">
        <w:rPr>
          <w:lang w:val="en-CA"/>
        </w:rPr>
        <w:t>NEURAL STEM-CELLS</w:t>
      </w:r>
    </w:p>
    <w:p w14:paraId="6B69AF6F" w14:textId="77777777" w:rsidR="00EB4638" w:rsidRPr="002370F4" w:rsidRDefault="00EB4638" w:rsidP="00EB4638">
      <w:pPr>
        <w:jc w:val="both"/>
        <w:rPr>
          <w:lang w:val="en-CA"/>
        </w:rPr>
      </w:pPr>
      <w:r w:rsidRPr="002370F4">
        <w:rPr>
          <w:lang w:val="en-CA"/>
        </w:rPr>
        <w:t>DEEP BRAIN-STIMULATION</w:t>
      </w:r>
    </w:p>
    <w:p w14:paraId="507C220B" w14:textId="77777777" w:rsidR="00EB4638" w:rsidRPr="002370F4" w:rsidRDefault="00EB4638" w:rsidP="00EB4638">
      <w:pPr>
        <w:jc w:val="both"/>
        <w:rPr>
          <w:lang w:val="en-CA"/>
        </w:rPr>
      </w:pPr>
      <w:r w:rsidRPr="002370F4">
        <w:rPr>
          <w:lang w:val="en-CA"/>
        </w:rPr>
        <w:t>PREMOTOR CORTEX</w:t>
      </w:r>
    </w:p>
    <w:p w14:paraId="4532EF6A" w14:textId="77777777" w:rsidR="00EB4638" w:rsidRPr="002370F4" w:rsidRDefault="00EB4638" w:rsidP="00EB4638">
      <w:pPr>
        <w:jc w:val="both"/>
        <w:rPr>
          <w:lang w:val="en-CA"/>
        </w:rPr>
      </w:pPr>
      <w:r w:rsidRPr="002370F4">
        <w:rPr>
          <w:lang w:val="en-CA"/>
        </w:rPr>
        <w:t>CORTICAL-NEURONS</w:t>
      </w:r>
    </w:p>
    <w:p w14:paraId="4E17932B" w14:textId="77777777" w:rsidR="00EB4638" w:rsidRPr="002370F4" w:rsidRDefault="00EB4638" w:rsidP="00EB4638">
      <w:pPr>
        <w:jc w:val="both"/>
        <w:rPr>
          <w:lang w:val="en-CA"/>
        </w:rPr>
      </w:pPr>
      <w:r w:rsidRPr="002370F4">
        <w:rPr>
          <w:lang w:val="en-CA"/>
        </w:rPr>
        <w:t>GLUCOCORTICOID-RECEPTOR</w:t>
      </w:r>
    </w:p>
    <w:p w14:paraId="7975B468" w14:textId="77777777" w:rsidR="00EB4638" w:rsidRPr="002370F4" w:rsidRDefault="00EB4638" w:rsidP="00EB4638">
      <w:pPr>
        <w:jc w:val="both"/>
        <w:rPr>
          <w:lang w:val="en-CA"/>
        </w:rPr>
      </w:pPr>
      <w:r w:rsidRPr="002370F4">
        <w:rPr>
          <w:lang w:val="en-CA"/>
        </w:rPr>
        <w:t>PSYCHOSIS</w:t>
      </w:r>
    </w:p>
    <w:p w14:paraId="3396E72D" w14:textId="77777777" w:rsidR="00EB4638" w:rsidRPr="002370F4" w:rsidRDefault="00EB4638" w:rsidP="00EB4638">
      <w:pPr>
        <w:jc w:val="both"/>
        <w:rPr>
          <w:lang w:val="en-CA"/>
        </w:rPr>
      </w:pPr>
      <w:r w:rsidRPr="002370F4">
        <w:rPr>
          <w:lang w:val="en-CA"/>
        </w:rPr>
        <w:t>FRONTOTEMPORAL DEMENTIA</w:t>
      </w:r>
    </w:p>
    <w:p w14:paraId="3F2F8AAE" w14:textId="77777777" w:rsidR="00EB4638" w:rsidRPr="002370F4" w:rsidRDefault="00EB4638" w:rsidP="00EB4638">
      <w:pPr>
        <w:jc w:val="both"/>
        <w:rPr>
          <w:lang w:val="en-CA"/>
        </w:rPr>
      </w:pPr>
      <w:r w:rsidRPr="002370F4">
        <w:rPr>
          <w:lang w:val="en-CA"/>
        </w:rPr>
        <w:t>MOTOR-NEURON DEGENERATION</w:t>
      </w:r>
    </w:p>
    <w:p w14:paraId="1DE80D2E" w14:textId="77777777" w:rsidR="00EB4638" w:rsidRPr="002370F4" w:rsidRDefault="00EB4638" w:rsidP="00EB4638">
      <w:pPr>
        <w:jc w:val="both"/>
        <w:rPr>
          <w:lang w:val="en-CA"/>
        </w:rPr>
      </w:pPr>
      <w:r w:rsidRPr="002370F4">
        <w:rPr>
          <w:lang w:val="en-CA"/>
        </w:rPr>
        <w:t>BRAIN-STIMULATION</w:t>
      </w:r>
    </w:p>
    <w:p w14:paraId="6A4E5AA0" w14:textId="77777777" w:rsidR="00EB4638" w:rsidRPr="002370F4" w:rsidRDefault="00EB4638" w:rsidP="00EB4638">
      <w:pPr>
        <w:jc w:val="both"/>
        <w:rPr>
          <w:lang w:val="en-CA"/>
        </w:rPr>
      </w:pPr>
      <w:r w:rsidRPr="002370F4">
        <w:rPr>
          <w:lang w:val="en-CA"/>
        </w:rPr>
        <w:t>PREPULSE INHIBITION</w:t>
      </w:r>
    </w:p>
    <w:p w14:paraId="5AF79FD0" w14:textId="77777777" w:rsidR="00EB4638" w:rsidRPr="002370F4" w:rsidRDefault="00EB4638" w:rsidP="00EB4638">
      <w:pPr>
        <w:jc w:val="both"/>
        <w:rPr>
          <w:lang w:val="en-CA"/>
        </w:rPr>
      </w:pPr>
      <w:r w:rsidRPr="002370F4">
        <w:rPr>
          <w:lang w:val="en-CA"/>
        </w:rPr>
        <w:t>WHITE-MATTER HYPERINTENSITIES</w:t>
      </w:r>
    </w:p>
    <w:p w14:paraId="68BAD9C8" w14:textId="77777777" w:rsidR="00EB4638" w:rsidRPr="002370F4" w:rsidRDefault="00EB4638" w:rsidP="00EB4638">
      <w:pPr>
        <w:jc w:val="both"/>
        <w:rPr>
          <w:lang w:val="fr-CA"/>
        </w:rPr>
      </w:pPr>
      <w:r w:rsidRPr="002370F4">
        <w:rPr>
          <w:lang w:val="fr-CA"/>
        </w:rPr>
        <w:t>N-ACETYLASPARTATE</w:t>
      </w:r>
    </w:p>
    <w:p w14:paraId="6341CB16" w14:textId="77777777" w:rsidR="00EB4638" w:rsidRPr="002370F4" w:rsidRDefault="00EB4638" w:rsidP="00EB4638">
      <w:pPr>
        <w:jc w:val="both"/>
        <w:rPr>
          <w:lang w:val="fr-CA"/>
        </w:rPr>
      </w:pPr>
      <w:r w:rsidRPr="002370F4">
        <w:rPr>
          <w:lang w:val="fr-CA"/>
        </w:rPr>
        <w:t>TARDBP MUTATIONS</w:t>
      </w:r>
    </w:p>
    <w:p w14:paraId="6E18E760" w14:textId="77777777" w:rsidR="00EB4638" w:rsidRPr="002370F4" w:rsidRDefault="00EB4638" w:rsidP="00EB4638">
      <w:pPr>
        <w:jc w:val="both"/>
        <w:rPr>
          <w:lang w:val="fr-CA"/>
        </w:rPr>
      </w:pPr>
      <w:r w:rsidRPr="002370F4">
        <w:rPr>
          <w:lang w:val="fr-CA"/>
        </w:rPr>
        <w:t>PARIETAL CORTEX</w:t>
      </w:r>
    </w:p>
    <w:p w14:paraId="4C714CA7" w14:textId="77777777" w:rsidR="00EB4638" w:rsidRPr="002370F4" w:rsidRDefault="00EB4638" w:rsidP="00EB4638">
      <w:pPr>
        <w:jc w:val="both"/>
        <w:rPr>
          <w:lang w:val="fr-CA"/>
        </w:rPr>
      </w:pPr>
      <w:r w:rsidRPr="002370F4">
        <w:rPr>
          <w:lang w:val="fr-CA"/>
        </w:rPr>
        <w:t>NORMAL BRAIN-DEVELOPMENT</w:t>
      </w:r>
    </w:p>
    <w:p w14:paraId="31968965" w14:textId="77777777" w:rsidR="00EB4638" w:rsidRPr="002370F4" w:rsidRDefault="00EB4638" w:rsidP="00EB4638">
      <w:pPr>
        <w:jc w:val="both"/>
        <w:rPr>
          <w:lang w:val="fr-CA"/>
        </w:rPr>
      </w:pPr>
      <w:r w:rsidRPr="002370F4">
        <w:rPr>
          <w:lang w:val="fr-CA"/>
        </w:rPr>
        <w:t>SUPERIOR COLLICULUS</w:t>
      </w:r>
    </w:p>
    <w:p w14:paraId="7721C2A7" w14:textId="77777777" w:rsidR="00EB4638" w:rsidRPr="002370F4" w:rsidRDefault="00EB4638" w:rsidP="00EB4638">
      <w:pPr>
        <w:jc w:val="both"/>
        <w:rPr>
          <w:lang w:val="fr-CA"/>
        </w:rPr>
      </w:pPr>
      <w:r w:rsidRPr="002370F4">
        <w:rPr>
          <w:lang w:val="fr-CA"/>
        </w:rPr>
        <w:t>NEURONS BORN</w:t>
      </w:r>
    </w:p>
    <w:p w14:paraId="65356E23" w14:textId="77777777" w:rsidR="00EB4638" w:rsidRPr="002370F4" w:rsidRDefault="00EB4638" w:rsidP="00EB4638">
      <w:pPr>
        <w:jc w:val="both"/>
        <w:rPr>
          <w:lang w:val="fr-CA"/>
        </w:rPr>
      </w:pPr>
      <w:r w:rsidRPr="002370F4">
        <w:rPr>
          <w:lang w:val="fr-CA"/>
        </w:rPr>
        <w:t>PYRAMIDAL NEURONS</w:t>
      </w:r>
    </w:p>
    <w:p w14:paraId="4DCF1D17" w14:textId="77777777" w:rsidR="00EB4638" w:rsidRPr="002370F4" w:rsidRDefault="00EB4638" w:rsidP="00EB4638">
      <w:pPr>
        <w:jc w:val="both"/>
        <w:rPr>
          <w:lang w:val="fr-CA"/>
        </w:rPr>
      </w:pPr>
      <w:r w:rsidRPr="002370F4">
        <w:rPr>
          <w:lang w:val="fr-CA"/>
        </w:rPr>
        <w:t>FRAGILE-X-SYNDROME</w:t>
      </w:r>
    </w:p>
    <w:p w14:paraId="1D9BD62C" w14:textId="77777777" w:rsidR="00EB4638" w:rsidRPr="002370F4" w:rsidRDefault="00EB4638" w:rsidP="00EB4638">
      <w:pPr>
        <w:jc w:val="both"/>
        <w:rPr>
          <w:lang w:val="fr-CA"/>
        </w:rPr>
      </w:pPr>
      <w:r w:rsidRPr="002370F4">
        <w:rPr>
          <w:lang w:val="fr-CA"/>
        </w:rPr>
        <w:t>PTSD</w:t>
      </w:r>
    </w:p>
    <w:p w14:paraId="7E740F27" w14:textId="77777777" w:rsidR="00EB4638" w:rsidRPr="002370F4" w:rsidRDefault="00EB4638" w:rsidP="00EB4638">
      <w:pPr>
        <w:jc w:val="both"/>
        <w:rPr>
          <w:lang w:val="fr-CA"/>
        </w:rPr>
      </w:pPr>
      <w:r w:rsidRPr="002370F4">
        <w:rPr>
          <w:lang w:val="fr-CA"/>
        </w:rPr>
        <w:t>AMYLOID PRECURSOR PROTEIN</w:t>
      </w:r>
    </w:p>
    <w:p w14:paraId="45763BB6" w14:textId="77777777" w:rsidR="00EB4638" w:rsidRPr="002370F4" w:rsidRDefault="00EB4638" w:rsidP="00EB4638">
      <w:pPr>
        <w:jc w:val="both"/>
        <w:rPr>
          <w:lang w:val="fr-CA"/>
        </w:rPr>
      </w:pPr>
      <w:r w:rsidRPr="002370F4">
        <w:rPr>
          <w:lang w:val="fr-CA"/>
        </w:rPr>
        <w:t>SEIZURE EXPRESSION</w:t>
      </w:r>
    </w:p>
    <w:p w14:paraId="63DD885C" w14:textId="77777777" w:rsidR="00EB4638" w:rsidRPr="002370F4" w:rsidRDefault="00EB4638" w:rsidP="00EB4638">
      <w:pPr>
        <w:jc w:val="both"/>
        <w:rPr>
          <w:lang w:val="fr-CA"/>
        </w:rPr>
      </w:pPr>
      <w:r w:rsidRPr="002370F4">
        <w:rPr>
          <w:lang w:val="fr-CA"/>
        </w:rPr>
        <w:t>AUTISM SPECTRUM DISORDERS</w:t>
      </w:r>
    </w:p>
    <w:p w14:paraId="44C52A0E" w14:textId="77777777" w:rsidR="00EB4638" w:rsidRPr="002370F4" w:rsidRDefault="00EB4638" w:rsidP="00EB4638">
      <w:pPr>
        <w:jc w:val="both"/>
        <w:rPr>
          <w:lang w:val="fr-CA"/>
        </w:rPr>
      </w:pPr>
      <w:r w:rsidRPr="002370F4">
        <w:rPr>
          <w:lang w:val="fr-CA"/>
        </w:rPr>
        <w:t>AXONAL-TRANSPORT</w:t>
      </w:r>
    </w:p>
    <w:p w14:paraId="5AEB45DC" w14:textId="77777777" w:rsidR="00EB4638" w:rsidRPr="002370F4" w:rsidRDefault="00EB4638" w:rsidP="00EB4638">
      <w:pPr>
        <w:jc w:val="both"/>
        <w:rPr>
          <w:lang w:val="fr-CA"/>
        </w:rPr>
      </w:pPr>
      <w:r w:rsidRPr="002370F4">
        <w:rPr>
          <w:lang w:val="fr-CA"/>
        </w:rPr>
        <w:t>AXON GUIDANCE</w:t>
      </w:r>
    </w:p>
    <w:p w14:paraId="0EE3DC8C" w14:textId="77777777" w:rsidR="00EB4638" w:rsidRPr="002370F4" w:rsidRDefault="00EB4638" w:rsidP="00EB4638">
      <w:pPr>
        <w:jc w:val="both"/>
        <w:rPr>
          <w:lang w:val="fr-CA"/>
        </w:rPr>
      </w:pPr>
      <w:r w:rsidRPr="002370F4">
        <w:rPr>
          <w:lang w:val="fr-CA"/>
        </w:rPr>
        <w:t>NEUROSCIENCE RESEARCH</w:t>
      </w:r>
    </w:p>
    <w:p w14:paraId="56908F3F" w14:textId="77777777" w:rsidR="00EB4638" w:rsidRPr="002370F4" w:rsidRDefault="00EB4638" w:rsidP="00EB4638">
      <w:pPr>
        <w:jc w:val="both"/>
        <w:rPr>
          <w:lang w:val="fr-CA"/>
        </w:rPr>
      </w:pPr>
      <w:r w:rsidRPr="002370F4">
        <w:rPr>
          <w:lang w:val="fr-CA"/>
        </w:rPr>
        <w:t>NEURONAL MIGRATION</w:t>
      </w:r>
    </w:p>
    <w:p w14:paraId="02D43A0F" w14:textId="77777777" w:rsidR="00EB4638" w:rsidRPr="002370F4" w:rsidRDefault="00EB4638" w:rsidP="00EB4638">
      <w:pPr>
        <w:jc w:val="both"/>
        <w:rPr>
          <w:lang w:val="fr-CA"/>
        </w:rPr>
      </w:pPr>
      <w:r w:rsidRPr="002370F4">
        <w:rPr>
          <w:lang w:val="fr-CA"/>
        </w:rPr>
        <w:t>TEMPORAL-LOBE EPILEPSY</w:t>
      </w:r>
    </w:p>
    <w:p w14:paraId="22C40095" w14:textId="77777777" w:rsidR="00EB4638" w:rsidRPr="002370F4" w:rsidRDefault="00EB4638" w:rsidP="00EB4638">
      <w:pPr>
        <w:jc w:val="both"/>
        <w:rPr>
          <w:lang w:val="fr-CA"/>
        </w:rPr>
      </w:pPr>
      <w:r w:rsidRPr="002370F4">
        <w:rPr>
          <w:lang w:val="fr-CA"/>
        </w:rPr>
        <w:t>DECISION-MAKING</w:t>
      </w:r>
    </w:p>
    <w:p w14:paraId="54571146" w14:textId="77777777" w:rsidR="00EB4638" w:rsidRPr="002370F4" w:rsidRDefault="00EB4638" w:rsidP="00EB4638">
      <w:pPr>
        <w:jc w:val="both"/>
        <w:rPr>
          <w:lang w:val="en-CA"/>
        </w:rPr>
      </w:pPr>
      <w:r w:rsidRPr="002370F4">
        <w:rPr>
          <w:lang w:val="en-CA"/>
        </w:rPr>
        <w:t>LOCUS-COERULEUS</w:t>
      </w:r>
    </w:p>
    <w:p w14:paraId="2B3E7D4D" w14:textId="77777777" w:rsidR="00EB4638" w:rsidRPr="002370F4" w:rsidRDefault="00EB4638" w:rsidP="00EB4638">
      <w:pPr>
        <w:jc w:val="both"/>
        <w:rPr>
          <w:lang w:val="en-CA"/>
        </w:rPr>
      </w:pPr>
      <w:r w:rsidRPr="002370F4">
        <w:rPr>
          <w:lang w:val="en-CA"/>
        </w:rPr>
        <w:t>LEWY BODIES</w:t>
      </w:r>
    </w:p>
    <w:p w14:paraId="1759C8C5" w14:textId="77777777" w:rsidR="00EB4638" w:rsidRPr="002370F4" w:rsidRDefault="00EB4638" w:rsidP="00EB4638">
      <w:pPr>
        <w:jc w:val="both"/>
        <w:rPr>
          <w:lang w:val="en-CA"/>
        </w:rPr>
      </w:pPr>
      <w:r w:rsidRPr="002370F4">
        <w:rPr>
          <w:lang w:val="en-CA"/>
        </w:rPr>
        <w:t>EVENT-RELATED FMRI</w:t>
      </w:r>
    </w:p>
    <w:p w14:paraId="6A77E037" w14:textId="77777777" w:rsidR="00EB4638" w:rsidRPr="002370F4" w:rsidRDefault="00EB4638" w:rsidP="00EB4638">
      <w:pPr>
        <w:jc w:val="both"/>
        <w:rPr>
          <w:lang w:val="en-CA"/>
        </w:rPr>
      </w:pPr>
      <w:r w:rsidRPr="002370F4">
        <w:rPr>
          <w:lang w:val="en-CA"/>
        </w:rPr>
        <w:t>MALIGNANT GLIOMAS</w:t>
      </w:r>
    </w:p>
    <w:p w14:paraId="13E19618" w14:textId="77777777" w:rsidR="00EB4638" w:rsidRPr="002370F4" w:rsidRDefault="00EB4638" w:rsidP="00EB4638">
      <w:pPr>
        <w:jc w:val="both"/>
        <w:rPr>
          <w:lang w:val="en-CA"/>
        </w:rPr>
      </w:pPr>
      <w:r w:rsidRPr="002370F4">
        <w:rPr>
          <w:lang w:val="en-CA"/>
        </w:rPr>
        <w:t>CORTICAL REORGANIZATION</w:t>
      </w:r>
    </w:p>
    <w:p w14:paraId="5047D0B6" w14:textId="77777777" w:rsidR="00EB4638" w:rsidRPr="002370F4" w:rsidRDefault="00EB4638" w:rsidP="00EB4638">
      <w:pPr>
        <w:jc w:val="both"/>
        <w:rPr>
          <w:lang w:val="en-CA"/>
        </w:rPr>
      </w:pPr>
      <w:r w:rsidRPr="002370F4">
        <w:rPr>
          <w:lang w:val="en-CA"/>
        </w:rPr>
        <w:t>EXPERIMENTAL AUTOIMMUNE ENCEPHALOMYELITIS</w:t>
      </w:r>
    </w:p>
    <w:p w14:paraId="6E1EC695" w14:textId="77777777" w:rsidR="00EB4638" w:rsidRPr="002370F4" w:rsidRDefault="00EB4638" w:rsidP="00EB4638">
      <w:pPr>
        <w:jc w:val="both"/>
        <w:rPr>
          <w:lang w:val="en-CA"/>
        </w:rPr>
      </w:pPr>
      <w:r w:rsidRPr="002370F4">
        <w:rPr>
          <w:lang w:val="en-CA"/>
        </w:rPr>
        <w:t>CEREBRAL-PALSY</w:t>
      </w:r>
    </w:p>
    <w:p w14:paraId="2DB5349F" w14:textId="77777777" w:rsidR="00EB4638" w:rsidRPr="002370F4" w:rsidRDefault="00EB4638" w:rsidP="00EB4638">
      <w:pPr>
        <w:jc w:val="both"/>
        <w:rPr>
          <w:lang w:val="en-CA"/>
        </w:rPr>
      </w:pPr>
      <w:r w:rsidRPr="002370F4">
        <w:rPr>
          <w:lang w:val="en-CA"/>
        </w:rPr>
        <w:t>BLOOD-BRAIN-BARRIER</w:t>
      </w:r>
    </w:p>
    <w:p w14:paraId="1BB08038" w14:textId="77777777" w:rsidR="00EB4638" w:rsidRPr="002370F4" w:rsidRDefault="00EB4638" w:rsidP="00EB4638">
      <w:pPr>
        <w:jc w:val="both"/>
        <w:rPr>
          <w:lang w:val="en-CA"/>
        </w:rPr>
      </w:pPr>
      <w:r w:rsidRPr="002370F4">
        <w:rPr>
          <w:lang w:val="en-CA"/>
        </w:rPr>
        <w:t>RETROGRADE-AMNESIA</w:t>
      </w:r>
    </w:p>
    <w:p w14:paraId="5D33B09F" w14:textId="77777777" w:rsidR="00EB4638" w:rsidRPr="002370F4" w:rsidRDefault="00EB4638" w:rsidP="00EB4638">
      <w:pPr>
        <w:jc w:val="both"/>
        <w:rPr>
          <w:lang w:val="en-CA"/>
        </w:rPr>
      </w:pPr>
      <w:r w:rsidRPr="002370F4">
        <w:rPr>
          <w:lang w:val="en-CA"/>
        </w:rPr>
        <w:t>FOCAL CEREBRAL-ISCHEMIA</w:t>
      </w:r>
    </w:p>
    <w:p w14:paraId="230B9A28" w14:textId="77777777" w:rsidR="00EB4638" w:rsidRPr="002370F4" w:rsidRDefault="00EB4638" w:rsidP="00EB4638">
      <w:pPr>
        <w:jc w:val="both"/>
        <w:rPr>
          <w:lang w:val="en-CA"/>
        </w:rPr>
      </w:pPr>
      <w:r w:rsidRPr="002370F4">
        <w:rPr>
          <w:lang w:val="en-CA"/>
        </w:rPr>
        <w:t>LONG-TERM-POTENTIATION</w:t>
      </w:r>
    </w:p>
    <w:p w14:paraId="0F25B492" w14:textId="77777777" w:rsidR="00EB4638" w:rsidRPr="002370F4" w:rsidRDefault="00EB4638" w:rsidP="00EB4638">
      <w:pPr>
        <w:jc w:val="both"/>
        <w:rPr>
          <w:lang w:val="en-CA"/>
        </w:rPr>
      </w:pPr>
      <w:r w:rsidRPr="002370F4">
        <w:rPr>
          <w:lang w:val="en-CA"/>
        </w:rPr>
        <w:t>GLIAL-CELLS</w:t>
      </w:r>
    </w:p>
    <w:p w14:paraId="348CF5D2" w14:textId="77777777" w:rsidR="00EB4638" w:rsidRPr="002370F4" w:rsidRDefault="00EB4638" w:rsidP="00EB4638">
      <w:pPr>
        <w:jc w:val="both"/>
        <w:rPr>
          <w:lang w:val="en-CA"/>
        </w:rPr>
      </w:pPr>
      <w:r w:rsidRPr="002370F4">
        <w:rPr>
          <w:lang w:val="en-CA"/>
        </w:rPr>
        <w:t>NMDA RECEPTOR</w:t>
      </w:r>
    </w:p>
    <w:p w14:paraId="1EBF3648" w14:textId="77777777" w:rsidR="00EB4638" w:rsidRPr="002370F4" w:rsidRDefault="00EB4638" w:rsidP="00EB4638">
      <w:pPr>
        <w:jc w:val="both"/>
        <w:rPr>
          <w:lang w:val="en-CA"/>
        </w:rPr>
      </w:pPr>
      <w:r w:rsidRPr="002370F4">
        <w:rPr>
          <w:lang w:val="en-CA"/>
        </w:rPr>
        <w:t>BRAIN NETWORKS</w:t>
      </w:r>
    </w:p>
    <w:p w14:paraId="28923C74" w14:textId="77777777" w:rsidR="00EB4638" w:rsidRPr="002370F4" w:rsidRDefault="00EB4638" w:rsidP="00EB4638">
      <w:pPr>
        <w:jc w:val="both"/>
        <w:rPr>
          <w:lang w:val="en-CA"/>
        </w:rPr>
      </w:pPr>
      <w:r w:rsidRPr="002370F4">
        <w:rPr>
          <w:lang w:val="en-CA"/>
        </w:rPr>
        <w:t>ENDOCANNABINOID SYSTEM</w:t>
      </w:r>
    </w:p>
    <w:p w14:paraId="0D25EEE2" w14:textId="77777777" w:rsidR="00EB4638" w:rsidRPr="002370F4" w:rsidRDefault="00EB4638" w:rsidP="00EB4638">
      <w:pPr>
        <w:jc w:val="both"/>
        <w:rPr>
          <w:lang w:val="en-CA"/>
        </w:rPr>
      </w:pPr>
      <w:r w:rsidRPr="002370F4">
        <w:rPr>
          <w:lang w:val="en-CA"/>
        </w:rPr>
        <w:t>SUBSTANTIA-NIGRA</w:t>
      </w:r>
    </w:p>
    <w:p w14:paraId="034A052F" w14:textId="77777777" w:rsidR="00EB4638" w:rsidRPr="002370F4" w:rsidRDefault="00EB4638" w:rsidP="00EB4638">
      <w:pPr>
        <w:jc w:val="both"/>
        <w:rPr>
          <w:lang w:val="en-CA"/>
        </w:rPr>
      </w:pPr>
      <w:r w:rsidRPr="002370F4">
        <w:rPr>
          <w:lang w:val="en-CA"/>
        </w:rPr>
        <w:lastRenderedPageBreak/>
        <w:t>CREUTZFELDT-JAKOB-DISEASE</w:t>
      </w:r>
    </w:p>
    <w:p w14:paraId="49B58E93" w14:textId="77777777" w:rsidR="00EB4638" w:rsidRPr="002370F4" w:rsidRDefault="00EB4638" w:rsidP="00EB4638">
      <w:pPr>
        <w:jc w:val="both"/>
        <w:rPr>
          <w:lang w:val="en-CA"/>
        </w:rPr>
      </w:pPr>
      <w:r w:rsidRPr="002370F4">
        <w:rPr>
          <w:lang w:val="en-CA"/>
        </w:rPr>
        <w:t>GLIOMA</w:t>
      </w:r>
    </w:p>
    <w:p w14:paraId="552B8794" w14:textId="77777777" w:rsidR="00EB4638" w:rsidRPr="002370F4" w:rsidRDefault="00EB4638" w:rsidP="00EB4638">
      <w:pPr>
        <w:jc w:val="both"/>
        <w:rPr>
          <w:lang w:val="en-CA"/>
        </w:rPr>
      </w:pPr>
      <w:r w:rsidRPr="002370F4">
        <w:rPr>
          <w:lang w:val="en-CA"/>
        </w:rPr>
        <w:t>FEAR MEMORY</w:t>
      </w:r>
    </w:p>
    <w:p w14:paraId="01FD1202" w14:textId="77777777" w:rsidR="00EB4638" w:rsidRPr="002370F4" w:rsidRDefault="00EB4638" w:rsidP="00EB4638">
      <w:pPr>
        <w:jc w:val="both"/>
        <w:rPr>
          <w:lang w:val="en-CA"/>
        </w:rPr>
      </w:pPr>
      <w:r w:rsidRPr="002370F4">
        <w:rPr>
          <w:lang w:val="en-CA"/>
        </w:rPr>
        <w:t>BRAIN-TUMORS</w:t>
      </w:r>
    </w:p>
    <w:p w14:paraId="64A89703" w14:textId="77777777" w:rsidR="00EB4638" w:rsidRPr="002370F4" w:rsidRDefault="00EB4638" w:rsidP="00EB4638">
      <w:pPr>
        <w:jc w:val="both"/>
        <w:rPr>
          <w:lang w:val="en-CA"/>
        </w:rPr>
      </w:pPr>
      <w:r w:rsidRPr="002370F4">
        <w:rPr>
          <w:lang w:val="en-CA"/>
        </w:rPr>
        <w:t>FRONTAL-CORTEX</w:t>
      </w:r>
    </w:p>
    <w:p w14:paraId="32B64874" w14:textId="77777777" w:rsidR="00EB4638" w:rsidRPr="002370F4" w:rsidRDefault="00EB4638" w:rsidP="00EB4638">
      <w:pPr>
        <w:jc w:val="both"/>
        <w:rPr>
          <w:lang w:val="en-CA"/>
        </w:rPr>
      </w:pPr>
      <w:r w:rsidRPr="002370F4">
        <w:rPr>
          <w:lang w:val="en-CA"/>
        </w:rPr>
        <w:t>LAMINA-I NEURONS</w:t>
      </w:r>
    </w:p>
    <w:p w14:paraId="16064603" w14:textId="77777777" w:rsidR="00EB4638" w:rsidRPr="002370F4" w:rsidRDefault="00EB4638" w:rsidP="00EB4638">
      <w:pPr>
        <w:jc w:val="both"/>
        <w:rPr>
          <w:lang w:val="en-CA"/>
        </w:rPr>
      </w:pPr>
      <w:r w:rsidRPr="002370F4">
        <w:rPr>
          <w:lang w:val="en-CA"/>
        </w:rPr>
        <w:t>MOTOR CORTEX EXCITABILITY</w:t>
      </w:r>
    </w:p>
    <w:p w14:paraId="09B89997" w14:textId="77777777" w:rsidR="00EB4638" w:rsidRPr="002370F4" w:rsidRDefault="00EB4638" w:rsidP="00EB4638">
      <w:pPr>
        <w:jc w:val="both"/>
        <w:rPr>
          <w:lang w:val="en-CA"/>
        </w:rPr>
      </w:pPr>
      <w:r w:rsidRPr="002370F4">
        <w:rPr>
          <w:lang w:val="en-CA"/>
        </w:rPr>
        <w:t>LOCOMOTOR-ACTIVITY</w:t>
      </w:r>
    </w:p>
    <w:p w14:paraId="09E8E7B0" w14:textId="77777777" w:rsidR="00EB4638" w:rsidRPr="002370F4" w:rsidRDefault="00EB4638" w:rsidP="00EB4638">
      <w:pPr>
        <w:jc w:val="both"/>
        <w:rPr>
          <w:lang w:val="en-CA"/>
        </w:rPr>
      </w:pPr>
      <w:r w:rsidRPr="002370F4">
        <w:rPr>
          <w:lang w:val="en-CA"/>
        </w:rPr>
        <w:t>SEIZURES</w:t>
      </w:r>
    </w:p>
    <w:p w14:paraId="470CF665" w14:textId="77777777" w:rsidR="00EB4638" w:rsidRPr="002370F4" w:rsidRDefault="00EB4638" w:rsidP="00EB4638">
      <w:pPr>
        <w:jc w:val="both"/>
        <w:rPr>
          <w:lang w:val="en-CA"/>
        </w:rPr>
      </w:pPr>
      <w:r w:rsidRPr="002370F4">
        <w:rPr>
          <w:lang w:val="en-CA"/>
        </w:rPr>
        <w:t>GLUTAMATE RECEPTORS</w:t>
      </w:r>
    </w:p>
    <w:p w14:paraId="57556804" w14:textId="77777777" w:rsidR="00EB4638" w:rsidRPr="002370F4" w:rsidRDefault="00EB4638" w:rsidP="00EB4638">
      <w:pPr>
        <w:jc w:val="both"/>
        <w:rPr>
          <w:lang w:val="en-CA"/>
        </w:rPr>
      </w:pPr>
      <w:r w:rsidRPr="002370F4">
        <w:rPr>
          <w:lang w:val="en-CA"/>
        </w:rPr>
        <w:t>FOREBRAIN</w:t>
      </w:r>
    </w:p>
    <w:p w14:paraId="02844DCE" w14:textId="77777777" w:rsidR="00EB4638" w:rsidRPr="002370F4" w:rsidRDefault="00EB4638" w:rsidP="00EB4638">
      <w:pPr>
        <w:jc w:val="both"/>
        <w:rPr>
          <w:lang w:val="en-CA"/>
        </w:rPr>
      </w:pPr>
      <w:r w:rsidRPr="002370F4">
        <w:rPr>
          <w:lang w:val="en-CA"/>
        </w:rPr>
        <w:t>ADDICTION</w:t>
      </w:r>
    </w:p>
    <w:p w14:paraId="28A97DFA" w14:textId="77777777" w:rsidR="00EB4638" w:rsidRPr="002370F4" w:rsidRDefault="00EB4638" w:rsidP="00EB4638">
      <w:pPr>
        <w:jc w:val="both"/>
        <w:rPr>
          <w:lang w:val="en-CA"/>
        </w:rPr>
      </w:pPr>
      <w:r w:rsidRPr="002370F4">
        <w:rPr>
          <w:lang w:val="en-CA"/>
        </w:rPr>
        <w:t>SUPRACHIASMATIC NUCLEUS</w:t>
      </w:r>
    </w:p>
    <w:p w14:paraId="0952A4C3" w14:textId="77777777" w:rsidR="00EB4638" w:rsidRPr="002370F4" w:rsidRDefault="00EB4638" w:rsidP="00EB4638">
      <w:pPr>
        <w:jc w:val="both"/>
        <w:rPr>
          <w:lang w:val="en-CA"/>
        </w:rPr>
      </w:pPr>
      <w:r w:rsidRPr="002370F4">
        <w:rPr>
          <w:lang w:val="en-CA"/>
        </w:rPr>
        <w:t>ALZHEIMER-DISEASE</w:t>
      </w:r>
    </w:p>
    <w:p w14:paraId="42877527" w14:textId="77777777" w:rsidR="00EB4638" w:rsidRPr="002370F4" w:rsidRDefault="00EB4638" w:rsidP="00EB4638">
      <w:pPr>
        <w:jc w:val="both"/>
        <w:rPr>
          <w:lang w:val="en-CA"/>
        </w:rPr>
      </w:pPr>
      <w:r w:rsidRPr="002370F4">
        <w:rPr>
          <w:lang w:val="en-CA"/>
        </w:rPr>
        <w:t>TDCS</w:t>
      </w:r>
    </w:p>
    <w:p w14:paraId="61A6285E" w14:textId="77777777" w:rsidR="00EB4638" w:rsidRPr="002370F4" w:rsidRDefault="00EB4638" w:rsidP="00EB4638">
      <w:pPr>
        <w:jc w:val="both"/>
        <w:rPr>
          <w:lang w:val="en-CA"/>
        </w:rPr>
      </w:pPr>
      <w:r w:rsidRPr="002370F4">
        <w:rPr>
          <w:lang w:val="en-CA"/>
        </w:rPr>
        <w:t>COGNITIVE DECLINE</w:t>
      </w:r>
    </w:p>
    <w:p w14:paraId="3E6777C3" w14:textId="77777777" w:rsidR="00EB4638" w:rsidRPr="002370F4" w:rsidRDefault="00EB4638" w:rsidP="00EB4638">
      <w:pPr>
        <w:jc w:val="both"/>
        <w:rPr>
          <w:lang w:val="en-CA"/>
        </w:rPr>
      </w:pPr>
      <w:r w:rsidRPr="002370F4">
        <w:rPr>
          <w:lang w:val="en-CA"/>
        </w:rPr>
        <w:t>STATE FUNCTIONAL CONNECTIVITY</w:t>
      </w:r>
    </w:p>
    <w:p w14:paraId="226A56F9" w14:textId="77777777" w:rsidR="00EB4638" w:rsidRPr="002370F4" w:rsidRDefault="00EB4638" w:rsidP="00EB4638">
      <w:pPr>
        <w:jc w:val="both"/>
        <w:rPr>
          <w:lang w:val="en-CA"/>
        </w:rPr>
      </w:pPr>
      <w:r w:rsidRPr="002370F4">
        <w:rPr>
          <w:lang w:val="en-CA"/>
        </w:rPr>
        <w:t>HEAD-INJURY</w:t>
      </w:r>
    </w:p>
    <w:p w14:paraId="64974DD8" w14:textId="77777777" w:rsidR="00EB4638" w:rsidRPr="002370F4" w:rsidRDefault="00EB4638" w:rsidP="00EB4638">
      <w:pPr>
        <w:jc w:val="both"/>
        <w:rPr>
          <w:lang w:val="en-CA"/>
        </w:rPr>
      </w:pPr>
      <w:r w:rsidRPr="002370F4">
        <w:rPr>
          <w:lang w:val="en-CA"/>
        </w:rPr>
        <w:t>DORSOLATERAL PREFRONTAL CORTEX</w:t>
      </w:r>
    </w:p>
    <w:p w14:paraId="1B924AF0" w14:textId="77777777" w:rsidR="00EB4638" w:rsidRPr="002370F4" w:rsidRDefault="00EB4638" w:rsidP="00EB4638">
      <w:pPr>
        <w:jc w:val="both"/>
        <w:rPr>
          <w:lang w:val="en-CA"/>
        </w:rPr>
      </w:pPr>
      <w:r w:rsidRPr="002370F4">
        <w:rPr>
          <w:lang w:val="en-CA"/>
        </w:rPr>
        <w:t>EARLY BRAIN-INJURY</w:t>
      </w:r>
    </w:p>
    <w:p w14:paraId="56518924" w14:textId="77777777" w:rsidR="00EB4638" w:rsidRPr="002370F4" w:rsidRDefault="00EB4638" w:rsidP="00EB4638">
      <w:pPr>
        <w:jc w:val="both"/>
        <w:rPr>
          <w:lang w:val="en-CA"/>
        </w:rPr>
      </w:pPr>
      <w:r w:rsidRPr="002370F4">
        <w:rPr>
          <w:lang w:val="en-CA"/>
        </w:rPr>
        <w:t>INSULAR CORTEX</w:t>
      </w:r>
    </w:p>
    <w:p w14:paraId="11070D83" w14:textId="77777777" w:rsidR="00EB4638" w:rsidRPr="002370F4" w:rsidRDefault="00EB4638" w:rsidP="00EB4638">
      <w:pPr>
        <w:jc w:val="both"/>
        <w:rPr>
          <w:lang w:val="en-CA"/>
        </w:rPr>
      </w:pPr>
      <w:r w:rsidRPr="002370F4">
        <w:rPr>
          <w:lang w:val="en-CA"/>
        </w:rPr>
        <w:t>MENTAL PRACTICE</w:t>
      </w:r>
    </w:p>
    <w:p w14:paraId="569E0F7D" w14:textId="77777777" w:rsidR="00EB4638" w:rsidRPr="002370F4" w:rsidRDefault="00EB4638" w:rsidP="00EB4638">
      <w:pPr>
        <w:jc w:val="both"/>
        <w:rPr>
          <w:lang w:val="en-CA"/>
        </w:rPr>
      </w:pPr>
      <w:r w:rsidRPr="002370F4">
        <w:rPr>
          <w:lang w:val="en-CA"/>
        </w:rPr>
        <w:t>ISCHEMIC-STROKE</w:t>
      </w:r>
    </w:p>
    <w:p w14:paraId="08C51165" w14:textId="77777777" w:rsidR="00EB4638" w:rsidRPr="002370F4" w:rsidRDefault="00EB4638" w:rsidP="00EB4638">
      <w:pPr>
        <w:jc w:val="both"/>
        <w:rPr>
          <w:lang w:val="en-CA"/>
        </w:rPr>
      </w:pPr>
      <w:r w:rsidRPr="002370F4">
        <w:rPr>
          <w:lang w:val="en-CA"/>
        </w:rPr>
        <w:t>GLIOBLASTOMA</w:t>
      </w:r>
    </w:p>
    <w:p w14:paraId="0B390126" w14:textId="77777777" w:rsidR="00EB4638" w:rsidRPr="002370F4" w:rsidRDefault="00EB4638" w:rsidP="00EB4638">
      <w:pPr>
        <w:jc w:val="both"/>
        <w:rPr>
          <w:lang w:val="en-CA"/>
        </w:rPr>
      </w:pPr>
      <w:r w:rsidRPr="002370F4">
        <w:rPr>
          <w:lang w:val="en-CA"/>
        </w:rPr>
        <w:t>MEMORY FORMATION</w:t>
      </w:r>
    </w:p>
    <w:p w14:paraId="24EDBDC9" w14:textId="77777777" w:rsidR="00EB4638" w:rsidRPr="002370F4" w:rsidRDefault="00EB4638" w:rsidP="00EB4638">
      <w:pPr>
        <w:jc w:val="both"/>
        <w:rPr>
          <w:lang w:val="en-CA"/>
        </w:rPr>
      </w:pPr>
      <w:r w:rsidRPr="002370F4">
        <w:rPr>
          <w:lang w:val="en-CA"/>
        </w:rPr>
        <w:t>OLIGODENDROCYTES</w:t>
      </w:r>
    </w:p>
    <w:p w14:paraId="4F969D96" w14:textId="77777777" w:rsidR="00EB4638" w:rsidRPr="002370F4" w:rsidRDefault="00EB4638" w:rsidP="00EB4638">
      <w:pPr>
        <w:jc w:val="both"/>
        <w:rPr>
          <w:lang w:val="en-CA"/>
        </w:rPr>
      </w:pPr>
      <w:r w:rsidRPr="002370F4">
        <w:rPr>
          <w:lang w:val="en-CA"/>
        </w:rPr>
        <w:t>INTELLECTUAL DISABILITY</w:t>
      </w:r>
    </w:p>
    <w:p w14:paraId="60286DF7" w14:textId="77777777" w:rsidR="00EB4638" w:rsidRPr="002370F4" w:rsidRDefault="00EB4638" w:rsidP="00EB4638">
      <w:pPr>
        <w:jc w:val="both"/>
        <w:rPr>
          <w:lang w:val="en-CA"/>
        </w:rPr>
      </w:pPr>
      <w:r w:rsidRPr="002370F4">
        <w:rPr>
          <w:lang w:val="en-CA"/>
        </w:rPr>
        <w:t>SENSORY NEURONS</w:t>
      </w:r>
    </w:p>
    <w:p w14:paraId="0A0F7AD8" w14:textId="77777777" w:rsidR="00EB4638" w:rsidRPr="002370F4" w:rsidRDefault="00EB4638" w:rsidP="00EB4638">
      <w:pPr>
        <w:jc w:val="both"/>
        <w:rPr>
          <w:lang w:val="en-CA"/>
        </w:rPr>
      </w:pPr>
      <w:r w:rsidRPr="002370F4">
        <w:rPr>
          <w:lang w:val="en-CA"/>
        </w:rPr>
        <w:t>HUMAN MOTOR CORTEX</w:t>
      </w:r>
    </w:p>
    <w:p w14:paraId="0EE86958" w14:textId="77777777" w:rsidR="00EB4638" w:rsidRPr="002370F4" w:rsidRDefault="00EB4638" w:rsidP="00EB4638">
      <w:pPr>
        <w:jc w:val="both"/>
        <w:rPr>
          <w:lang w:val="en-CA"/>
        </w:rPr>
      </w:pPr>
      <w:r w:rsidRPr="002370F4">
        <w:rPr>
          <w:lang w:val="en-CA"/>
        </w:rPr>
        <w:t>BRAIN ATROPHY</w:t>
      </w:r>
    </w:p>
    <w:p w14:paraId="051E0347" w14:textId="77777777" w:rsidR="00EB4638" w:rsidRPr="002370F4" w:rsidRDefault="00EB4638" w:rsidP="00EB4638">
      <w:pPr>
        <w:jc w:val="both"/>
        <w:rPr>
          <w:lang w:val="en-CA"/>
        </w:rPr>
      </w:pPr>
      <w:r w:rsidRPr="002370F4">
        <w:rPr>
          <w:lang w:val="en-CA"/>
        </w:rPr>
        <w:t>NEUROCOGNITIVE DEFICITS</w:t>
      </w:r>
    </w:p>
    <w:p w14:paraId="6B707802" w14:textId="77777777" w:rsidR="00EB4638" w:rsidRPr="002370F4" w:rsidRDefault="00EB4638" w:rsidP="00EB4638">
      <w:pPr>
        <w:jc w:val="both"/>
        <w:rPr>
          <w:lang w:val="en-CA"/>
        </w:rPr>
      </w:pPr>
      <w:r w:rsidRPr="002370F4">
        <w:rPr>
          <w:lang w:val="en-CA"/>
        </w:rPr>
        <w:t>SEMANTIC DEMENTIA</w:t>
      </w:r>
    </w:p>
    <w:p w14:paraId="54B8CDED" w14:textId="77777777" w:rsidR="00EB4638" w:rsidRPr="002370F4" w:rsidRDefault="00EB4638" w:rsidP="00EB4638">
      <w:pPr>
        <w:jc w:val="both"/>
        <w:rPr>
          <w:lang w:val="en-CA"/>
        </w:rPr>
      </w:pPr>
      <w:r w:rsidRPr="002370F4">
        <w:rPr>
          <w:lang w:val="en-CA"/>
        </w:rPr>
        <w:t>BRAIN ACTIVITY</w:t>
      </w:r>
    </w:p>
    <w:p w14:paraId="50C0D7D6" w14:textId="77777777" w:rsidR="00EB4638" w:rsidRPr="002370F4" w:rsidRDefault="00EB4638" w:rsidP="00EB4638">
      <w:pPr>
        <w:jc w:val="both"/>
        <w:rPr>
          <w:lang w:val="en-CA"/>
        </w:rPr>
      </w:pPr>
      <w:r w:rsidRPr="002370F4">
        <w:rPr>
          <w:lang w:val="en-CA"/>
        </w:rPr>
        <w:t>SEROTONIN NEURONS</w:t>
      </w:r>
    </w:p>
    <w:p w14:paraId="11250550" w14:textId="77777777" w:rsidR="00EB4638" w:rsidRPr="002370F4" w:rsidRDefault="00EB4638" w:rsidP="00EB4638">
      <w:pPr>
        <w:jc w:val="both"/>
        <w:rPr>
          <w:lang w:val="en-CA"/>
        </w:rPr>
      </w:pPr>
      <w:r w:rsidRPr="002370F4">
        <w:rPr>
          <w:lang w:val="en-CA"/>
        </w:rPr>
        <w:t>GLIA</w:t>
      </w:r>
    </w:p>
    <w:p w14:paraId="54497600" w14:textId="77777777" w:rsidR="00EB4638" w:rsidRPr="002370F4" w:rsidRDefault="00EB4638" w:rsidP="00EB4638">
      <w:pPr>
        <w:jc w:val="both"/>
        <w:rPr>
          <w:lang w:val="en-CA"/>
        </w:rPr>
      </w:pPr>
      <w:r w:rsidRPr="002370F4">
        <w:rPr>
          <w:lang w:val="en-CA"/>
        </w:rPr>
        <w:t>HIGH-FUNCTIONING AUTISM</w:t>
      </w:r>
    </w:p>
    <w:p w14:paraId="2140B0B9" w14:textId="77777777" w:rsidR="00EB4638" w:rsidRPr="002370F4" w:rsidRDefault="00EB4638" w:rsidP="00EB4638">
      <w:pPr>
        <w:jc w:val="both"/>
        <w:rPr>
          <w:lang w:val="en-CA"/>
        </w:rPr>
      </w:pPr>
      <w:r w:rsidRPr="002370F4">
        <w:rPr>
          <w:lang w:val="en-CA"/>
        </w:rPr>
        <w:t>AMYLOID DEPOSITION</w:t>
      </w:r>
    </w:p>
    <w:p w14:paraId="49C87110" w14:textId="77777777" w:rsidR="00EB4638" w:rsidRPr="002370F4" w:rsidRDefault="00EB4638" w:rsidP="00EB4638">
      <w:pPr>
        <w:jc w:val="both"/>
        <w:rPr>
          <w:lang w:val="en-CA"/>
        </w:rPr>
      </w:pPr>
      <w:r w:rsidRPr="002370F4">
        <w:rPr>
          <w:lang w:val="en-CA"/>
        </w:rPr>
        <w:t>CINGULATE WHITE-MATTER</w:t>
      </w:r>
    </w:p>
    <w:p w14:paraId="29A65412" w14:textId="77777777" w:rsidR="00EB4638" w:rsidRPr="002370F4" w:rsidRDefault="00EB4638" w:rsidP="00EB4638">
      <w:pPr>
        <w:jc w:val="both"/>
        <w:rPr>
          <w:lang w:val="en-CA"/>
        </w:rPr>
      </w:pPr>
      <w:r w:rsidRPr="002370F4">
        <w:rPr>
          <w:lang w:val="en-CA"/>
        </w:rPr>
        <w:t>EPILEPSY</w:t>
      </w:r>
    </w:p>
    <w:p w14:paraId="6CF40789" w14:textId="77777777" w:rsidR="00EB4638" w:rsidRPr="002370F4" w:rsidRDefault="00EB4638" w:rsidP="00EB4638">
      <w:pPr>
        <w:jc w:val="both"/>
        <w:rPr>
          <w:lang w:val="en-CA"/>
        </w:rPr>
      </w:pPr>
      <w:r w:rsidRPr="002370F4">
        <w:rPr>
          <w:lang w:val="en-CA"/>
        </w:rPr>
        <w:t>POSTERIOR PARIETAL CORTEX</w:t>
      </w:r>
    </w:p>
    <w:p w14:paraId="68D1FA2B" w14:textId="77777777" w:rsidR="00EB4638" w:rsidRPr="002370F4" w:rsidRDefault="00EB4638" w:rsidP="00EB4638">
      <w:pPr>
        <w:jc w:val="both"/>
        <w:rPr>
          <w:lang w:val="en-CA"/>
        </w:rPr>
      </w:pPr>
      <w:r w:rsidRPr="002370F4">
        <w:rPr>
          <w:lang w:val="en-CA"/>
        </w:rPr>
        <w:t>NEUROTOXICITY</w:t>
      </w:r>
    </w:p>
    <w:p w14:paraId="5A7736EF" w14:textId="77777777" w:rsidR="00EB4638" w:rsidRPr="002370F4" w:rsidRDefault="00EB4638" w:rsidP="00EB4638">
      <w:pPr>
        <w:jc w:val="both"/>
        <w:rPr>
          <w:lang w:val="en-CA"/>
        </w:rPr>
      </w:pPr>
      <w:r w:rsidRPr="002370F4">
        <w:rPr>
          <w:lang w:val="en-CA"/>
        </w:rPr>
        <w:t>RADIAL GLIA</w:t>
      </w:r>
    </w:p>
    <w:p w14:paraId="2A835D92" w14:textId="77777777" w:rsidR="00EB4638" w:rsidRPr="002370F4" w:rsidRDefault="00EB4638" w:rsidP="00EB4638">
      <w:pPr>
        <w:jc w:val="both"/>
        <w:rPr>
          <w:lang w:val="en-CA"/>
        </w:rPr>
      </w:pPr>
      <w:r w:rsidRPr="002370F4">
        <w:rPr>
          <w:lang w:val="en-CA"/>
        </w:rPr>
        <w:t>PRIMARY MOTOR CORTEX</w:t>
      </w:r>
    </w:p>
    <w:p w14:paraId="0CA96F5A" w14:textId="77777777" w:rsidR="00EB4638" w:rsidRPr="002370F4" w:rsidRDefault="00EB4638" w:rsidP="00EB4638">
      <w:pPr>
        <w:jc w:val="both"/>
        <w:rPr>
          <w:lang w:val="en-CA"/>
        </w:rPr>
      </w:pPr>
      <w:r w:rsidRPr="002370F4">
        <w:rPr>
          <w:lang w:val="en-CA"/>
        </w:rPr>
        <w:t>MOUSE SPINAL-CORD</w:t>
      </w:r>
    </w:p>
    <w:p w14:paraId="5B2183D8" w14:textId="77777777" w:rsidR="00EB4638" w:rsidRPr="002370F4" w:rsidRDefault="00EB4638" w:rsidP="00EB4638">
      <w:pPr>
        <w:jc w:val="both"/>
        <w:rPr>
          <w:lang w:val="en-CA"/>
        </w:rPr>
      </w:pPr>
      <w:r w:rsidRPr="002370F4">
        <w:rPr>
          <w:lang w:val="en-CA"/>
        </w:rPr>
        <w:t>SPINAL MICROGLIA</w:t>
      </w:r>
    </w:p>
    <w:p w14:paraId="2FCBDF7E" w14:textId="77777777" w:rsidR="00EB4638" w:rsidRPr="002370F4" w:rsidRDefault="00EB4638" w:rsidP="00EB4638">
      <w:pPr>
        <w:jc w:val="both"/>
        <w:rPr>
          <w:lang w:val="en-CA"/>
        </w:rPr>
      </w:pPr>
      <w:r w:rsidRPr="002370F4">
        <w:rPr>
          <w:lang w:val="en-CA"/>
        </w:rPr>
        <w:t>COGNITION</w:t>
      </w:r>
    </w:p>
    <w:p w14:paraId="3B49BF70" w14:textId="77777777" w:rsidR="00EB4638" w:rsidRPr="002370F4" w:rsidRDefault="00EB4638" w:rsidP="00EB4638">
      <w:pPr>
        <w:jc w:val="both"/>
        <w:rPr>
          <w:lang w:val="en-CA"/>
        </w:rPr>
      </w:pPr>
      <w:r w:rsidRPr="002370F4">
        <w:rPr>
          <w:lang w:val="en-CA"/>
        </w:rPr>
        <w:t>MEDIAL PREFRONTAL CORTEX</w:t>
      </w:r>
    </w:p>
    <w:p w14:paraId="1741FD4A" w14:textId="77777777" w:rsidR="00EB4638" w:rsidRPr="002370F4" w:rsidRDefault="00EB4638" w:rsidP="00EB4638">
      <w:pPr>
        <w:jc w:val="both"/>
        <w:rPr>
          <w:lang w:val="en-CA"/>
        </w:rPr>
      </w:pPr>
      <w:r w:rsidRPr="002370F4">
        <w:rPr>
          <w:lang w:val="en-CA"/>
        </w:rPr>
        <w:t>NEUROSCIENCE</w:t>
      </w:r>
    </w:p>
    <w:p w14:paraId="599EABF0" w14:textId="77777777" w:rsidR="00EB4638" w:rsidRPr="002370F4" w:rsidRDefault="00EB4638" w:rsidP="00EB4638">
      <w:pPr>
        <w:jc w:val="both"/>
        <w:rPr>
          <w:lang w:val="en-CA"/>
        </w:rPr>
      </w:pPr>
      <w:r w:rsidRPr="002370F4">
        <w:rPr>
          <w:lang w:val="en-CA"/>
        </w:rPr>
        <w:t>MOUSE-BRAIN</w:t>
      </w:r>
    </w:p>
    <w:p w14:paraId="37370EE6" w14:textId="77777777" w:rsidR="00EB4638" w:rsidRPr="002370F4" w:rsidRDefault="00EB4638" w:rsidP="00EB4638">
      <w:pPr>
        <w:jc w:val="both"/>
        <w:rPr>
          <w:lang w:val="en-CA"/>
        </w:rPr>
      </w:pPr>
      <w:r w:rsidRPr="002370F4">
        <w:rPr>
          <w:lang w:val="en-CA"/>
        </w:rPr>
        <w:t>FUNCTIONAL NEUROANATOMY</w:t>
      </w:r>
    </w:p>
    <w:p w14:paraId="564358EE" w14:textId="77777777" w:rsidR="00EB4638" w:rsidRPr="002370F4" w:rsidRDefault="00EB4638" w:rsidP="00EB4638">
      <w:pPr>
        <w:jc w:val="both"/>
        <w:rPr>
          <w:lang w:val="en-CA"/>
        </w:rPr>
      </w:pPr>
      <w:r w:rsidRPr="002370F4">
        <w:rPr>
          <w:lang w:val="en-CA"/>
        </w:rPr>
        <w:t>MIDBRAIN DOPAMINE NEURONS</w:t>
      </w:r>
    </w:p>
    <w:p w14:paraId="70B79852" w14:textId="77777777" w:rsidR="00EB4638" w:rsidRPr="002370F4" w:rsidRDefault="00EB4638" w:rsidP="00EB4638">
      <w:pPr>
        <w:jc w:val="both"/>
        <w:rPr>
          <w:lang w:val="en-CA"/>
        </w:rPr>
      </w:pPr>
      <w:r w:rsidRPr="002370F4">
        <w:rPr>
          <w:lang w:val="en-CA"/>
        </w:rPr>
        <w:t>MOOD</w:t>
      </w:r>
    </w:p>
    <w:p w14:paraId="4E5B7747" w14:textId="77777777" w:rsidR="00EB4638" w:rsidRPr="002370F4" w:rsidRDefault="00EB4638" w:rsidP="00EB4638">
      <w:pPr>
        <w:jc w:val="both"/>
        <w:rPr>
          <w:lang w:val="en-CA"/>
        </w:rPr>
      </w:pPr>
      <w:r w:rsidRPr="002370F4">
        <w:rPr>
          <w:lang w:val="en-CA"/>
        </w:rPr>
        <w:t>POSTTRAUMATIC-STRESS-DISORDER</w:t>
      </w:r>
    </w:p>
    <w:p w14:paraId="25FBB171" w14:textId="77777777" w:rsidR="00EB4638" w:rsidRPr="002370F4" w:rsidRDefault="00EB4638" w:rsidP="00EB4638">
      <w:pPr>
        <w:jc w:val="both"/>
        <w:rPr>
          <w:lang w:val="en-CA"/>
        </w:rPr>
      </w:pPr>
      <w:r w:rsidRPr="002370F4">
        <w:rPr>
          <w:lang w:val="en-CA"/>
        </w:rPr>
        <w:t>DOPAMINERGIC-NEURONS</w:t>
      </w:r>
    </w:p>
    <w:p w14:paraId="43D2FCF0" w14:textId="77777777" w:rsidR="00EB4638" w:rsidRPr="002370F4" w:rsidRDefault="00EB4638" w:rsidP="00EB4638">
      <w:pPr>
        <w:jc w:val="both"/>
        <w:rPr>
          <w:lang w:val="en-CA"/>
        </w:rPr>
      </w:pPr>
      <w:r w:rsidRPr="002370F4">
        <w:rPr>
          <w:lang w:val="en-CA"/>
        </w:rPr>
        <w:t>CA1 REGION</w:t>
      </w:r>
    </w:p>
    <w:p w14:paraId="103E6892" w14:textId="77777777" w:rsidR="00EB4638" w:rsidRPr="002370F4" w:rsidRDefault="00EB4638" w:rsidP="00EB4638">
      <w:pPr>
        <w:jc w:val="both"/>
        <w:rPr>
          <w:lang w:val="en-CA"/>
        </w:rPr>
      </w:pPr>
      <w:r w:rsidRPr="002370F4">
        <w:rPr>
          <w:lang w:val="en-CA"/>
        </w:rPr>
        <w:t>DOPAMINE RELEASE</w:t>
      </w:r>
    </w:p>
    <w:p w14:paraId="453E534C" w14:textId="77777777" w:rsidR="00EB4638" w:rsidRPr="002370F4" w:rsidRDefault="00EB4638" w:rsidP="00EB4638">
      <w:pPr>
        <w:jc w:val="both"/>
        <w:rPr>
          <w:lang w:val="en-CA"/>
        </w:rPr>
      </w:pPr>
      <w:r w:rsidRPr="002370F4">
        <w:rPr>
          <w:lang w:val="en-CA"/>
        </w:rPr>
        <w:t>SOMATOSENSORY CORTEX</w:t>
      </w:r>
    </w:p>
    <w:p w14:paraId="030E7589" w14:textId="77777777" w:rsidR="00EB4638" w:rsidRPr="002370F4" w:rsidRDefault="00EB4638" w:rsidP="00EB4638">
      <w:pPr>
        <w:jc w:val="both"/>
        <w:rPr>
          <w:lang w:val="en-CA"/>
        </w:rPr>
      </w:pPr>
      <w:r w:rsidRPr="002370F4">
        <w:rPr>
          <w:lang w:val="en-CA"/>
        </w:rPr>
        <w:t>ATTENTION-DEFICIT/HYPERACTIVITY DISORDER</w:t>
      </w:r>
    </w:p>
    <w:p w14:paraId="5CBFC3F6" w14:textId="77777777" w:rsidR="00EB4638" w:rsidRPr="002370F4" w:rsidRDefault="00EB4638" w:rsidP="00EB4638">
      <w:pPr>
        <w:jc w:val="both"/>
        <w:rPr>
          <w:lang w:val="en-CA"/>
        </w:rPr>
      </w:pPr>
      <w:r w:rsidRPr="002370F4">
        <w:rPr>
          <w:lang w:val="en-CA"/>
        </w:rPr>
        <w:t>HIPPOCAMPAL</w:t>
      </w:r>
    </w:p>
    <w:p w14:paraId="43CDA13E" w14:textId="77777777" w:rsidR="00EB4638" w:rsidRPr="002370F4" w:rsidRDefault="00EB4638" w:rsidP="00EB4638">
      <w:pPr>
        <w:jc w:val="both"/>
        <w:rPr>
          <w:lang w:val="en-CA"/>
        </w:rPr>
      </w:pPr>
      <w:r w:rsidRPr="002370F4">
        <w:rPr>
          <w:lang w:val="en-CA"/>
        </w:rPr>
        <w:t>DEVELOPMENTAL DELAY</w:t>
      </w:r>
    </w:p>
    <w:p w14:paraId="42AF8F15" w14:textId="77777777" w:rsidR="00EB4638" w:rsidRPr="002370F4" w:rsidRDefault="00EB4638" w:rsidP="00EB4638">
      <w:pPr>
        <w:jc w:val="both"/>
        <w:rPr>
          <w:lang w:val="en-CA"/>
        </w:rPr>
      </w:pPr>
      <w:r w:rsidRPr="002370F4">
        <w:rPr>
          <w:lang w:val="en-CA"/>
        </w:rPr>
        <w:t>CORTICAL CONNECTIONS</w:t>
      </w:r>
    </w:p>
    <w:p w14:paraId="6410DE03" w14:textId="77777777" w:rsidR="00EB4638" w:rsidRPr="002370F4" w:rsidRDefault="00EB4638" w:rsidP="00EB4638">
      <w:pPr>
        <w:jc w:val="both"/>
        <w:rPr>
          <w:lang w:val="en-CA"/>
        </w:rPr>
      </w:pPr>
      <w:r w:rsidRPr="002370F4">
        <w:rPr>
          <w:lang w:val="en-CA"/>
        </w:rPr>
        <w:t>MOTONEURONS</w:t>
      </w:r>
    </w:p>
    <w:p w14:paraId="7621FA92" w14:textId="77777777" w:rsidR="00EB4638" w:rsidRPr="002370F4" w:rsidRDefault="00EB4638" w:rsidP="00EB4638">
      <w:pPr>
        <w:jc w:val="both"/>
        <w:rPr>
          <w:lang w:val="en-CA"/>
        </w:rPr>
      </w:pPr>
      <w:r w:rsidRPr="002370F4">
        <w:rPr>
          <w:lang w:val="en-CA"/>
        </w:rPr>
        <w:t>MEMORY IMPAIRMENT</w:t>
      </w:r>
    </w:p>
    <w:p w14:paraId="109698F2" w14:textId="77777777" w:rsidR="00EB4638" w:rsidRPr="002370F4" w:rsidRDefault="00EB4638" w:rsidP="00EB4638">
      <w:pPr>
        <w:jc w:val="both"/>
        <w:rPr>
          <w:lang w:val="en-CA"/>
        </w:rPr>
      </w:pPr>
      <w:r w:rsidRPr="002370F4">
        <w:rPr>
          <w:lang w:val="en-CA"/>
        </w:rPr>
        <w:t>CONTEXTUAL FEAR MEMORY</w:t>
      </w:r>
    </w:p>
    <w:p w14:paraId="7C763096" w14:textId="77777777" w:rsidR="00EB4638" w:rsidRPr="002370F4" w:rsidRDefault="00EB4638" w:rsidP="00EB4638">
      <w:pPr>
        <w:jc w:val="both"/>
        <w:rPr>
          <w:lang w:val="en-CA"/>
        </w:rPr>
      </w:pPr>
      <w:r w:rsidRPr="002370F4">
        <w:rPr>
          <w:lang w:val="en-CA"/>
        </w:rPr>
        <w:t>NEURODEGENERATIVE DISEASE</w:t>
      </w:r>
    </w:p>
    <w:p w14:paraId="5D32DEEE" w14:textId="77777777" w:rsidR="00EB4638" w:rsidRPr="002370F4" w:rsidRDefault="00EB4638" w:rsidP="00EB4638">
      <w:pPr>
        <w:jc w:val="both"/>
        <w:rPr>
          <w:lang w:val="en-CA"/>
        </w:rPr>
      </w:pPr>
      <w:r w:rsidRPr="002370F4">
        <w:rPr>
          <w:lang w:val="en-CA"/>
        </w:rPr>
        <w:t>PSYCHOPATHOLOGY</w:t>
      </w:r>
    </w:p>
    <w:p w14:paraId="039F34CB" w14:textId="77777777" w:rsidR="00EB4638" w:rsidRPr="002370F4" w:rsidRDefault="00EB4638" w:rsidP="00EB4638">
      <w:pPr>
        <w:jc w:val="both"/>
        <w:rPr>
          <w:lang w:val="en-CA"/>
        </w:rPr>
      </w:pPr>
      <w:r w:rsidRPr="002370F4">
        <w:rPr>
          <w:lang w:val="en-CA"/>
        </w:rPr>
        <w:t>GYRUS</w:t>
      </w:r>
    </w:p>
    <w:p w14:paraId="0DB90B8B" w14:textId="77777777" w:rsidR="00EB4638" w:rsidRPr="002370F4" w:rsidRDefault="00EB4638" w:rsidP="00EB4638">
      <w:pPr>
        <w:jc w:val="both"/>
        <w:rPr>
          <w:lang w:val="en-CA"/>
        </w:rPr>
      </w:pPr>
      <w:r w:rsidRPr="002370F4">
        <w:rPr>
          <w:lang w:val="en-CA"/>
        </w:rPr>
        <w:t>MEDULLOBLASTOMA</w:t>
      </w:r>
    </w:p>
    <w:p w14:paraId="0EFC8507" w14:textId="77777777" w:rsidR="00EB4638" w:rsidRPr="002370F4" w:rsidRDefault="00EB4638" w:rsidP="00EB4638">
      <w:pPr>
        <w:jc w:val="both"/>
        <w:rPr>
          <w:lang w:val="en-CA"/>
        </w:rPr>
      </w:pPr>
      <w:r w:rsidRPr="002370F4">
        <w:rPr>
          <w:lang w:val="en-CA"/>
        </w:rPr>
        <w:t>STRUCTURAL CONNECTIVITY</w:t>
      </w:r>
    </w:p>
    <w:p w14:paraId="0888137F" w14:textId="77777777" w:rsidR="00EB4638" w:rsidRPr="002370F4" w:rsidRDefault="00EB4638" w:rsidP="00EB4638">
      <w:pPr>
        <w:jc w:val="both"/>
        <w:rPr>
          <w:lang w:val="en-CA"/>
        </w:rPr>
      </w:pPr>
      <w:r w:rsidRPr="002370F4">
        <w:rPr>
          <w:lang w:val="en-CA"/>
        </w:rPr>
        <w:t>MAMMALIAN BRAIN</w:t>
      </w:r>
    </w:p>
    <w:p w14:paraId="67609A38" w14:textId="77777777" w:rsidR="00EB4638" w:rsidRPr="002370F4" w:rsidRDefault="00EB4638" w:rsidP="00EB4638">
      <w:pPr>
        <w:jc w:val="both"/>
        <w:rPr>
          <w:lang w:val="en-CA"/>
        </w:rPr>
      </w:pPr>
      <w:r w:rsidRPr="002370F4">
        <w:rPr>
          <w:lang w:val="en-CA"/>
        </w:rPr>
        <w:t>INTERNEURONS</w:t>
      </w:r>
    </w:p>
    <w:p w14:paraId="00094132" w14:textId="77777777" w:rsidR="00EB4638" w:rsidRPr="002370F4" w:rsidRDefault="00EB4638" w:rsidP="00EB4638">
      <w:pPr>
        <w:jc w:val="both"/>
        <w:rPr>
          <w:lang w:val="en-CA"/>
        </w:rPr>
      </w:pPr>
      <w:r w:rsidRPr="002370F4">
        <w:rPr>
          <w:lang w:val="en-CA"/>
        </w:rPr>
        <w:t>NEUROLOGICAL DISORDERS</w:t>
      </w:r>
    </w:p>
    <w:p w14:paraId="7E16CF63" w14:textId="77777777" w:rsidR="00EB4638" w:rsidRPr="002370F4" w:rsidRDefault="00EB4638" w:rsidP="00EB4638">
      <w:pPr>
        <w:jc w:val="both"/>
        <w:rPr>
          <w:lang w:val="en-CA"/>
        </w:rPr>
      </w:pPr>
      <w:r w:rsidRPr="002370F4">
        <w:rPr>
          <w:lang w:val="en-CA"/>
        </w:rPr>
        <w:t>UNDERLYING NEUROPATHIC PAIN</w:t>
      </w:r>
    </w:p>
    <w:p w14:paraId="4C1EF9F5" w14:textId="77777777" w:rsidR="00EB4638" w:rsidRPr="002370F4" w:rsidRDefault="00EB4638" w:rsidP="00EB4638">
      <w:pPr>
        <w:jc w:val="both"/>
        <w:rPr>
          <w:lang w:val="en-CA"/>
        </w:rPr>
      </w:pPr>
      <w:r w:rsidRPr="002370F4">
        <w:rPr>
          <w:lang w:val="en-CA"/>
        </w:rPr>
        <w:t>NEURONAL OSCILLATIONS</w:t>
      </w:r>
    </w:p>
    <w:p w14:paraId="5B681055" w14:textId="77777777" w:rsidR="00EB4638" w:rsidRPr="002370F4" w:rsidRDefault="00EB4638" w:rsidP="00EB4638">
      <w:pPr>
        <w:jc w:val="both"/>
        <w:rPr>
          <w:lang w:val="en-CA"/>
        </w:rPr>
      </w:pPr>
      <w:r w:rsidRPr="002370F4">
        <w:rPr>
          <w:lang w:val="en-CA"/>
        </w:rPr>
        <w:t>AXONAL INJURY</w:t>
      </w:r>
    </w:p>
    <w:p w14:paraId="42476F09" w14:textId="77777777" w:rsidR="00EB4638" w:rsidRPr="002370F4" w:rsidRDefault="00EB4638" w:rsidP="00EB4638">
      <w:pPr>
        <w:jc w:val="both"/>
        <w:rPr>
          <w:lang w:val="en-CA"/>
        </w:rPr>
      </w:pPr>
      <w:r w:rsidRPr="002370F4">
        <w:rPr>
          <w:lang w:val="en-CA"/>
        </w:rPr>
        <w:t>GENERALIZED EPILEPSY</w:t>
      </w:r>
    </w:p>
    <w:p w14:paraId="497B8429" w14:textId="77777777" w:rsidR="00EB4638" w:rsidRPr="002370F4" w:rsidRDefault="00EB4638" w:rsidP="00EB4638">
      <w:pPr>
        <w:jc w:val="both"/>
        <w:rPr>
          <w:lang w:val="en-CA"/>
        </w:rPr>
      </w:pPr>
      <w:r w:rsidRPr="002370F4">
        <w:rPr>
          <w:lang w:val="en-CA"/>
        </w:rPr>
        <w:t>NEURAL MECHANISMS</w:t>
      </w:r>
    </w:p>
    <w:p w14:paraId="2289F535" w14:textId="77777777" w:rsidR="00EB4638" w:rsidRPr="002370F4" w:rsidRDefault="00EB4638" w:rsidP="00EB4638">
      <w:pPr>
        <w:jc w:val="both"/>
        <w:rPr>
          <w:lang w:val="en-CA"/>
        </w:rPr>
      </w:pPr>
      <w:r w:rsidRPr="002370F4">
        <w:rPr>
          <w:lang w:val="en-CA"/>
        </w:rPr>
        <w:t>CONSCIOUSNESS</w:t>
      </w:r>
    </w:p>
    <w:p w14:paraId="2190C3B4" w14:textId="77777777" w:rsidR="00EB4638" w:rsidRPr="002370F4" w:rsidRDefault="00EB4638" w:rsidP="00EB4638">
      <w:pPr>
        <w:jc w:val="both"/>
        <w:rPr>
          <w:lang w:val="en-CA"/>
        </w:rPr>
      </w:pPr>
      <w:r w:rsidRPr="002370F4">
        <w:rPr>
          <w:lang w:val="en-CA"/>
        </w:rPr>
        <w:t>ARTERIAL ISCHEMIC-STROKE</w:t>
      </w:r>
    </w:p>
    <w:p w14:paraId="49B094E0" w14:textId="77777777" w:rsidR="00EB4638" w:rsidRPr="002370F4" w:rsidRDefault="00EB4638" w:rsidP="00EB4638">
      <w:pPr>
        <w:jc w:val="both"/>
        <w:rPr>
          <w:lang w:val="en-CA"/>
        </w:rPr>
      </w:pPr>
      <w:r w:rsidRPr="002370F4">
        <w:rPr>
          <w:lang w:val="en-CA"/>
        </w:rPr>
        <w:t>DORSAL-ROOT GANGLIA</w:t>
      </w:r>
    </w:p>
    <w:p w14:paraId="164C2FF7" w14:textId="77777777" w:rsidR="00EB4638" w:rsidRPr="002370F4" w:rsidRDefault="00EB4638" w:rsidP="00EB4638">
      <w:pPr>
        <w:jc w:val="both"/>
        <w:rPr>
          <w:lang w:val="en-CA"/>
        </w:rPr>
      </w:pPr>
      <w:r w:rsidRPr="002370F4">
        <w:rPr>
          <w:lang w:val="en-CA"/>
        </w:rPr>
        <w:t>SENSORIMOTOR INTEGRATION</w:t>
      </w:r>
    </w:p>
    <w:p w14:paraId="03D8E15D" w14:textId="77777777" w:rsidR="00EB4638" w:rsidRPr="002370F4" w:rsidRDefault="00EB4638" w:rsidP="00EB4638">
      <w:pPr>
        <w:jc w:val="both"/>
        <w:rPr>
          <w:lang w:val="en-CA"/>
        </w:rPr>
      </w:pPr>
      <w:r w:rsidRPr="002370F4">
        <w:rPr>
          <w:lang w:val="en-CA"/>
        </w:rPr>
        <w:t>MOOD DISORDERS</w:t>
      </w:r>
    </w:p>
    <w:p w14:paraId="324A5CF7" w14:textId="77777777" w:rsidR="00EB4638" w:rsidRPr="002370F4" w:rsidRDefault="00EB4638" w:rsidP="00EB4638">
      <w:pPr>
        <w:jc w:val="both"/>
        <w:rPr>
          <w:lang w:val="en-CA"/>
        </w:rPr>
      </w:pPr>
    </w:p>
    <w:p w14:paraId="69DD41B3" w14:textId="77777777" w:rsidR="00EB4638" w:rsidRPr="002370F4" w:rsidRDefault="00EB4638" w:rsidP="00EB4638">
      <w:pPr>
        <w:jc w:val="both"/>
        <w:rPr>
          <w:lang w:val="en-CA"/>
        </w:rPr>
      </w:pPr>
    </w:p>
    <w:p w14:paraId="682E654A" w14:textId="77777777" w:rsidR="00EB4638" w:rsidRPr="002370F4" w:rsidRDefault="00EB4638" w:rsidP="00EB4638">
      <w:pPr>
        <w:jc w:val="both"/>
        <w:rPr>
          <w:lang w:val="en-CA"/>
        </w:rPr>
      </w:pPr>
    </w:p>
    <w:p w14:paraId="56F0ABFC" w14:textId="77777777" w:rsidR="00EB4638" w:rsidRPr="002370F4" w:rsidRDefault="00EB4638" w:rsidP="00EB4638">
      <w:pPr>
        <w:jc w:val="both"/>
        <w:rPr>
          <w:lang w:val="en-CA"/>
        </w:rPr>
      </w:pPr>
    </w:p>
    <w:p w14:paraId="6A02D629" w14:textId="77777777" w:rsidR="00EB4638" w:rsidRPr="002370F4" w:rsidRDefault="00EB4638" w:rsidP="00EB4638">
      <w:pPr>
        <w:jc w:val="both"/>
        <w:rPr>
          <w:lang w:val="en-CA"/>
        </w:rPr>
      </w:pPr>
    </w:p>
    <w:p w14:paraId="09DEC727" w14:textId="77777777" w:rsidR="00EB4638" w:rsidRPr="002370F4" w:rsidRDefault="00EB4638" w:rsidP="00EB4638">
      <w:pPr>
        <w:jc w:val="both"/>
        <w:rPr>
          <w:lang w:val="en-CA"/>
        </w:rPr>
      </w:pPr>
    </w:p>
    <w:p w14:paraId="428AD7FE" w14:textId="77777777" w:rsidR="00EB4638" w:rsidRPr="002370F4" w:rsidRDefault="00EB4638" w:rsidP="00EB4638">
      <w:pPr>
        <w:jc w:val="both"/>
        <w:rPr>
          <w:lang w:val="en-CA"/>
        </w:rPr>
      </w:pPr>
    </w:p>
    <w:p w14:paraId="638D0749" w14:textId="77777777" w:rsidR="00EB4638" w:rsidRPr="002370F4" w:rsidRDefault="00EB4638" w:rsidP="00EB4638">
      <w:pPr>
        <w:jc w:val="both"/>
        <w:rPr>
          <w:lang w:val="en-CA"/>
        </w:rPr>
      </w:pPr>
    </w:p>
    <w:p w14:paraId="6679130B" w14:textId="77777777" w:rsidR="00EB4638" w:rsidRPr="002370F4" w:rsidRDefault="00EB4638" w:rsidP="00EB4638">
      <w:pPr>
        <w:jc w:val="both"/>
        <w:rPr>
          <w:lang w:val="en-CA"/>
        </w:rPr>
        <w:sectPr w:rsidR="00EB4638" w:rsidRPr="002370F4" w:rsidSect="00844251">
          <w:type w:val="continuous"/>
          <w:pgSz w:w="12240" w:h="15840"/>
          <w:pgMar w:top="1440" w:right="1440" w:bottom="1440" w:left="1440" w:header="720" w:footer="720" w:gutter="0"/>
          <w:pgNumType w:start="1"/>
          <w:cols w:num="3" w:space="720"/>
        </w:sectPr>
      </w:pPr>
    </w:p>
    <w:p w14:paraId="4DDC8C26" w14:textId="798E45CA" w:rsidR="00EB4638" w:rsidRPr="002370F4" w:rsidRDefault="00EB4638" w:rsidP="00EB4638">
      <w:pPr>
        <w:rPr>
          <w:lang w:val="en-CA"/>
        </w:rPr>
      </w:pPr>
    </w:p>
    <w:p w14:paraId="20F97103" w14:textId="165403EE" w:rsidR="00EB4638" w:rsidRPr="002370F4" w:rsidRDefault="00EB4638" w:rsidP="00EB4638">
      <w:pPr>
        <w:jc w:val="both"/>
        <w:rPr>
          <w:b/>
          <w:bCs/>
          <w:lang w:val="en-CA"/>
        </w:rPr>
      </w:pPr>
      <w:r w:rsidRPr="002370F4">
        <w:rPr>
          <w:b/>
          <w:bCs/>
          <w:lang w:val="en-CA"/>
        </w:rPr>
        <w:t xml:space="preserve">Appendix 2. Core journals for which all papers are included in the </w:t>
      </w:r>
      <w:proofErr w:type="gramStart"/>
      <w:r w:rsidRPr="002370F4">
        <w:rPr>
          <w:b/>
          <w:bCs/>
          <w:lang w:val="en-CA"/>
        </w:rPr>
        <w:t>analys</w:t>
      </w:r>
      <w:r w:rsidR="00BD768E">
        <w:rPr>
          <w:b/>
          <w:bCs/>
          <w:lang w:val="en-CA"/>
        </w:rPr>
        <w:t>es</w:t>
      </w:r>
      <w:proofErr w:type="gramEnd"/>
    </w:p>
    <w:p w14:paraId="1C714673" w14:textId="77777777" w:rsidR="00EB4638" w:rsidRPr="002370F4" w:rsidRDefault="00EB4638" w:rsidP="00EB4638">
      <w:pPr>
        <w:jc w:val="both"/>
        <w:rPr>
          <w:lang w:val="en-CA"/>
        </w:rPr>
      </w:pPr>
    </w:p>
    <w:p w14:paraId="40A872C2" w14:textId="77777777" w:rsidR="00EB4638" w:rsidRPr="002370F4" w:rsidRDefault="00EB4638" w:rsidP="00EB4638">
      <w:pPr>
        <w:jc w:val="both"/>
        <w:rPr>
          <w:lang w:val="fr-CA"/>
        </w:rPr>
      </w:pPr>
      <w:r w:rsidRPr="002370F4">
        <w:rPr>
          <w:lang w:val="fr-CA"/>
        </w:rPr>
        <w:t xml:space="preserve">A </w:t>
      </w:r>
      <w:proofErr w:type="gramStart"/>
      <w:r w:rsidRPr="002370F4">
        <w:rPr>
          <w:lang w:val="fr-CA"/>
        </w:rPr>
        <w:t>N A</w:t>
      </w:r>
      <w:proofErr w:type="gramEnd"/>
      <w:r w:rsidRPr="002370F4">
        <w:rPr>
          <w:lang w:val="fr-CA"/>
        </w:rPr>
        <w:t xml:space="preserve"> E-Approche Neuropsychologique Des Apprentissages Chez </w:t>
      </w:r>
      <w:proofErr w:type="spellStart"/>
      <w:r w:rsidRPr="002370F4">
        <w:rPr>
          <w:lang w:val="fr-CA"/>
        </w:rPr>
        <w:t>L Enfant</w:t>
      </w:r>
      <w:proofErr w:type="spellEnd"/>
    </w:p>
    <w:p w14:paraId="1947532C" w14:textId="77777777" w:rsidR="00EB4638" w:rsidRPr="002370F4" w:rsidRDefault="00EB4638" w:rsidP="00EB4638">
      <w:pPr>
        <w:jc w:val="both"/>
        <w:rPr>
          <w:lang w:val="es-ES"/>
        </w:rPr>
      </w:pPr>
      <w:proofErr w:type="spellStart"/>
      <w:r w:rsidRPr="002370F4">
        <w:rPr>
          <w:lang w:val="es-ES"/>
        </w:rPr>
        <w:t>Acs</w:t>
      </w:r>
      <w:proofErr w:type="spellEnd"/>
      <w:r w:rsidRPr="002370F4">
        <w:rPr>
          <w:lang w:val="es-ES"/>
        </w:rPr>
        <w:t xml:space="preserve"> Chemical </w:t>
      </w:r>
      <w:proofErr w:type="spellStart"/>
      <w:r w:rsidRPr="002370F4">
        <w:rPr>
          <w:lang w:val="es-ES"/>
        </w:rPr>
        <w:t>Neuroscience</w:t>
      </w:r>
      <w:proofErr w:type="spellEnd"/>
    </w:p>
    <w:p w14:paraId="604E7887" w14:textId="77777777" w:rsidR="00EB4638" w:rsidRPr="002370F4" w:rsidRDefault="00EB4638" w:rsidP="00EB4638">
      <w:pPr>
        <w:jc w:val="both"/>
        <w:rPr>
          <w:lang w:val="es-ES"/>
        </w:rPr>
      </w:pPr>
      <w:r w:rsidRPr="002370F4">
        <w:rPr>
          <w:lang w:val="es-ES"/>
        </w:rPr>
        <w:t xml:space="preserve">Acta </w:t>
      </w:r>
      <w:proofErr w:type="spellStart"/>
      <w:r w:rsidRPr="002370F4">
        <w:rPr>
          <w:lang w:val="es-ES"/>
        </w:rPr>
        <w:t>Neurobiologiae</w:t>
      </w:r>
      <w:proofErr w:type="spellEnd"/>
      <w:r w:rsidRPr="002370F4">
        <w:rPr>
          <w:lang w:val="es-ES"/>
        </w:rPr>
        <w:t xml:space="preserve"> </w:t>
      </w:r>
      <w:proofErr w:type="spellStart"/>
      <w:r w:rsidRPr="002370F4">
        <w:rPr>
          <w:lang w:val="es-ES"/>
        </w:rPr>
        <w:t>Experimentalis</w:t>
      </w:r>
      <w:proofErr w:type="spellEnd"/>
    </w:p>
    <w:p w14:paraId="3D72C010" w14:textId="77777777" w:rsidR="00EB4638" w:rsidRPr="002370F4" w:rsidRDefault="00EB4638" w:rsidP="00EB4638">
      <w:pPr>
        <w:jc w:val="both"/>
        <w:rPr>
          <w:lang w:val="es-ES"/>
        </w:rPr>
      </w:pPr>
      <w:r w:rsidRPr="002370F4">
        <w:rPr>
          <w:lang w:val="es-ES"/>
        </w:rPr>
        <w:t xml:space="preserve">Acta </w:t>
      </w:r>
      <w:proofErr w:type="spellStart"/>
      <w:r w:rsidRPr="002370F4">
        <w:rPr>
          <w:lang w:val="es-ES"/>
        </w:rPr>
        <w:t>Neurochirurgica</w:t>
      </w:r>
      <w:proofErr w:type="spellEnd"/>
    </w:p>
    <w:p w14:paraId="763F0AAA" w14:textId="77777777" w:rsidR="00EB4638" w:rsidRPr="002370F4" w:rsidRDefault="00EB4638" w:rsidP="00EB4638">
      <w:pPr>
        <w:jc w:val="both"/>
        <w:rPr>
          <w:lang w:val="es-ES"/>
        </w:rPr>
      </w:pPr>
      <w:r w:rsidRPr="002370F4">
        <w:rPr>
          <w:lang w:val="es-ES"/>
        </w:rPr>
        <w:t xml:space="preserve">Acta </w:t>
      </w:r>
      <w:proofErr w:type="spellStart"/>
      <w:r w:rsidRPr="002370F4">
        <w:rPr>
          <w:lang w:val="es-ES"/>
        </w:rPr>
        <w:t>Neurologica</w:t>
      </w:r>
      <w:proofErr w:type="spellEnd"/>
      <w:r w:rsidRPr="002370F4">
        <w:rPr>
          <w:lang w:val="es-ES"/>
        </w:rPr>
        <w:t xml:space="preserve"> </w:t>
      </w:r>
      <w:proofErr w:type="spellStart"/>
      <w:r w:rsidRPr="002370F4">
        <w:rPr>
          <w:lang w:val="es-ES"/>
        </w:rPr>
        <w:t>Belgica</w:t>
      </w:r>
      <w:proofErr w:type="spellEnd"/>
    </w:p>
    <w:p w14:paraId="6B890854" w14:textId="77777777" w:rsidR="00EB4638" w:rsidRPr="002370F4" w:rsidRDefault="00EB4638" w:rsidP="00EB4638">
      <w:pPr>
        <w:jc w:val="both"/>
        <w:rPr>
          <w:lang w:val="es-ES"/>
        </w:rPr>
      </w:pPr>
      <w:r w:rsidRPr="002370F4">
        <w:rPr>
          <w:lang w:val="es-ES"/>
        </w:rPr>
        <w:t xml:space="preserve">Acta </w:t>
      </w:r>
      <w:proofErr w:type="spellStart"/>
      <w:r w:rsidRPr="002370F4">
        <w:rPr>
          <w:lang w:val="es-ES"/>
        </w:rPr>
        <w:t>Neurologica</w:t>
      </w:r>
      <w:proofErr w:type="spellEnd"/>
      <w:r w:rsidRPr="002370F4">
        <w:rPr>
          <w:lang w:val="es-ES"/>
        </w:rPr>
        <w:t xml:space="preserve"> </w:t>
      </w:r>
      <w:proofErr w:type="spellStart"/>
      <w:r w:rsidRPr="002370F4">
        <w:rPr>
          <w:lang w:val="es-ES"/>
        </w:rPr>
        <w:t>Scandinavica</w:t>
      </w:r>
      <w:proofErr w:type="spellEnd"/>
    </w:p>
    <w:p w14:paraId="03116000" w14:textId="77777777" w:rsidR="00EB4638" w:rsidRPr="002370F4" w:rsidRDefault="00EB4638" w:rsidP="00EB4638">
      <w:pPr>
        <w:jc w:val="both"/>
        <w:rPr>
          <w:lang w:val="es-ES"/>
        </w:rPr>
      </w:pPr>
      <w:r w:rsidRPr="002370F4">
        <w:rPr>
          <w:lang w:val="es-ES"/>
        </w:rPr>
        <w:t xml:space="preserve">Acta </w:t>
      </w:r>
      <w:proofErr w:type="spellStart"/>
      <w:r w:rsidRPr="002370F4">
        <w:rPr>
          <w:lang w:val="es-ES"/>
        </w:rPr>
        <w:t>Neuropathologica</w:t>
      </w:r>
      <w:proofErr w:type="spellEnd"/>
    </w:p>
    <w:p w14:paraId="4C9C9F9D" w14:textId="77777777" w:rsidR="00EB4638" w:rsidRPr="002370F4" w:rsidRDefault="00EB4638" w:rsidP="00EB4638">
      <w:pPr>
        <w:jc w:val="both"/>
        <w:rPr>
          <w:lang w:val="es-ES"/>
        </w:rPr>
      </w:pPr>
      <w:r w:rsidRPr="002370F4">
        <w:rPr>
          <w:lang w:val="es-ES"/>
        </w:rPr>
        <w:t xml:space="preserve">Acta </w:t>
      </w:r>
      <w:proofErr w:type="spellStart"/>
      <w:r w:rsidRPr="002370F4">
        <w:rPr>
          <w:lang w:val="es-ES"/>
        </w:rPr>
        <w:t>Neuropathologica</w:t>
      </w:r>
      <w:proofErr w:type="spellEnd"/>
      <w:r w:rsidRPr="002370F4">
        <w:rPr>
          <w:lang w:val="es-ES"/>
        </w:rPr>
        <w:t xml:space="preserve"> </w:t>
      </w:r>
      <w:proofErr w:type="spellStart"/>
      <w:r w:rsidRPr="002370F4">
        <w:rPr>
          <w:lang w:val="es-ES"/>
        </w:rPr>
        <w:t>Communications</w:t>
      </w:r>
      <w:proofErr w:type="spellEnd"/>
    </w:p>
    <w:p w14:paraId="2FA42C0C" w14:textId="77777777" w:rsidR="00EB4638" w:rsidRPr="002370F4" w:rsidRDefault="00EB4638" w:rsidP="00EB4638">
      <w:pPr>
        <w:jc w:val="both"/>
        <w:rPr>
          <w:lang w:val="es-ES"/>
        </w:rPr>
      </w:pPr>
      <w:r w:rsidRPr="002370F4">
        <w:rPr>
          <w:lang w:val="es-ES"/>
        </w:rPr>
        <w:t xml:space="preserve">Acta </w:t>
      </w:r>
      <w:proofErr w:type="spellStart"/>
      <w:r w:rsidRPr="002370F4">
        <w:rPr>
          <w:lang w:val="es-ES"/>
        </w:rPr>
        <w:t>Neuropsychiatrica</w:t>
      </w:r>
      <w:proofErr w:type="spellEnd"/>
    </w:p>
    <w:p w14:paraId="483A82F4" w14:textId="77777777" w:rsidR="00EB4638" w:rsidRPr="002370F4" w:rsidRDefault="00EB4638" w:rsidP="00EB4638">
      <w:pPr>
        <w:jc w:val="both"/>
        <w:rPr>
          <w:lang w:val="es-ES"/>
        </w:rPr>
      </w:pPr>
      <w:r w:rsidRPr="002370F4">
        <w:rPr>
          <w:lang w:val="es-ES"/>
        </w:rPr>
        <w:t xml:space="preserve">Acta </w:t>
      </w:r>
      <w:proofErr w:type="spellStart"/>
      <w:r w:rsidRPr="002370F4">
        <w:rPr>
          <w:lang w:val="es-ES"/>
        </w:rPr>
        <w:t>Psychiatrica</w:t>
      </w:r>
      <w:proofErr w:type="spellEnd"/>
      <w:r w:rsidRPr="002370F4">
        <w:rPr>
          <w:lang w:val="es-ES"/>
        </w:rPr>
        <w:t xml:space="preserve"> </w:t>
      </w:r>
      <w:proofErr w:type="spellStart"/>
      <w:r w:rsidRPr="002370F4">
        <w:rPr>
          <w:lang w:val="es-ES"/>
        </w:rPr>
        <w:t>Scandinavica</w:t>
      </w:r>
      <w:proofErr w:type="spellEnd"/>
    </w:p>
    <w:p w14:paraId="07BEA622" w14:textId="77777777" w:rsidR="00EB4638" w:rsidRPr="002370F4" w:rsidRDefault="00EB4638" w:rsidP="00EB4638">
      <w:pPr>
        <w:jc w:val="both"/>
        <w:rPr>
          <w:lang w:val="es-ES"/>
        </w:rPr>
      </w:pPr>
      <w:r w:rsidRPr="002370F4">
        <w:rPr>
          <w:lang w:val="es-ES"/>
        </w:rPr>
        <w:t>Actas Luso-</w:t>
      </w:r>
      <w:proofErr w:type="spellStart"/>
      <w:r w:rsidRPr="002370F4">
        <w:rPr>
          <w:lang w:val="es-ES"/>
        </w:rPr>
        <w:t>Espanolas</w:t>
      </w:r>
      <w:proofErr w:type="spellEnd"/>
      <w:r w:rsidRPr="002370F4">
        <w:rPr>
          <w:lang w:val="es-ES"/>
        </w:rPr>
        <w:t xml:space="preserve"> De </w:t>
      </w:r>
      <w:proofErr w:type="spellStart"/>
      <w:r w:rsidRPr="002370F4">
        <w:rPr>
          <w:lang w:val="es-ES"/>
        </w:rPr>
        <w:t>Neurologia</w:t>
      </w:r>
      <w:proofErr w:type="spellEnd"/>
      <w:r w:rsidRPr="002370F4">
        <w:rPr>
          <w:lang w:val="es-ES"/>
        </w:rPr>
        <w:t xml:space="preserve"> </w:t>
      </w:r>
      <w:proofErr w:type="spellStart"/>
      <w:r w:rsidRPr="002370F4">
        <w:rPr>
          <w:lang w:val="es-ES"/>
        </w:rPr>
        <w:t>Psiquiatria</w:t>
      </w:r>
      <w:proofErr w:type="spellEnd"/>
      <w:r w:rsidRPr="002370F4">
        <w:rPr>
          <w:lang w:val="es-ES"/>
        </w:rPr>
        <w:t xml:space="preserve"> Y Ciencias Afines</w:t>
      </w:r>
    </w:p>
    <w:p w14:paraId="37F81183" w14:textId="77777777" w:rsidR="00EB4638" w:rsidRPr="002370F4" w:rsidRDefault="00EB4638" w:rsidP="00EB4638">
      <w:pPr>
        <w:jc w:val="both"/>
        <w:rPr>
          <w:lang w:val="en-CA"/>
        </w:rPr>
      </w:pPr>
      <w:r w:rsidRPr="002370F4">
        <w:rPr>
          <w:lang w:val="en-CA"/>
        </w:rPr>
        <w:t>Advances In Neuroimmunology</w:t>
      </w:r>
    </w:p>
    <w:p w14:paraId="42C49A0B" w14:textId="77777777" w:rsidR="00EB4638" w:rsidRPr="002370F4" w:rsidRDefault="00EB4638" w:rsidP="00EB4638">
      <w:pPr>
        <w:jc w:val="both"/>
        <w:rPr>
          <w:lang w:val="en-CA"/>
        </w:rPr>
      </w:pPr>
      <w:r w:rsidRPr="002370F4">
        <w:rPr>
          <w:lang w:val="en-CA"/>
        </w:rPr>
        <w:t>Advances In Neurology</w:t>
      </w:r>
    </w:p>
    <w:p w14:paraId="0B566E78" w14:textId="77777777" w:rsidR="00EB4638" w:rsidRPr="002370F4" w:rsidRDefault="00EB4638" w:rsidP="00EB4638">
      <w:pPr>
        <w:jc w:val="both"/>
        <w:rPr>
          <w:lang w:val="en-CA"/>
        </w:rPr>
      </w:pPr>
      <w:r w:rsidRPr="002370F4">
        <w:rPr>
          <w:lang w:val="en-CA"/>
        </w:rPr>
        <w:t>Aging &amp; Mental Health</w:t>
      </w:r>
    </w:p>
    <w:p w14:paraId="0DD8963D" w14:textId="77777777" w:rsidR="00EB4638" w:rsidRPr="002370F4" w:rsidRDefault="00EB4638" w:rsidP="00EB4638">
      <w:pPr>
        <w:jc w:val="both"/>
        <w:rPr>
          <w:lang w:val="en-CA"/>
        </w:rPr>
      </w:pPr>
      <w:r w:rsidRPr="002370F4">
        <w:rPr>
          <w:lang w:val="en-CA"/>
        </w:rPr>
        <w:t>Aging And Cognition</w:t>
      </w:r>
    </w:p>
    <w:p w14:paraId="49084ED1" w14:textId="77777777" w:rsidR="00EB4638" w:rsidRPr="002370F4" w:rsidRDefault="00EB4638" w:rsidP="00EB4638">
      <w:pPr>
        <w:jc w:val="both"/>
        <w:rPr>
          <w:lang w:val="en-CA"/>
        </w:rPr>
      </w:pPr>
      <w:r w:rsidRPr="002370F4">
        <w:rPr>
          <w:lang w:val="en-CA"/>
        </w:rPr>
        <w:t xml:space="preserve">Aging Neuropsychology </w:t>
      </w:r>
      <w:proofErr w:type="gramStart"/>
      <w:r w:rsidRPr="002370F4">
        <w:rPr>
          <w:lang w:val="en-CA"/>
        </w:rPr>
        <w:t>And</w:t>
      </w:r>
      <w:proofErr w:type="gramEnd"/>
      <w:r w:rsidRPr="002370F4">
        <w:rPr>
          <w:lang w:val="en-CA"/>
        </w:rPr>
        <w:t xml:space="preserve"> Cognition</w:t>
      </w:r>
    </w:p>
    <w:p w14:paraId="5EC48BA7" w14:textId="77777777" w:rsidR="00EB4638" w:rsidRPr="002370F4" w:rsidRDefault="00EB4638" w:rsidP="00EB4638">
      <w:pPr>
        <w:jc w:val="both"/>
        <w:rPr>
          <w:lang w:val="en-CA"/>
        </w:rPr>
      </w:pPr>
      <w:r w:rsidRPr="002370F4">
        <w:rPr>
          <w:lang w:val="en-CA"/>
        </w:rPr>
        <w:t xml:space="preserve">Aging Neuropsychology </w:t>
      </w:r>
      <w:proofErr w:type="gramStart"/>
      <w:r w:rsidRPr="002370F4">
        <w:rPr>
          <w:lang w:val="en-CA"/>
        </w:rPr>
        <w:t>And</w:t>
      </w:r>
      <w:proofErr w:type="gramEnd"/>
      <w:r w:rsidRPr="002370F4">
        <w:rPr>
          <w:lang w:val="en-CA"/>
        </w:rPr>
        <w:t xml:space="preserve"> Cognition</w:t>
      </w:r>
    </w:p>
    <w:p w14:paraId="352E7CCE" w14:textId="77777777" w:rsidR="00EB4638" w:rsidRPr="002370F4" w:rsidRDefault="00EB4638" w:rsidP="00EB4638">
      <w:pPr>
        <w:jc w:val="both"/>
        <w:rPr>
          <w:lang w:val="en-CA"/>
        </w:rPr>
      </w:pPr>
      <w:proofErr w:type="spellStart"/>
      <w:r w:rsidRPr="002370F4">
        <w:rPr>
          <w:lang w:val="en-CA"/>
        </w:rPr>
        <w:t>Aktuelle</w:t>
      </w:r>
      <w:proofErr w:type="spellEnd"/>
      <w:r w:rsidRPr="002370F4">
        <w:rPr>
          <w:lang w:val="en-CA"/>
        </w:rPr>
        <w:t xml:space="preserve"> </w:t>
      </w:r>
      <w:proofErr w:type="spellStart"/>
      <w:r w:rsidRPr="002370F4">
        <w:rPr>
          <w:lang w:val="en-CA"/>
        </w:rPr>
        <w:t>Neurologie</w:t>
      </w:r>
      <w:proofErr w:type="spellEnd"/>
    </w:p>
    <w:p w14:paraId="5376BD55" w14:textId="77777777" w:rsidR="00EB4638" w:rsidRPr="002370F4" w:rsidRDefault="00EB4638" w:rsidP="00EB4638">
      <w:pPr>
        <w:jc w:val="both"/>
        <w:rPr>
          <w:lang w:val="en-CA"/>
        </w:rPr>
      </w:pPr>
      <w:r w:rsidRPr="002370F4">
        <w:rPr>
          <w:lang w:val="en-CA"/>
        </w:rPr>
        <w:t>Alzheimer Disease &amp; Associated Disorders</w:t>
      </w:r>
    </w:p>
    <w:p w14:paraId="0D4A3F32" w14:textId="77777777" w:rsidR="00EB4638" w:rsidRPr="002370F4" w:rsidRDefault="00EB4638" w:rsidP="00EB4638">
      <w:pPr>
        <w:jc w:val="both"/>
        <w:rPr>
          <w:lang w:val="en-CA"/>
        </w:rPr>
      </w:pPr>
      <w:proofErr w:type="spellStart"/>
      <w:r w:rsidRPr="002370F4">
        <w:rPr>
          <w:lang w:val="en-CA"/>
        </w:rPr>
        <w:t>Alzheimers</w:t>
      </w:r>
      <w:proofErr w:type="spellEnd"/>
      <w:r w:rsidRPr="002370F4">
        <w:rPr>
          <w:lang w:val="en-CA"/>
        </w:rPr>
        <w:t xml:space="preserve"> &amp; Dementia</w:t>
      </w:r>
    </w:p>
    <w:p w14:paraId="7467286B" w14:textId="77777777" w:rsidR="00EB4638" w:rsidRPr="002370F4" w:rsidRDefault="00EB4638" w:rsidP="00EB4638">
      <w:pPr>
        <w:jc w:val="both"/>
        <w:rPr>
          <w:lang w:val="en-CA"/>
        </w:rPr>
      </w:pPr>
      <w:proofErr w:type="spellStart"/>
      <w:r w:rsidRPr="002370F4">
        <w:rPr>
          <w:lang w:val="en-CA"/>
        </w:rPr>
        <w:t>Alzheimers</w:t>
      </w:r>
      <w:proofErr w:type="spellEnd"/>
      <w:r w:rsidRPr="002370F4">
        <w:rPr>
          <w:lang w:val="en-CA"/>
        </w:rPr>
        <w:t xml:space="preserve"> Research &amp; Therapy</w:t>
      </w:r>
    </w:p>
    <w:p w14:paraId="3486871C" w14:textId="77777777" w:rsidR="00EB4638" w:rsidRPr="002370F4" w:rsidRDefault="00EB4638" w:rsidP="00EB4638">
      <w:pPr>
        <w:jc w:val="both"/>
        <w:rPr>
          <w:lang w:val="en-CA"/>
        </w:rPr>
      </w:pPr>
      <w:r w:rsidRPr="002370F4">
        <w:rPr>
          <w:lang w:val="en-CA"/>
        </w:rPr>
        <w:t xml:space="preserve">American Journal </w:t>
      </w:r>
      <w:proofErr w:type="gramStart"/>
      <w:r w:rsidRPr="002370F4">
        <w:rPr>
          <w:lang w:val="en-CA"/>
        </w:rPr>
        <w:t>Of</w:t>
      </w:r>
      <w:proofErr w:type="gramEnd"/>
      <w:r w:rsidRPr="002370F4">
        <w:rPr>
          <w:lang w:val="en-CA"/>
        </w:rPr>
        <w:t xml:space="preserve"> </w:t>
      </w:r>
      <w:proofErr w:type="spellStart"/>
      <w:r w:rsidRPr="002370F4">
        <w:rPr>
          <w:lang w:val="en-CA"/>
        </w:rPr>
        <w:t>Electroneurodiagnostic</w:t>
      </w:r>
      <w:proofErr w:type="spellEnd"/>
      <w:r w:rsidRPr="002370F4">
        <w:rPr>
          <w:lang w:val="en-CA"/>
        </w:rPr>
        <w:t xml:space="preserve"> Technology</w:t>
      </w:r>
    </w:p>
    <w:p w14:paraId="27FA08ED" w14:textId="77777777" w:rsidR="00EB4638" w:rsidRPr="002370F4" w:rsidRDefault="00EB4638" w:rsidP="00EB4638">
      <w:pPr>
        <w:jc w:val="both"/>
        <w:rPr>
          <w:lang w:val="en-CA"/>
        </w:rPr>
      </w:pPr>
      <w:r w:rsidRPr="002370F4">
        <w:rPr>
          <w:lang w:val="en-CA"/>
        </w:rPr>
        <w:t xml:space="preserve">American Journal </w:t>
      </w:r>
      <w:proofErr w:type="gramStart"/>
      <w:r w:rsidRPr="002370F4">
        <w:rPr>
          <w:lang w:val="en-CA"/>
        </w:rPr>
        <w:t>Of</w:t>
      </w:r>
      <w:proofErr w:type="gramEnd"/>
      <w:r w:rsidRPr="002370F4">
        <w:rPr>
          <w:lang w:val="en-CA"/>
        </w:rPr>
        <w:t xml:space="preserve"> Medical Genetics Part B-Neuropsychiatric Genetics</w:t>
      </w:r>
    </w:p>
    <w:p w14:paraId="3E353813" w14:textId="77777777" w:rsidR="00EB4638" w:rsidRPr="002370F4" w:rsidRDefault="00EB4638" w:rsidP="00EB4638">
      <w:pPr>
        <w:jc w:val="both"/>
        <w:rPr>
          <w:lang w:val="en-CA"/>
        </w:rPr>
      </w:pPr>
      <w:r w:rsidRPr="002370F4">
        <w:rPr>
          <w:lang w:val="en-CA"/>
        </w:rPr>
        <w:t xml:space="preserve">American Journal </w:t>
      </w:r>
      <w:proofErr w:type="gramStart"/>
      <w:r w:rsidRPr="002370F4">
        <w:rPr>
          <w:lang w:val="en-CA"/>
        </w:rPr>
        <w:t>Of</w:t>
      </w:r>
      <w:proofErr w:type="gramEnd"/>
      <w:r w:rsidRPr="002370F4">
        <w:rPr>
          <w:lang w:val="en-CA"/>
        </w:rPr>
        <w:t xml:space="preserve"> Neuroradiology</w:t>
      </w:r>
    </w:p>
    <w:p w14:paraId="1AB511CA" w14:textId="77777777" w:rsidR="00EB4638" w:rsidRPr="002370F4" w:rsidRDefault="00EB4638" w:rsidP="00EB4638">
      <w:pPr>
        <w:jc w:val="both"/>
        <w:rPr>
          <w:lang w:val="en-CA"/>
        </w:rPr>
      </w:pPr>
      <w:r w:rsidRPr="002370F4">
        <w:rPr>
          <w:lang w:val="en-CA"/>
        </w:rPr>
        <w:t xml:space="preserve">American Journal </w:t>
      </w:r>
      <w:proofErr w:type="gramStart"/>
      <w:r w:rsidRPr="002370F4">
        <w:rPr>
          <w:lang w:val="en-CA"/>
        </w:rPr>
        <w:t>Of</w:t>
      </w:r>
      <w:proofErr w:type="gramEnd"/>
      <w:r w:rsidRPr="002370F4">
        <w:rPr>
          <w:lang w:val="en-CA"/>
        </w:rPr>
        <w:t xml:space="preserve"> Psychiatry</w:t>
      </w:r>
    </w:p>
    <w:p w14:paraId="2F78208A" w14:textId="77777777" w:rsidR="00EB4638" w:rsidRPr="002370F4" w:rsidRDefault="00EB4638" w:rsidP="00EB4638">
      <w:pPr>
        <w:jc w:val="both"/>
        <w:rPr>
          <w:lang w:val="en-CA"/>
        </w:rPr>
      </w:pPr>
      <w:r w:rsidRPr="002370F4">
        <w:rPr>
          <w:lang w:val="en-CA"/>
        </w:rPr>
        <w:t xml:space="preserve">Amyotrophic Lateral Sclerosis </w:t>
      </w:r>
      <w:proofErr w:type="gramStart"/>
      <w:r w:rsidRPr="002370F4">
        <w:rPr>
          <w:lang w:val="en-CA"/>
        </w:rPr>
        <w:t>And</w:t>
      </w:r>
      <w:proofErr w:type="gramEnd"/>
      <w:r w:rsidRPr="002370F4">
        <w:rPr>
          <w:lang w:val="en-CA"/>
        </w:rPr>
        <w:t xml:space="preserve"> Frontotemporal Degeneration</w:t>
      </w:r>
    </w:p>
    <w:p w14:paraId="2E8523C7" w14:textId="77777777" w:rsidR="00EB4638" w:rsidRPr="002370F4" w:rsidRDefault="00EB4638" w:rsidP="00EB4638">
      <w:pPr>
        <w:jc w:val="both"/>
        <w:rPr>
          <w:lang w:val="en-CA"/>
        </w:rPr>
      </w:pPr>
      <w:r w:rsidRPr="002370F4">
        <w:rPr>
          <w:lang w:val="en-CA"/>
        </w:rPr>
        <w:t xml:space="preserve">Amyotrophic Lateral Sclerosis </w:t>
      </w:r>
      <w:proofErr w:type="gramStart"/>
      <w:r w:rsidRPr="002370F4">
        <w:rPr>
          <w:lang w:val="en-CA"/>
        </w:rPr>
        <w:t>And</w:t>
      </w:r>
      <w:proofErr w:type="gramEnd"/>
      <w:r w:rsidRPr="002370F4">
        <w:rPr>
          <w:lang w:val="en-CA"/>
        </w:rPr>
        <w:t xml:space="preserve"> Other Motor Neuron Disorders</w:t>
      </w:r>
    </w:p>
    <w:p w14:paraId="44BA545F" w14:textId="77777777" w:rsidR="00EB4638" w:rsidRPr="002370F4" w:rsidRDefault="00EB4638" w:rsidP="00EB4638">
      <w:pPr>
        <w:jc w:val="both"/>
        <w:rPr>
          <w:lang w:val="en-CA"/>
        </w:rPr>
      </w:pPr>
      <w:r w:rsidRPr="002370F4">
        <w:rPr>
          <w:lang w:val="en-CA"/>
        </w:rPr>
        <w:t xml:space="preserve">Annals Of Clinical </w:t>
      </w:r>
      <w:proofErr w:type="gramStart"/>
      <w:r w:rsidRPr="002370F4">
        <w:rPr>
          <w:lang w:val="en-CA"/>
        </w:rPr>
        <w:t>And</w:t>
      </w:r>
      <w:proofErr w:type="gramEnd"/>
      <w:r w:rsidRPr="002370F4">
        <w:rPr>
          <w:lang w:val="en-CA"/>
        </w:rPr>
        <w:t xml:space="preserve"> Translational Neurology</w:t>
      </w:r>
    </w:p>
    <w:p w14:paraId="3B439A80" w14:textId="77777777" w:rsidR="00EB4638" w:rsidRPr="002370F4" w:rsidRDefault="00EB4638" w:rsidP="00EB4638">
      <w:pPr>
        <w:jc w:val="both"/>
        <w:rPr>
          <w:lang w:val="en-CA"/>
        </w:rPr>
      </w:pPr>
      <w:r w:rsidRPr="002370F4">
        <w:rPr>
          <w:lang w:val="en-CA"/>
        </w:rPr>
        <w:t xml:space="preserve">Annals Of Indian Academy </w:t>
      </w:r>
      <w:proofErr w:type="gramStart"/>
      <w:r w:rsidRPr="002370F4">
        <w:rPr>
          <w:lang w:val="en-CA"/>
        </w:rPr>
        <w:t>Of</w:t>
      </w:r>
      <w:proofErr w:type="gramEnd"/>
      <w:r w:rsidRPr="002370F4">
        <w:rPr>
          <w:lang w:val="en-CA"/>
        </w:rPr>
        <w:t xml:space="preserve"> Neurology</w:t>
      </w:r>
    </w:p>
    <w:p w14:paraId="2B8B001C" w14:textId="77777777" w:rsidR="00EB4638" w:rsidRPr="002370F4" w:rsidRDefault="00EB4638" w:rsidP="00EB4638">
      <w:pPr>
        <w:jc w:val="both"/>
        <w:rPr>
          <w:lang w:val="en-CA"/>
        </w:rPr>
      </w:pPr>
      <w:r w:rsidRPr="002370F4">
        <w:rPr>
          <w:lang w:val="en-CA"/>
        </w:rPr>
        <w:t>Annals Of Neurology</w:t>
      </w:r>
    </w:p>
    <w:p w14:paraId="0E900353" w14:textId="77777777" w:rsidR="00EB4638" w:rsidRPr="002370F4" w:rsidRDefault="00EB4638" w:rsidP="00EB4638">
      <w:pPr>
        <w:jc w:val="both"/>
        <w:rPr>
          <w:lang w:val="en-CA"/>
        </w:rPr>
      </w:pPr>
      <w:r w:rsidRPr="002370F4">
        <w:rPr>
          <w:lang w:val="en-CA"/>
        </w:rPr>
        <w:t>Annals Of Neurology</w:t>
      </w:r>
    </w:p>
    <w:p w14:paraId="45DC2FC3" w14:textId="77777777" w:rsidR="00EB4638" w:rsidRPr="002370F4" w:rsidRDefault="00EB4638" w:rsidP="00EB4638">
      <w:pPr>
        <w:jc w:val="both"/>
        <w:rPr>
          <w:lang w:val="en-CA"/>
        </w:rPr>
      </w:pPr>
      <w:r w:rsidRPr="002370F4">
        <w:rPr>
          <w:lang w:val="en-CA"/>
        </w:rPr>
        <w:t xml:space="preserve">Annual Review </w:t>
      </w:r>
      <w:proofErr w:type="gramStart"/>
      <w:r w:rsidRPr="002370F4">
        <w:rPr>
          <w:lang w:val="en-CA"/>
        </w:rPr>
        <w:t>Of</w:t>
      </w:r>
      <w:proofErr w:type="gramEnd"/>
      <w:r w:rsidRPr="002370F4">
        <w:rPr>
          <w:lang w:val="en-CA"/>
        </w:rPr>
        <w:t xml:space="preserve"> Neuroscience</w:t>
      </w:r>
    </w:p>
    <w:p w14:paraId="2B2136EA" w14:textId="77777777" w:rsidR="00EB4638" w:rsidRPr="002370F4" w:rsidRDefault="00EB4638" w:rsidP="00EB4638">
      <w:pPr>
        <w:jc w:val="both"/>
        <w:rPr>
          <w:lang w:val="en-CA"/>
        </w:rPr>
      </w:pPr>
      <w:r w:rsidRPr="002370F4">
        <w:rPr>
          <w:lang w:val="en-CA"/>
        </w:rPr>
        <w:t>Applied Neuropsychology</w:t>
      </w:r>
    </w:p>
    <w:p w14:paraId="34447824" w14:textId="77777777" w:rsidR="00EB4638" w:rsidRPr="002370F4" w:rsidRDefault="00EB4638" w:rsidP="00EB4638">
      <w:pPr>
        <w:jc w:val="both"/>
        <w:rPr>
          <w:lang w:val="en-CA"/>
        </w:rPr>
      </w:pPr>
      <w:r w:rsidRPr="002370F4">
        <w:rPr>
          <w:lang w:val="en-CA"/>
        </w:rPr>
        <w:t>Applied Neuropsychology-Adult</w:t>
      </w:r>
    </w:p>
    <w:p w14:paraId="41C1BB58" w14:textId="77777777" w:rsidR="00EB4638" w:rsidRPr="002370F4" w:rsidRDefault="00EB4638" w:rsidP="00EB4638">
      <w:pPr>
        <w:jc w:val="both"/>
        <w:rPr>
          <w:lang w:val="en-CA"/>
        </w:rPr>
      </w:pPr>
      <w:r w:rsidRPr="002370F4">
        <w:rPr>
          <w:lang w:val="en-CA"/>
        </w:rPr>
        <w:t>Applied Neuropsychology-Child</w:t>
      </w:r>
    </w:p>
    <w:p w14:paraId="403CF6A3" w14:textId="77777777" w:rsidR="00EB4638" w:rsidRPr="002370F4" w:rsidRDefault="00EB4638" w:rsidP="00EB4638">
      <w:pPr>
        <w:jc w:val="both"/>
        <w:rPr>
          <w:lang w:val="en-CA"/>
        </w:rPr>
      </w:pPr>
      <w:proofErr w:type="spellStart"/>
      <w:r w:rsidRPr="002370F4">
        <w:rPr>
          <w:lang w:val="en-CA"/>
        </w:rPr>
        <w:t>Aquivos</w:t>
      </w:r>
      <w:proofErr w:type="spellEnd"/>
      <w:r w:rsidRPr="002370F4">
        <w:rPr>
          <w:lang w:val="en-CA"/>
        </w:rPr>
        <w:t xml:space="preserve"> De Neuro-</w:t>
      </w:r>
      <w:proofErr w:type="spellStart"/>
      <w:r w:rsidRPr="002370F4">
        <w:rPr>
          <w:lang w:val="en-CA"/>
        </w:rPr>
        <w:t>Psiquiatria</w:t>
      </w:r>
      <w:proofErr w:type="spellEnd"/>
    </w:p>
    <w:p w14:paraId="7DCE929E" w14:textId="77777777" w:rsidR="00EB4638" w:rsidRPr="002370F4" w:rsidRDefault="00EB4638" w:rsidP="00EB4638">
      <w:pPr>
        <w:jc w:val="both"/>
        <w:rPr>
          <w:lang w:val="en-CA"/>
        </w:rPr>
      </w:pPr>
      <w:r w:rsidRPr="002370F4">
        <w:rPr>
          <w:lang w:val="en-CA"/>
        </w:rPr>
        <w:t>Archives Of Clinical Neuropsychology</w:t>
      </w:r>
    </w:p>
    <w:p w14:paraId="78DBBB92" w14:textId="77777777" w:rsidR="00EB4638" w:rsidRPr="002370F4" w:rsidRDefault="00EB4638" w:rsidP="00EB4638">
      <w:pPr>
        <w:jc w:val="both"/>
        <w:rPr>
          <w:lang w:val="en-CA"/>
        </w:rPr>
      </w:pPr>
      <w:r w:rsidRPr="002370F4">
        <w:rPr>
          <w:lang w:val="en-CA"/>
        </w:rPr>
        <w:t>Archives Of Neurology</w:t>
      </w:r>
    </w:p>
    <w:p w14:paraId="20B7B9C4" w14:textId="77777777" w:rsidR="00EB4638" w:rsidRPr="002370F4" w:rsidRDefault="00EB4638" w:rsidP="00EB4638">
      <w:pPr>
        <w:jc w:val="both"/>
        <w:rPr>
          <w:lang w:val="en-CA"/>
        </w:rPr>
      </w:pPr>
      <w:proofErr w:type="spellStart"/>
      <w:r w:rsidRPr="002370F4">
        <w:rPr>
          <w:lang w:val="en-CA"/>
        </w:rPr>
        <w:t>Asn</w:t>
      </w:r>
      <w:proofErr w:type="spellEnd"/>
      <w:r w:rsidRPr="002370F4">
        <w:rPr>
          <w:lang w:val="en-CA"/>
        </w:rPr>
        <w:t xml:space="preserve"> Neuro</w:t>
      </w:r>
    </w:p>
    <w:p w14:paraId="435E5311" w14:textId="77777777" w:rsidR="00EB4638" w:rsidRPr="002370F4" w:rsidRDefault="00EB4638" w:rsidP="00EB4638">
      <w:pPr>
        <w:jc w:val="both"/>
        <w:rPr>
          <w:lang w:val="en-CA"/>
        </w:rPr>
      </w:pPr>
      <w:r w:rsidRPr="002370F4">
        <w:rPr>
          <w:lang w:val="en-CA"/>
        </w:rPr>
        <w:t>Audiology And Neuro-Otology</w:t>
      </w:r>
    </w:p>
    <w:p w14:paraId="14A59C3A" w14:textId="77777777" w:rsidR="00EB4638" w:rsidRPr="002370F4" w:rsidRDefault="00EB4638" w:rsidP="00EB4638">
      <w:pPr>
        <w:jc w:val="both"/>
        <w:rPr>
          <w:lang w:val="en-CA"/>
        </w:rPr>
      </w:pPr>
      <w:r w:rsidRPr="002370F4">
        <w:rPr>
          <w:lang w:val="en-CA"/>
        </w:rPr>
        <w:t>Auditory Neuroscience</w:t>
      </w:r>
    </w:p>
    <w:p w14:paraId="306729E0" w14:textId="77777777" w:rsidR="00EB4638" w:rsidRPr="002370F4" w:rsidRDefault="00EB4638" w:rsidP="00EB4638">
      <w:pPr>
        <w:jc w:val="both"/>
        <w:rPr>
          <w:lang w:val="en-CA"/>
        </w:rPr>
      </w:pPr>
      <w:r w:rsidRPr="002370F4">
        <w:rPr>
          <w:lang w:val="en-CA"/>
        </w:rPr>
        <w:t>Autism</w:t>
      </w:r>
    </w:p>
    <w:p w14:paraId="00BE30D3" w14:textId="77777777" w:rsidR="00EB4638" w:rsidRPr="002370F4" w:rsidRDefault="00EB4638" w:rsidP="00EB4638">
      <w:pPr>
        <w:jc w:val="both"/>
        <w:rPr>
          <w:lang w:val="en-CA"/>
        </w:rPr>
      </w:pPr>
      <w:r w:rsidRPr="002370F4">
        <w:rPr>
          <w:lang w:val="en-CA"/>
        </w:rPr>
        <w:t>Autonomic Neuroscience-Basic &amp; Clinical</w:t>
      </w:r>
    </w:p>
    <w:p w14:paraId="1B63B5D8" w14:textId="77777777" w:rsidR="00EB4638" w:rsidRPr="002370F4" w:rsidRDefault="00EB4638" w:rsidP="00EB4638">
      <w:pPr>
        <w:jc w:val="both"/>
        <w:rPr>
          <w:lang w:val="en-CA"/>
        </w:rPr>
      </w:pPr>
      <w:proofErr w:type="spellStart"/>
      <w:r w:rsidRPr="002370F4">
        <w:rPr>
          <w:lang w:val="en-CA"/>
        </w:rPr>
        <w:t>Baillieres</w:t>
      </w:r>
      <w:proofErr w:type="spellEnd"/>
      <w:r w:rsidRPr="002370F4">
        <w:rPr>
          <w:lang w:val="en-CA"/>
        </w:rPr>
        <w:t xml:space="preserve"> Clinical Neurology</w:t>
      </w:r>
    </w:p>
    <w:p w14:paraId="5B43D2DF" w14:textId="77777777" w:rsidR="00EB4638" w:rsidRPr="002370F4" w:rsidRDefault="00EB4638" w:rsidP="00EB4638">
      <w:pPr>
        <w:jc w:val="both"/>
        <w:rPr>
          <w:lang w:val="en-CA"/>
        </w:rPr>
      </w:pPr>
      <w:r w:rsidRPr="002370F4">
        <w:rPr>
          <w:lang w:val="en-CA"/>
        </w:rPr>
        <w:t>Behavioral And Brain Functions</w:t>
      </w:r>
    </w:p>
    <w:p w14:paraId="53FD8B37" w14:textId="77777777" w:rsidR="00EB4638" w:rsidRPr="002370F4" w:rsidRDefault="00EB4638" w:rsidP="00EB4638">
      <w:pPr>
        <w:jc w:val="both"/>
        <w:rPr>
          <w:lang w:val="en-CA"/>
        </w:rPr>
      </w:pPr>
      <w:r w:rsidRPr="002370F4">
        <w:rPr>
          <w:lang w:val="en-CA"/>
        </w:rPr>
        <w:t>Behavioral And Brain Sciences</w:t>
      </w:r>
    </w:p>
    <w:p w14:paraId="40D2A92D" w14:textId="77777777" w:rsidR="00EB4638" w:rsidRPr="002370F4" w:rsidRDefault="00EB4638" w:rsidP="00EB4638">
      <w:pPr>
        <w:jc w:val="both"/>
        <w:rPr>
          <w:lang w:val="en-CA"/>
        </w:rPr>
      </w:pPr>
      <w:r w:rsidRPr="002370F4">
        <w:rPr>
          <w:lang w:val="en-CA"/>
        </w:rPr>
        <w:t>Behavioral Neuroscience</w:t>
      </w:r>
    </w:p>
    <w:p w14:paraId="6CB10846" w14:textId="77777777" w:rsidR="00EB4638" w:rsidRPr="002370F4" w:rsidRDefault="00EB4638" w:rsidP="00EB4638">
      <w:pPr>
        <w:jc w:val="both"/>
        <w:rPr>
          <w:lang w:val="en-CA"/>
        </w:rPr>
      </w:pPr>
      <w:r w:rsidRPr="002370F4">
        <w:rPr>
          <w:lang w:val="en-CA"/>
        </w:rPr>
        <w:lastRenderedPageBreak/>
        <w:t>Behavioural Brain Research</w:t>
      </w:r>
    </w:p>
    <w:p w14:paraId="5E9758F8" w14:textId="77777777" w:rsidR="00EB4638" w:rsidRPr="002370F4" w:rsidRDefault="00EB4638" w:rsidP="00EB4638">
      <w:pPr>
        <w:jc w:val="both"/>
        <w:rPr>
          <w:lang w:val="en-CA"/>
        </w:rPr>
      </w:pPr>
      <w:r w:rsidRPr="002370F4">
        <w:rPr>
          <w:lang w:val="en-CA"/>
        </w:rPr>
        <w:t>Behavioural Neurology</w:t>
      </w:r>
    </w:p>
    <w:p w14:paraId="6F3CFF87" w14:textId="77777777" w:rsidR="00EB4638" w:rsidRPr="002370F4" w:rsidRDefault="00EB4638" w:rsidP="00EB4638">
      <w:pPr>
        <w:jc w:val="both"/>
        <w:rPr>
          <w:lang w:val="en-CA"/>
        </w:rPr>
      </w:pPr>
      <w:r w:rsidRPr="002370F4">
        <w:rPr>
          <w:lang w:val="en-CA"/>
        </w:rPr>
        <w:t>Biological Psychiatry</w:t>
      </w:r>
    </w:p>
    <w:p w14:paraId="1223CB4B" w14:textId="77777777" w:rsidR="00EB4638" w:rsidRPr="002370F4" w:rsidRDefault="00EB4638" w:rsidP="00EB4638">
      <w:pPr>
        <w:jc w:val="both"/>
        <w:rPr>
          <w:lang w:val="en-CA"/>
        </w:rPr>
      </w:pPr>
      <w:r w:rsidRPr="002370F4">
        <w:rPr>
          <w:lang w:val="en-CA"/>
        </w:rPr>
        <w:t xml:space="preserve">Biological Psychiatry-Cognitive Neuroscience </w:t>
      </w:r>
      <w:proofErr w:type="gramStart"/>
      <w:r w:rsidRPr="002370F4">
        <w:rPr>
          <w:lang w:val="en-CA"/>
        </w:rPr>
        <w:t>And</w:t>
      </w:r>
      <w:proofErr w:type="gramEnd"/>
      <w:r w:rsidRPr="002370F4">
        <w:rPr>
          <w:lang w:val="en-CA"/>
        </w:rPr>
        <w:t xml:space="preserve"> Neuroimaging</w:t>
      </w:r>
    </w:p>
    <w:p w14:paraId="023AA96F" w14:textId="77777777" w:rsidR="00EB4638" w:rsidRPr="002370F4" w:rsidRDefault="00EB4638" w:rsidP="00EB4638">
      <w:pPr>
        <w:jc w:val="both"/>
        <w:rPr>
          <w:lang w:val="en-CA"/>
        </w:rPr>
      </w:pPr>
      <w:r w:rsidRPr="002370F4">
        <w:rPr>
          <w:lang w:val="en-CA"/>
        </w:rPr>
        <w:t>Biological Psychology</w:t>
      </w:r>
    </w:p>
    <w:p w14:paraId="1F82A8BF" w14:textId="77777777" w:rsidR="00EB4638" w:rsidRPr="002370F4" w:rsidRDefault="00EB4638" w:rsidP="00EB4638">
      <w:pPr>
        <w:jc w:val="both"/>
        <w:rPr>
          <w:lang w:val="en-CA"/>
        </w:rPr>
      </w:pPr>
      <w:r w:rsidRPr="002370F4">
        <w:rPr>
          <w:lang w:val="en-CA"/>
        </w:rPr>
        <w:t>Bipolar Disorders</w:t>
      </w:r>
    </w:p>
    <w:p w14:paraId="72905B50" w14:textId="77777777" w:rsidR="00EB4638" w:rsidRPr="002370F4" w:rsidRDefault="00EB4638" w:rsidP="00EB4638">
      <w:pPr>
        <w:jc w:val="both"/>
        <w:rPr>
          <w:lang w:val="en-CA"/>
        </w:rPr>
      </w:pPr>
      <w:proofErr w:type="spellStart"/>
      <w:r w:rsidRPr="002370F4">
        <w:rPr>
          <w:lang w:val="en-CA"/>
        </w:rPr>
        <w:t>Bmc</w:t>
      </w:r>
      <w:proofErr w:type="spellEnd"/>
      <w:r w:rsidRPr="002370F4">
        <w:rPr>
          <w:lang w:val="en-CA"/>
        </w:rPr>
        <w:t xml:space="preserve"> Neurology</w:t>
      </w:r>
    </w:p>
    <w:p w14:paraId="270BF830" w14:textId="77777777" w:rsidR="00EB4638" w:rsidRPr="002370F4" w:rsidRDefault="00EB4638" w:rsidP="00EB4638">
      <w:pPr>
        <w:jc w:val="both"/>
        <w:rPr>
          <w:lang w:val="en-CA"/>
        </w:rPr>
      </w:pPr>
      <w:proofErr w:type="spellStart"/>
      <w:r w:rsidRPr="002370F4">
        <w:rPr>
          <w:lang w:val="en-CA"/>
        </w:rPr>
        <w:t>Bmc</w:t>
      </w:r>
      <w:proofErr w:type="spellEnd"/>
      <w:r w:rsidRPr="002370F4">
        <w:rPr>
          <w:lang w:val="en-CA"/>
        </w:rPr>
        <w:t xml:space="preserve"> Neurology</w:t>
      </w:r>
    </w:p>
    <w:p w14:paraId="113D011D" w14:textId="77777777" w:rsidR="00EB4638" w:rsidRPr="002370F4" w:rsidRDefault="00EB4638" w:rsidP="00EB4638">
      <w:pPr>
        <w:jc w:val="both"/>
        <w:rPr>
          <w:lang w:val="en-CA"/>
        </w:rPr>
      </w:pPr>
      <w:proofErr w:type="spellStart"/>
      <w:r w:rsidRPr="002370F4">
        <w:rPr>
          <w:lang w:val="en-CA"/>
        </w:rPr>
        <w:t>Bmc</w:t>
      </w:r>
      <w:proofErr w:type="spellEnd"/>
      <w:r w:rsidRPr="002370F4">
        <w:rPr>
          <w:lang w:val="en-CA"/>
        </w:rPr>
        <w:t xml:space="preserve"> Neuroscience</w:t>
      </w:r>
    </w:p>
    <w:p w14:paraId="6C60676F" w14:textId="77777777" w:rsidR="00EB4638" w:rsidRPr="002370F4" w:rsidRDefault="00EB4638" w:rsidP="00EB4638">
      <w:pPr>
        <w:jc w:val="both"/>
        <w:rPr>
          <w:lang w:val="en-CA"/>
        </w:rPr>
      </w:pPr>
      <w:proofErr w:type="spellStart"/>
      <w:r w:rsidRPr="002370F4">
        <w:rPr>
          <w:lang w:val="en-CA"/>
        </w:rPr>
        <w:t>Bmc</w:t>
      </w:r>
      <w:proofErr w:type="spellEnd"/>
      <w:r w:rsidRPr="002370F4">
        <w:rPr>
          <w:lang w:val="en-CA"/>
        </w:rPr>
        <w:t xml:space="preserve"> Psychiatry</w:t>
      </w:r>
    </w:p>
    <w:p w14:paraId="496D0C7A" w14:textId="77777777" w:rsidR="00EB4638" w:rsidRPr="002370F4" w:rsidRDefault="00EB4638" w:rsidP="00EB4638">
      <w:pPr>
        <w:jc w:val="both"/>
        <w:rPr>
          <w:lang w:val="en-CA"/>
        </w:rPr>
      </w:pPr>
      <w:r w:rsidRPr="002370F4">
        <w:rPr>
          <w:lang w:val="en-CA"/>
        </w:rPr>
        <w:t>Brain</w:t>
      </w:r>
    </w:p>
    <w:p w14:paraId="77848799" w14:textId="77777777" w:rsidR="00EB4638" w:rsidRPr="002370F4" w:rsidRDefault="00EB4638" w:rsidP="00EB4638">
      <w:pPr>
        <w:jc w:val="both"/>
        <w:rPr>
          <w:lang w:val="en-CA"/>
        </w:rPr>
      </w:pPr>
      <w:r w:rsidRPr="002370F4">
        <w:rPr>
          <w:lang w:val="en-CA"/>
        </w:rPr>
        <w:t>Brain &amp; Development</w:t>
      </w:r>
    </w:p>
    <w:p w14:paraId="3252EC46" w14:textId="77777777" w:rsidR="00EB4638" w:rsidRPr="002370F4" w:rsidRDefault="00EB4638" w:rsidP="00EB4638">
      <w:pPr>
        <w:jc w:val="both"/>
        <w:rPr>
          <w:lang w:val="en-CA"/>
        </w:rPr>
      </w:pPr>
      <w:r w:rsidRPr="002370F4">
        <w:rPr>
          <w:lang w:val="en-CA"/>
        </w:rPr>
        <w:t>Brain And Behavior</w:t>
      </w:r>
    </w:p>
    <w:p w14:paraId="323EFE4A" w14:textId="77777777" w:rsidR="00EB4638" w:rsidRPr="002370F4" w:rsidRDefault="00EB4638" w:rsidP="00EB4638">
      <w:pPr>
        <w:jc w:val="both"/>
        <w:rPr>
          <w:lang w:val="en-CA"/>
        </w:rPr>
      </w:pPr>
      <w:r w:rsidRPr="002370F4">
        <w:rPr>
          <w:lang w:val="en-CA"/>
        </w:rPr>
        <w:t>Brain And Cognition</w:t>
      </w:r>
    </w:p>
    <w:p w14:paraId="35AE33F3" w14:textId="77777777" w:rsidR="00EB4638" w:rsidRPr="002370F4" w:rsidRDefault="00EB4638" w:rsidP="00EB4638">
      <w:pPr>
        <w:jc w:val="both"/>
        <w:rPr>
          <w:lang w:val="en-CA"/>
        </w:rPr>
      </w:pPr>
      <w:r w:rsidRPr="002370F4">
        <w:rPr>
          <w:lang w:val="en-CA"/>
        </w:rPr>
        <w:t>Brain And Language</w:t>
      </w:r>
    </w:p>
    <w:p w14:paraId="770BCDA9" w14:textId="77777777" w:rsidR="00EB4638" w:rsidRPr="002370F4" w:rsidRDefault="00EB4638" w:rsidP="00EB4638">
      <w:pPr>
        <w:jc w:val="both"/>
        <w:rPr>
          <w:lang w:val="en-CA"/>
        </w:rPr>
      </w:pPr>
      <w:r w:rsidRPr="002370F4">
        <w:rPr>
          <w:lang w:val="en-CA"/>
        </w:rPr>
        <w:t xml:space="preserve">Brain Behavior </w:t>
      </w:r>
      <w:proofErr w:type="gramStart"/>
      <w:r w:rsidRPr="002370F4">
        <w:rPr>
          <w:lang w:val="en-CA"/>
        </w:rPr>
        <w:t>And</w:t>
      </w:r>
      <w:proofErr w:type="gramEnd"/>
      <w:r w:rsidRPr="002370F4">
        <w:rPr>
          <w:lang w:val="en-CA"/>
        </w:rPr>
        <w:t xml:space="preserve"> Evolution</w:t>
      </w:r>
    </w:p>
    <w:p w14:paraId="1ADDCB2D" w14:textId="77777777" w:rsidR="00EB4638" w:rsidRPr="002370F4" w:rsidRDefault="00EB4638" w:rsidP="00EB4638">
      <w:pPr>
        <w:jc w:val="both"/>
        <w:rPr>
          <w:lang w:val="en-CA"/>
        </w:rPr>
      </w:pPr>
      <w:r w:rsidRPr="002370F4">
        <w:rPr>
          <w:lang w:val="en-CA"/>
        </w:rPr>
        <w:t xml:space="preserve">Brain Behavior </w:t>
      </w:r>
      <w:proofErr w:type="gramStart"/>
      <w:r w:rsidRPr="002370F4">
        <w:rPr>
          <w:lang w:val="en-CA"/>
        </w:rPr>
        <w:t>And</w:t>
      </w:r>
      <w:proofErr w:type="gramEnd"/>
      <w:r w:rsidRPr="002370F4">
        <w:rPr>
          <w:lang w:val="en-CA"/>
        </w:rPr>
        <w:t xml:space="preserve"> Immunity</w:t>
      </w:r>
    </w:p>
    <w:p w14:paraId="49C83DB6" w14:textId="77777777" w:rsidR="00EB4638" w:rsidRPr="002370F4" w:rsidRDefault="00EB4638" w:rsidP="00EB4638">
      <w:pPr>
        <w:jc w:val="both"/>
        <w:rPr>
          <w:lang w:val="en-CA"/>
        </w:rPr>
      </w:pPr>
      <w:r w:rsidRPr="002370F4">
        <w:rPr>
          <w:lang w:val="en-CA"/>
        </w:rPr>
        <w:t>Brain Cell Biology</w:t>
      </w:r>
    </w:p>
    <w:p w14:paraId="21F44A15" w14:textId="77777777" w:rsidR="00EB4638" w:rsidRPr="002370F4" w:rsidRDefault="00EB4638" w:rsidP="00EB4638">
      <w:pPr>
        <w:jc w:val="both"/>
        <w:rPr>
          <w:lang w:val="en-CA"/>
        </w:rPr>
      </w:pPr>
      <w:r w:rsidRPr="002370F4">
        <w:rPr>
          <w:lang w:val="en-CA"/>
        </w:rPr>
        <w:t>Brain Connectivity</w:t>
      </w:r>
    </w:p>
    <w:p w14:paraId="33CACEBD" w14:textId="77777777" w:rsidR="00EB4638" w:rsidRPr="002370F4" w:rsidRDefault="00EB4638" w:rsidP="00EB4638">
      <w:pPr>
        <w:jc w:val="both"/>
        <w:rPr>
          <w:lang w:val="en-CA"/>
        </w:rPr>
      </w:pPr>
      <w:r w:rsidRPr="002370F4">
        <w:rPr>
          <w:lang w:val="en-CA"/>
        </w:rPr>
        <w:t xml:space="preserve">Brain Imaging </w:t>
      </w:r>
      <w:proofErr w:type="gramStart"/>
      <w:r w:rsidRPr="002370F4">
        <w:rPr>
          <w:lang w:val="en-CA"/>
        </w:rPr>
        <w:t>And</w:t>
      </w:r>
      <w:proofErr w:type="gramEnd"/>
      <w:r w:rsidRPr="002370F4">
        <w:rPr>
          <w:lang w:val="en-CA"/>
        </w:rPr>
        <w:t xml:space="preserve"> Behavior</w:t>
      </w:r>
    </w:p>
    <w:p w14:paraId="0669EA9A" w14:textId="77777777" w:rsidR="00EB4638" w:rsidRPr="002370F4" w:rsidRDefault="00EB4638" w:rsidP="00EB4638">
      <w:pPr>
        <w:jc w:val="both"/>
        <w:rPr>
          <w:lang w:val="en-CA"/>
        </w:rPr>
      </w:pPr>
      <w:r w:rsidRPr="002370F4">
        <w:rPr>
          <w:lang w:val="en-CA"/>
        </w:rPr>
        <w:t>Brain Impairment</w:t>
      </w:r>
    </w:p>
    <w:p w14:paraId="2859C36E" w14:textId="77777777" w:rsidR="00EB4638" w:rsidRPr="002370F4" w:rsidRDefault="00EB4638" w:rsidP="00EB4638">
      <w:pPr>
        <w:jc w:val="both"/>
        <w:rPr>
          <w:lang w:val="en-CA"/>
        </w:rPr>
      </w:pPr>
      <w:r w:rsidRPr="002370F4">
        <w:rPr>
          <w:lang w:val="en-CA"/>
        </w:rPr>
        <w:t>Brain Injury</w:t>
      </w:r>
    </w:p>
    <w:p w14:paraId="16AB1041" w14:textId="77777777" w:rsidR="00EB4638" w:rsidRPr="002370F4" w:rsidRDefault="00EB4638" w:rsidP="00EB4638">
      <w:pPr>
        <w:jc w:val="both"/>
        <w:rPr>
          <w:lang w:val="en-CA"/>
        </w:rPr>
      </w:pPr>
      <w:r w:rsidRPr="002370F4">
        <w:rPr>
          <w:lang w:val="en-CA"/>
        </w:rPr>
        <w:t>Brain Pathology</w:t>
      </w:r>
    </w:p>
    <w:p w14:paraId="3B9B576B" w14:textId="77777777" w:rsidR="00EB4638" w:rsidRPr="002370F4" w:rsidRDefault="00EB4638" w:rsidP="00EB4638">
      <w:pPr>
        <w:jc w:val="both"/>
        <w:rPr>
          <w:lang w:val="en-CA"/>
        </w:rPr>
      </w:pPr>
      <w:r w:rsidRPr="002370F4">
        <w:rPr>
          <w:lang w:val="en-CA"/>
        </w:rPr>
        <w:t>Brain Research</w:t>
      </w:r>
    </w:p>
    <w:p w14:paraId="51757A7D" w14:textId="77777777" w:rsidR="00EB4638" w:rsidRPr="002370F4" w:rsidRDefault="00EB4638" w:rsidP="00EB4638">
      <w:pPr>
        <w:jc w:val="both"/>
        <w:rPr>
          <w:lang w:val="en-CA"/>
        </w:rPr>
      </w:pPr>
      <w:r w:rsidRPr="002370F4">
        <w:rPr>
          <w:lang w:val="en-CA"/>
        </w:rPr>
        <w:t>Brain Research Bulletin</w:t>
      </w:r>
    </w:p>
    <w:p w14:paraId="22E8E65A" w14:textId="77777777" w:rsidR="00EB4638" w:rsidRPr="002370F4" w:rsidRDefault="00EB4638" w:rsidP="00EB4638">
      <w:pPr>
        <w:jc w:val="both"/>
        <w:rPr>
          <w:lang w:val="en-CA"/>
        </w:rPr>
      </w:pPr>
      <w:r w:rsidRPr="002370F4">
        <w:rPr>
          <w:lang w:val="en-CA"/>
        </w:rPr>
        <w:t>Brain Research Protocols</w:t>
      </w:r>
    </w:p>
    <w:p w14:paraId="5BD9D579" w14:textId="77777777" w:rsidR="00EB4638" w:rsidRPr="002370F4" w:rsidRDefault="00EB4638" w:rsidP="00EB4638">
      <w:pPr>
        <w:jc w:val="both"/>
        <w:rPr>
          <w:lang w:val="en-CA"/>
        </w:rPr>
      </w:pPr>
      <w:r w:rsidRPr="002370F4">
        <w:rPr>
          <w:lang w:val="en-CA"/>
        </w:rPr>
        <w:t>Brain Research Reviews</w:t>
      </w:r>
    </w:p>
    <w:p w14:paraId="4EDF676F" w14:textId="77777777" w:rsidR="00EB4638" w:rsidRPr="002370F4" w:rsidRDefault="00EB4638" w:rsidP="00EB4638">
      <w:pPr>
        <w:jc w:val="both"/>
        <w:rPr>
          <w:lang w:val="en-CA"/>
        </w:rPr>
      </w:pPr>
      <w:r w:rsidRPr="002370F4">
        <w:rPr>
          <w:lang w:val="en-CA"/>
        </w:rPr>
        <w:t>Brain Sciences</w:t>
      </w:r>
    </w:p>
    <w:p w14:paraId="6B8FFD6A" w14:textId="77777777" w:rsidR="00EB4638" w:rsidRPr="002370F4" w:rsidRDefault="00EB4638" w:rsidP="00EB4638">
      <w:pPr>
        <w:jc w:val="both"/>
        <w:rPr>
          <w:lang w:val="en-CA"/>
        </w:rPr>
      </w:pPr>
      <w:r w:rsidRPr="002370F4">
        <w:rPr>
          <w:lang w:val="en-CA"/>
        </w:rPr>
        <w:t>Brain Stimulation</w:t>
      </w:r>
    </w:p>
    <w:p w14:paraId="0DF9C186" w14:textId="77777777" w:rsidR="00EB4638" w:rsidRPr="002370F4" w:rsidRDefault="00EB4638" w:rsidP="00EB4638">
      <w:pPr>
        <w:jc w:val="both"/>
        <w:rPr>
          <w:lang w:val="en-CA"/>
        </w:rPr>
      </w:pPr>
      <w:r w:rsidRPr="002370F4">
        <w:rPr>
          <w:lang w:val="en-CA"/>
        </w:rPr>
        <w:t>Brain Structure &amp; Function</w:t>
      </w:r>
    </w:p>
    <w:p w14:paraId="4181E874" w14:textId="77777777" w:rsidR="00EB4638" w:rsidRPr="002370F4" w:rsidRDefault="00EB4638" w:rsidP="00EB4638">
      <w:pPr>
        <w:jc w:val="both"/>
        <w:rPr>
          <w:lang w:val="en-CA"/>
        </w:rPr>
      </w:pPr>
      <w:r w:rsidRPr="002370F4">
        <w:rPr>
          <w:lang w:val="en-CA"/>
        </w:rPr>
        <w:t>Brain Structure &amp; Function</w:t>
      </w:r>
    </w:p>
    <w:p w14:paraId="2FBF7B84" w14:textId="77777777" w:rsidR="00EB4638" w:rsidRPr="002370F4" w:rsidRDefault="00EB4638" w:rsidP="00EB4638">
      <w:pPr>
        <w:jc w:val="both"/>
        <w:rPr>
          <w:lang w:val="en-CA"/>
        </w:rPr>
      </w:pPr>
      <w:r w:rsidRPr="002370F4">
        <w:rPr>
          <w:lang w:val="en-CA"/>
        </w:rPr>
        <w:t>Brain Topography</w:t>
      </w:r>
    </w:p>
    <w:p w14:paraId="5FF23478" w14:textId="77777777" w:rsidR="00EB4638" w:rsidRPr="002370F4" w:rsidRDefault="00EB4638" w:rsidP="00EB4638">
      <w:pPr>
        <w:jc w:val="both"/>
        <w:rPr>
          <w:lang w:val="en-CA"/>
        </w:rPr>
      </w:pPr>
      <w:r w:rsidRPr="002370F4">
        <w:rPr>
          <w:lang w:val="en-CA"/>
        </w:rPr>
        <w:t>Brain Tumor Pathology</w:t>
      </w:r>
    </w:p>
    <w:p w14:paraId="69D3BE4D" w14:textId="77777777" w:rsidR="00EB4638" w:rsidRPr="002370F4" w:rsidRDefault="00EB4638" w:rsidP="00EB4638">
      <w:pPr>
        <w:jc w:val="both"/>
        <w:rPr>
          <w:lang w:val="en-CA"/>
        </w:rPr>
      </w:pPr>
      <w:r w:rsidRPr="002370F4">
        <w:rPr>
          <w:lang w:val="en-CA"/>
        </w:rPr>
        <w:t xml:space="preserve">British Journal </w:t>
      </w:r>
      <w:proofErr w:type="gramStart"/>
      <w:r w:rsidRPr="002370F4">
        <w:rPr>
          <w:lang w:val="en-CA"/>
        </w:rPr>
        <w:t>Of</w:t>
      </w:r>
      <w:proofErr w:type="gramEnd"/>
      <w:r w:rsidRPr="002370F4">
        <w:rPr>
          <w:lang w:val="en-CA"/>
        </w:rPr>
        <w:t xml:space="preserve"> Neurosurgery</w:t>
      </w:r>
    </w:p>
    <w:p w14:paraId="7B388096" w14:textId="77777777" w:rsidR="00EB4638" w:rsidRPr="002370F4" w:rsidRDefault="00EB4638" w:rsidP="00EB4638">
      <w:pPr>
        <w:jc w:val="both"/>
        <w:rPr>
          <w:lang w:val="en-CA"/>
        </w:rPr>
      </w:pPr>
      <w:r w:rsidRPr="002370F4">
        <w:rPr>
          <w:lang w:val="en-CA"/>
        </w:rPr>
        <w:t xml:space="preserve">British Journal </w:t>
      </w:r>
      <w:proofErr w:type="gramStart"/>
      <w:r w:rsidRPr="002370F4">
        <w:rPr>
          <w:lang w:val="en-CA"/>
        </w:rPr>
        <w:t>Of</w:t>
      </w:r>
      <w:proofErr w:type="gramEnd"/>
      <w:r w:rsidRPr="002370F4">
        <w:rPr>
          <w:lang w:val="en-CA"/>
        </w:rPr>
        <w:t xml:space="preserve"> Psychiatry</w:t>
      </w:r>
    </w:p>
    <w:p w14:paraId="41A9FAEB" w14:textId="77777777" w:rsidR="00EB4638" w:rsidRPr="002370F4" w:rsidRDefault="00EB4638" w:rsidP="00EB4638">
      <w:pPr>
        <w:jc w:val="both"/>
        <w:rPr>
          <w:lang w:val="en-CA"/>
        </w:rPr>
      </w:pPr>
      <w:r w:rsidRPr="002370F4">
        <w:rPr>
          <w:lang w:val="en-CA"/>
        </w:rPr>
        <w:t xml:space="preserve">Canadian Journal </w:t>
      </w:r>
      <w:proofErr w:type="gramStart"/>
      <w:r w:rsidRPr="002370F4">
        <w:rPr>
          <w:lang w:val="en-CA"/>
        </w:rPr>
        <w:t>Of</w:t>
      </w:r>
      <w:proofErr w:type="gramEnd"/>
      <w:r w:rsidRPr="002370F4">
        <w:rPr>
          <w:lang w:val="en-CA"/>
        </w:rPr>
        <w:t xml:space="preserve"> Neurological Sciences</w:t>
      </w:r>
    </w:p>
    <w:p w14:paraId="310BF019" w14:textId="77777777" w:rsidR="00EB4638" w:rsidRPr="002370F4" w:rsidRDefault="00EB4638" w:rsidP="00EB4638">
      <w:pPr>
        <w:jc w:val="both"/>
        <w:rPr>
          <w:lang w:val="en-CA"/>
        </w:rPr>
      </w:pPr>
      <w:r w:rsidRPr="002370F4">
        <w:rPr>
          <w:lang w:val="en-CA"/>
        </w:rPr>
        <w:t xml:space="preserve">Canadian Journal </w:t>
      </w:r>
      <w:proofErr w:type="gramStart"/>
      <w:r w:rsidRPr="002370F4">
        <w:rPr>
          <w:lang w:val="en-CA"/>
        </w:rPr>
        <w:t>Of</w:t>
      </w:r>
      <w:proofErr w:type="gramEnd"/>
      <w:r w:rsidRPr="002370F4">
        <w:rPr>
          <w:lang w:val="en-CA"/>
        </w:rPr>
        <w:t xml:space="preserve"> Neurological Sciences</w:t>
      </w:r>
    </w:p>
    <w:p w14:paraId="3206CA0C" w14:textId="77777777" w:rsidR="00EB4638" w:rsidRPr="002370F4" w:rsidRDefault="00EB4638" w:rsidP="00EB4638">
      <w:pPr>
        <w:jc w:val="both"/>
        <w:rPr>
          <w:lang w:val="fr-CA"/>
        </w:rPr>
      </w:pPr>
      <w:r w:rsidRPr="002370F4">
        <w:rPr>
          <w:lang w:val="fr-CA"/>
        </w:rPr>
        <w:t xml:space="preserve">Canadian Journal Of </w:t>
      </w:r>
      <w:proofErr w:type="spellStart"/>
      <w:r w:rsidRPr="002370F4">
        <w:rPr>
          <w:lang w:val="fr-CA"/>
        </w:rPr>
        <w:t>Psychiatry</w:t>
      </w:r>
      <w:proofErr w:type="spellEnd"/>
      <w:r w:rsidRPr="002370F4">
        <w:rPr>
          <w:lang w:val="fr-CA"/>
        </w:rPr>
        <w:t>-Revue Canadienne De Psychiatrie</w:t>
      </w:r>
    </w:p>
    <w:p w14:paraId="4981F577" w14:textId="77777777" w:rsidR="00EB4638" w:rsidRPr="002370F4" w:rsidRDefault="00EB4638" w:rsidP="00EB4638">
      <w:pPr>
        <w:jc w:val="both"/>
        <w:rPr>
          <w:lang w:val="en-CA"/>
        </w:rPr>
      </w:pPr>
      <w:r w:rsidRPr="002370F4">
        <w:rPr>
          <w:lang w:val="en-CA"/>
        </w:rPr>
        <w:t>Cellular And Molecular Neurobiology</w:t>
      </w:r>
    </w:p>
    <w:p w14:paraId="19B2BE89" w14:textId="77777777" w:rsidR="00EB4638" w:rsidRPr="002370F4" w:rsidRDefault="00EB4638" w:rsidP="00EB4638">
      <w:pPr>
        <w:jc w:val="both"/>
        <w:rPr>
          <w:lang w:val="en-CA"/>
        </w:rPr>
      </w:pPr>
      <w:r w:rsidRPr="002370F4">
        <w:rPr>
          <w:lang w:val="en-CA"/>
        </w:rPr>
        <w:t>Cellular And Molecular Neurobiology</w:t>
      </w:r>
    </w:p>
    <w:p w14:paraId="79443B3F" w14:textId="77777777" w:rsidR="00EB4638" w:rsidRPr="002370F4" w:rsidRDefault="00EB4638" w:rsidP="00EB4638">
      <w:pPr>
        <w:jc w:val="both"/>
        <w:rPr>
          <w:lang w:val="en-CA"/>
        </w:rPr>
      </w:pPr>
      <w:r w:rsidRPr="002370F4">
        <w:rPr>
          <w:lang w:val="en-CA"/>
        </w:rPr>
        <w:t>Central European Neurosurgery</w:t>
      </w:r>
    </w:p>
    <w:p w14:paraId="49A1E9E8" w14:textId="77777777" w:rsidR="00EB4638" w:rsidRPr="002370F4" w:rsidRDefault="00EB4638" w:rsidP="00EB4638">
      <w:pPr>
        <w:jc w:val="both"/>
        <w:rPr>
          <w:lang w:val="en-CA"/>
        </w:rPr>
      </w:pPr>
      <w:r w:rsidRPr="002370F4">
        <w:rPr>
          <w:lang w:val="en-CA"/>
        </w:rPr>
        <w:t>Cerebellum</w:t>
      </w:r>
    </w:p>
    <w:p w14:paraId="6397333C" w14:textId="77777777" w:rsidR="00EB4638" w:rsidRPr="002370F4" w:rsidRDefault="00EB4638" w:rsidP="00EB4638">
      <w:pPr>
        <w:jc w:val="both"/>
        <w:rPr>
          <w:lang w:val="en-CA"/>
        </w:rPr>
      </w:pPr>
      <w:r w:rsidRPr="002370F4">
        <w:rPr>
          <w:lang w:val="en-CA"/>
        </w:rPr>
        <w:t>Cerebral Cortex</w:t>
      </w:r>
    </w:p>
    <w:p w14:paraId="3A95695A" w14:textId="77777777" w:rsidR="00EB4638" w:rsidRPr="002370F4" w:rsidRDefault="00EB4638" w:rsidP="00EB4638">
      <w:pPr>
        <w:jc w:val="both"/>
        <w:rPr>
          <w:lang w:val="en-CA"/>
        </w:rPr>
      </w:pPr>
      <w:r w:rsidRPr="002370F4">
        <w:rPr>
          <w:lang w:val="en-CA"/>
        </w:rPr>
        <w:t>Cerebrovascular And Brain Metabolism Reviews</w:t>
      </w:r>
    </w:p>
    <w:p w14:paraId="10F77265" w14:textId="77777777" w:rsidR="00EB4638" w:rsidRPr="002370F4" w:rsidRDefault="00EB4638" w:rsidP="00EB4638">
      <w:pPr>
        <w:jc w:val="both"/>
        <w:rPr>
          <w:lang w:val="fr-CA"/>
        </w:rPr>
      </w:pPr>
      <w:proofErr w:type="spellStart"/>
      <w:r w:rsidRPr="002370F4">
        <w:rPr>
          <w:lang w:val="fr-CA"/>
        </w:rPr>
        <w:t>Ceska</w:t>
      </w:r>
      <w:proofErr w:type="spellEnd"/>
      <w:r w:rsidRPr="002370F4">
        <w:rPr>
          <w:lang w:val="fr-CA"/>
        </w:rPr>
        <w:t xml:space="preserve"> A </w:t>
      </w:r>
      <w:proofErr w:type="spellStart"/>
      <w:r w:rsidRPr="002370F4">
        <w:rPr>
          <w:lang w:val="fr-CA"/>
        </w:rPr>
        <w:t>Slovenska</w:t>
      </w:r>
      <w:proofErr w:type="spellEnd"/>
      <w:r w:rsidRPr="002370F4">
        <w:rPr>
          <w:lang w:val="fr-CA"/>
        </w:rPr>
        <w:t xml:space="preserve"> Neurologie A Neurochirurgie</w:t>
      </w:r>
    </w:p>
    <w:p w14:paraId="7FEC5837" w14:textId="77777777" w:rsidR="00EB4638" w:rsidRPr="002370F4" w:rsidRDefault="00EB4638" w:rsidP="00EB4638">
      <w:pPr>
        <w:jc w:val="both"/>
        <w:rPr>
          <w:lang w:val="en-CA"/>
        </w:rPr>
      </w:pPr>
      <w:r w:rsidRPr="002370F4">
        <w:rPr>
          <w:lang w:val="en-CA"/>
        </w:rPr>
        <w:t>Child Neuropsychology</w:t>
      </w:r>
    </w:p>
    <w:p w14:paraId="290139C8" w14:textId="77777777" w:rsidR="00EB4638" w:rsidRPr="002370F4" w:rsidRDefault="00EB4638" w:rsidP="00EB4638">
      <w:pPr>
        <w:jc w:val="both"/>
        <w:rPr>
          <w:lang w:val="en-CA"/>
        </w:rPr>
      </w:pPr>
      <w:r w:rsidRPr="002370F4">
        <w:rPr>
          <w:lang w:val="en-CA"/>
        </w:rPr>
        <w:t xml:space="preserve">Clinical </w:t>
      </w:r>
      <w:proofErr w:type="spellStart"/>
      <w:r w:rsidRPr="002370F4">
        <w:rPr>
          <w:lang w:val="en-CA"/>
        </w:rPr>
        <w:t>Eeg</w:t>
      </w:r>
      <w:proofErr w:type="spellEnd"/>
      <w:r w:rsidRPr="002370F4">
        <w:rPr>
          <w:lang w:val="en-CA"/>
        </w:rPr>
        <w:t xml:space="preserve"> </w:t>
      </w:r>
      <w:proofErr w:type="gramStart"/>
      <w:r w:rsidRPr="002370F4">
        <w:rPr>
          <w:lang w:val="en-CA"/>
        </w:rPr>
        <w:t>And</w:t>
      </w:r>
      <w:proofErr w:type="gramEnd"/>
      <w:r w:rsidRPr="002370F4">
        <w:rPr>
          <w:lang w:val="en-CA"/>
        </w:rPr>
        <w:t xml:space="preserve"> Neuroscience</w:t>
      </w:r>
    </w:p>
    <w:p w14:paraId="2F12749D" w14:textId="77777777" w:rsidR="00EB4638" w:rsidRPr="002370F4" w:rsidRDefault="00EB4638" w:rsidP="00EB4638">
      <w:pPr>
        <w:jc w:val="both"/>
        <w:rPr>
          <w:lang w:val="en-CA"/>
        </w:rPr>
      </w:pPr>
      <w:r w:rsidRPr="002370F4">
        <w:rPr>
          <w:lang w:val="en-CA"/>
        </w:rPr>
        <w:t xml:space="preserve">Clinical Neurology </w:t>
      </w:r>
      <w:proofErr w:type="gramStart"/>
      <w:r w:rsidRPr="002370F4">
        <w:rPr>
          <w:lang w:val="en-CA"/>
        </w:rPr>
        <w:t>And</w:t>
      </w:r>
      <w:proofErr w:type="gramEnd"/>
      <w:r w:rsidRPr="002370F4">
        <w:rPr>
          <w:lang w:val="en-CA"/>
        </w:rPr>
        <w:t xml:space="preserve"> Neurosurgery</w:t>
      </w:r>
    </w:p>
    <w:p w14:paraId="72108565" w14:textId="77777777" w:rsidR="00EB4638" w:rsidRPr="002370F4" w:rsidRDefault="00EB4638" w:rsidP="00EB4638">
      <w:pPr>
        <w:jc w:val="both"/>
        <w:rPr>
          <w:lang w:val="fr-CA"/>
        </w:rPr>
      </w:pPr>
      <w:proofErr w:type="spellStart"/>
      <w:r w:rsidRPr="002370F4">
        <w:rPr>
          <w:lang w:val="fr-CA"/>
        </w:rPr>
        <w:t>Clinical</w:t>
      </w:r>
      <w:proofErr w:type="spellEnd"/>
      <w:r w:rsidRPr="002370F4">
        <w:rPr>
          <w:lang w:val="fr-CA"/>
        </w:rPr>
        <w:t xml:space="preserve"> </w:t>
      </w:r>
      <w:proofErr w:type="spellStart"/>
      <w:r w:rsidRPr="002370F4">
        <w:rPr>
          <w:lang w:val="fr-CA"/>
        </w:rPr>
        <w:t>Neuropathology</w:t>
      </w:r>
      <w:proofErr w:type="spellEnd"/>
    </w:p>
    <w:p w14:paraId="7EDA7623" w14:textId="77777777" w:rsidR="00EB4638" w:rsidRPr="002370F4" w:rsidRDefault="00EB4638" w:rsidP="00EB4638">
      <w:pPr>
        <w:jc w:val="both"/>
        <w:rPr>
          <w:lang w:val="fr-CA"/>
        </w:rPr>
      </w:pPr>
      <w:proofErr w:type="spellStart"/>
      <w:r w:rsidRPr="002370F4">
        <w:rPr>
          <w:lang w:val="fr-CA"/>
        </w:rPr>
        <w:t>Clinical</w:t>
      </w:r>
      <w:proofErr w:type="spellEnd"/>
      <w:r w:rsidRPr="002370F4">
        <w:rPr>
          <w:lang w:val="fr-CA"/>
        </w:rPr>
        <w:t xml:space="preserve"> </w:t>
      </w:r>
      <w:proofErr w:type="spellStart"/>
      <w:r w:rsidRPr="002370F4">
        <w:rPr>
          <w:lang w:val="fr-CA"/>
        </w:rPr>
        <w:t>Neuropharmacology</w:t>
      </w:r>
      <w:proofErr w:type="spellEnd"/>
    </w:p>
    <w:p w14:paraId="1DF32610" w14:textId="77777777" w:rsidR="00EB4638" w:rsidRPr="002370F4" w:rsidRDefault="00EB4638" w:rsidP="00EB4638">
      <w:pPr>
        <w:jc w:val="both"/>
        <w:rPr>
          <w:lang w:val="fr-CA"/>
        </w:rPr>
      </w:pPr>
      <w:proofErr w:type="spellStart"/>
      <w:r w:rsidRPr="002370F4">
        <w:rPr>
          <w:lang w:val="fr-CA"/>
        </w:rPr>
        <w:lastRenderedPageBreak/>
        <w:t>Clinical</w:t>
      </w:r>
      <w:proofErr w:type="spellEnd"/>
      <w:r w:rsidRPr="002370F4">
        <w:rPr>
          <w:lang w:val="fr-CA"/>
        </w:rPr>
        <w:t xml:space="preserve"> </w:t>
      </w:r>
      <w:proofErr w:type="spellStart"/>
      <w:r w:rsidRPr="002370F4">
        <w:rPr>
          <w:lang w:val="fr-CA"/>
        </w:rPr>
        <w:t>Neurophysiology</w:t>
      </w:r>
      <w:proofErr w:type="spellEnd"/>
    </w:p>
    <w:p w14:paraId="1407E558" w14:textId="77777777" w:rsidR="00EB4638" w:rsidRPr="002370F4" w:rsidRDefault="00EB4638" w:rsidP="00EB4638">
      <w:pPr>
        <w:jc w:val="both"/>
        <w:rPr>
          <w:lang w:val="fr-CA"/>
        </w:rPr>
      </w:pPr>
      <w:proofErr w:type="spellStart"/>
      <w:r w:rsidRPr="002370F4">
        <w:rPr>
          <w:lang w:val="fr-CA"/>
        </w:rPr>
        <w:t>Clinical</w:t>
      </w:r>
      <w:proofErr w:type="spellEnd"/>
      <w:r w:rsidRPr="002370F4">
        <w:rPr>
          <w:lang w:val="fr-CA"/>
        </w:rPr>
        <w:t xml:space="preserve"> </w:t>
      </w:r>
      <w:proofErr w:type="spellStart"/>
      <w:r w:rsidRPr="002370F4">
        <w:rPr>
          <w:lang w:val="fr-CA"/>
        </w:rPr>
        <w:t>Neurophysiology</w:t>
      </w:r>
      <w:proofErr w:type="spellEnd"/>
    </w:p>
    <w:p w14:paraId="0DF616EC" w14:textId="77777777" w:rsidR="00EB4638" w:rsidRPr="002370F4" w:rsidRDefault="00EB4638" w:rsidP="00EB4638">
      <w:pPr>
        <w:jc w:val="both"/>
        <w:rPr>
          <w:lang w:val="fr-CA"/>
        </w:rPr>
      </w:pPr>
      <w:proofErr w:type="spellStart"/>
      <w:r w:rsidRPr="002370F4">
        <w:rPr>
          <w:lang w:val="fr-CA"/>
        </w:rPr>
        <w:t>Clinical</w:t>
      </w:r>
      <w:proofErr w:type="spellEnd"/>
      <w:r w:rsidRPr="002370F4">
        <w:rPr>
          <w:lang w:val="fr-CA"/>
        </w:rPr>
        <w:t xml:space="preserve"> </w:t>
      </w:r>
      <w:proofErr w:type="spellStart"/>
      <w:r w:rsidRPr="002370F4">
        <w:rPr>
          <w:lang w:val="fr-CA"/>
        </w:rPr>
        <w:t>Neuropsychologist</w:t>
      </w:r>
      <w:proofErr w:type="spellEnd"/>
    </w:p>
    <w:p w14:paraId="34DA06D2" w14:textId="77777777" w:rsidR="00EB4638" w:rsidRPr="002370F4" w:rsidRDefault="00EB4638" w:rsidP="00EB4638">
      <w:pPr>
        <w:jc w:val="both"/>
        <w:rPr>
          <w:lang w:val="fr-CA"/>
        </w:rPr>
      </w:pPr>
      <w:proofErr w:type="spellStart"/>
      <w:r w:rsidRPr="002370F4">
        <w:rPr>
          <w:lang w:val="fr-CA"/>
        </w:rPr>
        <w:t>Clinical</w:t>
      </w:r>
      <w:proofErr w:type="spellEnd"/>
      <w:r w:rsidRPr="002370F4">
        <w:rPr>
          <w:lang w:val="fr-CA"/>
        </w:rPr>
        <w:t xml:space="preserve"> </w:t>
      </w:r>
      <w:proofErr w:type="spellStart"/>
      <w:r w:rsidRPr="002370F4">
        <w:rPr>
          <w:lang w:val="fr-CA"/>
        </w:rPr>
        <w:t>Neuroradiology</w:t>
      </w:r>
      <w:proofErr w:type="spellEnd"/>
    </w:p>
    <w:p w14:paraId="2B446AC6" w14:textId="77777777" w:rsidR="00EB4638" w:rsidRPr="002370F4" w:rsidRDefault="00EB4638" w:rsidP="00EB4638">
      <w:pPr>
        <w:jc w:val="both"/>
        <w:rPr>
          <w:lang w:val="fr-CA"/>
        </w:rPr>
      </w:pPr>
      <w:proofErr w:type="spellStart"/>
      <w:r w:rsidRPr="002370F4">
        <w:rPr>
          <w:lang w:val="fr-CA"/>
        </w:rPr>
        <w:t>Clinical</w:t>
      </w:r>
      <w:proofErr w:type="spellEnd"/>
      <w:r w:rsidRPr="002370F4">
        <w:rPr>
          <w:lang w:val="fr-CA"/>
        </w:rPr>
        <w:t xml:space="preserve"> Neuroscience</w:t>
      </w:r>
    </w:p>
    <w:p w14:paraId="7AC10884" w14:textId="77777777" w:rsidR="00EB4638" w:rsidRPr="002370F4" w:rsidRDefault="00EB4638" w:rsidP="00EB4638">
      <w:pPr>
        <w:jc w:val="both"/>
        <w:rPr>
          <w:lang w:val="fr-CA"/>
        </w:rPr>
      </w:pPr>
      <w:proofErr w:type="spellStart"/>
      <w:r w:rsidRPr="002370F4">
        <w:rPr>
          <w:lang w:val="fr-CA"/>
        </w:rPr>
        <w:t>Clinical</w:t>
      </w:r>
      <w:proofErr w:type="spellEnd"/>
      <w:r w:rsidRPr="002370F4">
        <w:rPr>
          <w:lang w:val="fr-CA"/>
        </w:rPr>
        <w:t xml:space="preserve"> Neuroscience </w:t>
      </w:r>
      <w:proofErr w:type="spellStart"/>
      <w:r w:rsidRPr="002370F4">
        <w:rPr>
          <w:lang w:val="fr-CA"/>
        </w:rPr>
        <w:t>Research</w:t>
      </w:r>
      <w:proofErr w:type="spellEnd"/>
    </w:p>
    <w:p w14:paraId="5A70A0F2" w14:textId="77777777" w:rsidR="00EB4638" w:rsidRPr="002370F4" w:rsidRDefault="00EB4638" w:rsidP="00EB4638">
      <w:pPr>
        <w:jc w:val="both"/>
        <w:rPr>
          <w:lang w:val="fr-CA"/>
        </w:rPr>
      </w:pPr>
      <w:proofErr w:type="spellStart"/>
      <w:r w:rsidRPr="002370F4">
        <w:rPr>
          <w:lang w:val="fr-CA"/>
        </w:rPr>
        <w:t>Clinical</w:t>
      </w:r>
      <w:proofErr w:type="spellEnd"/>
      <w:r w:rsidRPr="002370F4">
        <w:rPr>
          <w:lang w:val="fr-CA"/>
        </w:rPr>
        <w:t xml:space="preserve"> </w:t>
      </w:r>
      <w:proofErr w:type="spellStart"/>
      <w:r w:rsidRPr="002370F4">
        <w:rPr>
          <w:lang w:val="fr-CA"/>
        </w:rPr>
        <w:t>Psychopharmacology</w:t>
      </w:r>
      <w:proofErr w:type="spellEnd"/>
      <w:r w:rsidRPr="002370F4">
        <w:rPr>
          <w:lang w:val="fr-CA"/>
        </w:rPr>
        <w:t xml:space="preserve"> And Neuroscience</w:t>
      </w:r>
    </w:p>
    <w:p w14:paraId="2DDB3A75" w14:textId="77777777" w:rsidR="00EB4638" w:rsidRPr="002370F4" w:rsidRDefault="00EB4638" w:rsidP="00EB4638">
      <w:pPr>
        <w:jc w:val="both"/>
        <w:rPr>
          <w:lang w:val="fr-CA"/>
        </w:rPr>
      </w:pPr>
      <w:proofErr w:type="spellStart"/>
      <w:r w:rsidRPr="002370F4">
        <w:rPr>
          <w:lang w:val="fr-CA"/>
        </w:rPr>
        <w:t>Cns</w:t>
      </w:r>
      <w:proofErr w:type="spellEnd"/>
      <w:r w:rsidRPr="002370F4">
        <w:rPr>
          <w:lang w:val="fr-CA"/>
        </w:rPr>
        <w:t xml:space="preserve"> &amp; </w:t>
      </w:r>
      <w:proofErr w:type="spellStart"/>
      <w:r w:rsidRPr="002370F4">
        <w:rPr>
          <w:lang w:val="fr-CA"/>
        </w:rPr>
        <w:t>Neurological</w:t>
      </w:r>
      <w:proofErr w:type="spellEnd"/>
      <w:r w:rsidRPr="002370F4">
        <w:rPr>
          <w:lang w:val="fr-CA"/>
        </w:rPr>
        <w:t xml:space="preserve"> </w:t>
      </w:r>
      <w:proofErr w:type="spellStart"/>
      <w:r w:rsidRPr="002370F4">
        <w:rPr>
          <w:lang w:val="fr-CA"/>
        </w:rPr>
        <w:t>Disorders</w:t>
      </w:r>
      <w:proofErr w:type="spellEnd"/>
      <w:r w:rsidRPr="002370F4">
        <w:rPr>
          <w:lang w:val="fr-CA"/>
        </w:rPr>
        <w:t xml:space="preserve">-Drug </w:t>
      </w:r>
      <w:proofErr w:type="spellStart"/>
      <w:r w:rsidRPr="002370F4">
        <w:rPr>
          <w:lang w:val="fr-CA"/>
        </w:rPr>
        <w:t>Targets</w:t>
      </w:r>
      <w:proofErr w:type="spellEnd"/>
    </w:p>
    <w:p w14:paraId="4E5E6C7A" w14:textId="77777777" w:rsidR="00EB4638" w:rsidRPr="002370F4" w:rsidRDefault="00EB4638" w:rsidP="00EB4638">
      <w:pPr>
        <w:jc w:val="both"/>
        <w:rPr>
          <w:lang w:val="fr-CA"/>
        </w:rPr>
      </w:pPr>
      <w:proofErr w:type="spellStart"/>
      <w:r w:rsidRPr="002370F4">
        <w:rPr>
          <w:lang w:val="fr-CA"/>
        </w:rPr>
        <w:t>Cns</w:t>
      </w:r>
      <w:proofErr w:type="spellEnd"/>
      <w:r w:rsidRPr="002370F4">
        <w:rPr>
          <w:lang w:val="fr-CA"/>
        </w:rPr>
        <w:t xml:space="preserve"> Neuroscience &amp; </w:t>
      </w:r>
      <w:proofErr w:type="spellStart"/>
      <w:r w:rsidRPr="002370F4">
        <w:rPr>
          <w:lang w:val="fr-CA"/>
        </w:rPr>
        <w:t>Therapeutics</w:t>
      </w:r>
      <w:proofErr w:type="spellEnd"/>
    </w:p>
    <w:p w14:paraId="17745339" w14:textId="77777777" w:rsidR="00EB4638" w:rsidRPr="002370F4" w:rsidRDefault="00EB4638" w:rsidP="00EB4638">
      <w:pPr>
        <w:jc w:val="both"/>
        <w:rPr>
          <w:lang w:val="fr-CA"/>
        </w:rPr>
      </w:pPr>
      <w:proofErr w:type="spellStart"/>
      <w:r w:rsidRPr="002370F4">
        <w:rPr>
          <w:lang w:val="fr-CA"/>
        </w:rPr>
        <w:t>Cns</w:t>
      </w:r>
      <w:proofErr w:type="spellEnd"/>
      <w:r w:rsidRPr="002370F4">
        <w:rPr>
          <w:lang w:val="fr-CA"/>
        </w:rPr>
        <w:t xml:space="preserve"> Neuroscience &amp; </w:t>
      </w:r>
      <w:proofErr w:type="spellStart"/>
      <w:r w:rsidRPr="002370F4">
        <w:rPr>
          <w:lang w:val="fr-CA"/>
        </w:rPr>
        <w:t>Therapeutics</w:t>
      </w:r>
      <w:proofErr w:type="spellEnd"/>
    </w:p>
    <w:p w14:paraId="64A96F72" w14:textId="77777777" w:rsidR="00EB4638" w:rsidRPr="002370F4" w:rsidRDefault="00EB4638" w:rsidP="00EB4638">
      <w:pPr>
        <w:jc w:val="both"/>
        <w:rPr>
          <w:lang w:val="en-CA"/>
        </w:rPr>
      </w:pPr>
      <w:r w:rsidRPr="002370F4">
        <w:rPr>
          <w:lang w:val="en-CA"/>
        </w:rPr>
        <w:t>Cognition</w:t>
      </w:r>
    </w:p>
    <w:p w14:paraId="53255C07" w14:textId="77777777" w:rsidR="00EB4638" w:rsidRPr="002370F4" w:rsidRDefault="00EB4638" w:rsidP="00EB4638">
      <w:pPr>
        <w:jc w:val="both"/>
        <w:rPr>
          <w:lang w:val="en-CA"/>
        </w:rPr>
      </w:pPr>
      <w:r w:rsidRPr="002370F4">
        <w:rPr>
          <w:lang w:val="en-CA"/>
        </w:rPr>
        <w:t xml:space="preserve">Cognitive Affective </w:t>
      </w:r>
      <w:proofErr w:type="gramStart"/>
      <w:r w:rsidRPr="002370F4">
        <w:rPr>
          <w:lang w:val="en-CA"/>
        </w:rPr>
        <w:t>And</w:t>
      </w:r>
      <w:proofErr w:type="gramEnd"/>
      <w:r w:rsidRPr="002370F4">
        <w:rPr>
          <w:lang w:val="en-CA"/>
        </w:rPr>
        <w:t xml:space="preserve"> Behavioral Neurology</w:t>
      </w:r>
    </w:p>
    <w:p w14:paraId="5B485CCC" w14:textId="77777777" w:rsidR="00EB4638" w:rsidRPr="002370F4" w:rsidRDefault="00EB4638" w:rsidP="00EB4638">
      <w:pPr>
        <w:jc w:val="both"/>
        <w:rPr>
          <w:lang w:val="en-CA"/>
        </w:rPr>
      </w:pPr>
      <w:r w:rsidRPr="002370F4">
        <w:rPr>
          <w:lang w:val="en-CA"/>
        </w:rPr>
        <w:t>Cognitive Brain Research</w:t>
      </w:r>
    </w:p>
    <w:p w14:paraId="021CD94D" w14:textId="77777777" w:rsidR="00EB4638" w:rsidRPr="002370F4" w:rsidRDefault="00EB4638" w:rsidP="00EB4638">
      <w:pPr>
        <w:jc w:val="both"/>
        <w:rPr>
          <w:lang w:val="en-CA"/>
        </w:rPr>
      </w:pPr>
      <w:r w:rsidRPr="002370F4">
        <w:rPr>
          <w:lang w:val="en-CA"/>
        </w:rPr>
        <w:t>Cognitive Development</w:t>
      </w:r>
    </w:p>
    <w:p w14:paraId="27C914A0" w14:textId="77777777" w:rsidR="00EB4638" w:rsidRPr="002370F4" w:rsidRDefault="00EB4638" w:rsidP="00EB4638">
      <w:pPr>
        <w:jc w:val="both"/>
        <w:rPr>
          <w:lang w:val="en-CA"/>
        </w:rPr>
      </w:pPr>
      <w:r w:rsidRPr="002370F4">
        <w:rPr>
          <w:lang w:val="en-CA"/>
        </w:rPr>
        <w:t xml:space="preserve">Cognitive </w:t>
      </w:r>
      <w:proofErr w:type="spellStart"/>
      <w:r w:rsidRPr="002370F4">
        <w:rPr>
          <w:lang w:val="en-CA"/>
        </w:rPr>
        <w:t>Neurodynamics</w:t>
      </w:r>
      <w:proofErr w:type="spellEnd"/>
    </w:p>
    <w:p w14:paraId="6828F3B3" w14:textId="77777777" w:rsidR="00EB4638" w:rsidRPr="002370F4" w:rsidRDefault="00EB4638" w:rsidP="00EB4638">
      <w:pPr>
        <w:jc w:val="both"/>
        <w:rPr>
          <w:lang w:val="fr-CA"/>
        </w:rPr>
      </w:pPr>
      <w:r w:rsidRPr="002370F4">
        <w:rPr>
          <w:lang w:val="fr-CA"/>
        </w:rPr>
        <w:t xml:space="preserve">Cognitive </w:t>
      </w:r>
      <w:proofErr w:type="spellStart"/>
      <w:r w:rsidRPr="002370F4">
        <w:rPr>
          <w:lang w:val="fr-CA"/>
        </w:rPr>
        <w:t>Neuropsychiatry</w:t>
      </w:r>
      <w:proofErr w:type="spellEnd"/>
    </w:p>
    <w:p w14:paraId="061A0601" w14:textId="77777777" w:rsidR="00EB4638" w:rsidRPr="002370F4" w:rsidRDefault="00EB4638" w:rsidP="00EB4638">
      <w:pPr>
        <w:jc w:val="both"/>
        <w:rPr>
          <w:lang w:val="fr-CA"/>
        </w:rPr>
      </w:pPr>
      <w:r w:rsidRPr="002370F4">
        <w:rPr>
          <w:lang w:val="fr-CA"/>
        </w:rPr>
        <w:t xml:space="preserve">Cognitive </w:t>
      </w:r>
      <w:proofErr w:type="spellStart"/>
      <w:r w:rsidRPr="002370F4">
        <w:rPr>
          <w:lang w:val="fr-CA"/>
        </w:rPr>
        <w:t>Neuropsychology</w:t>
      </w:r>
      <w:proofErr w:type="spellEnd"/>
    </w:p>
    <w:p w14:paraId="2F64FE06" w14:textId="77777777" w:rsidR="00EB4638" w:rsidRPr="002370F4" w:rsidRDefault="00EB4638" w:rsidP="00EB4638">
      <w:pPr>
        <w:jc w:val="both"/>
        <w:rPr>
          <w:lang w:val="fr-CA"/>
        </w:rPr>
      </w:pPr>
      <w:r w:rsidRPr="002370F4">
        <w:rPr>
          <w:lang w:val="fr-CA"/>
        </w:rPr>
        <w:t>Cognitive Neuroscience</w:t>
      </w:r>
    </w:p>
    <w:p w14:paraId="507205B8" w14:textId="77777777" w:rsidR="00EB4638" w:rsidRPr="002370F4" w:rsidRDefault="00EB4638" w:rsidP="00EB4638">
      <w:pPr>
        <w:jc w:val="both"/>
        <w:rPr>
          <w:lang w:val="en-CA"/>
        </w:rPr>
      </w:pPr>
      <w:r w:rsidRPr="002370F4">
        <w:rPr>
          <w:lang w:val="en-CA"/>
        </w:rPr>
        <w:t>Comprehensive Psychiatry</w:t>
      </w:r>
    </w:p>
    <w:p w14:paraId="41524001" w14:textId="77777777" w:rsidR="00EB4638" w:rsidRPr="002370F4" w:rsidRDefault="00EB4638" w:rsidP="00EB4638">
      <w:pPr>
        <w:jc w:val="both"/>
        <w:rPr>
          <w:lang w:val="en-CA"/>
        </w:rPr>
      </w:pPr>
      <w:r w:rsidRPr="002370F4">
        <w:rPr>
          <w:lang w:val="en-CA"/>
        </w:rPr>
        <w:t xml:space="preserve">Computational Intelligence </w:t>
      </w:r>
      <w:proofErr w:type="gramStart"/>
      <w:r w:rsidRPr="002370F4">
        <w:rPr>
          <w:lang w:val="en-CA"/>
        </w:rPr>
        <w:t>And</w:t>
      </w:r>
      <w:proofErr w:type="gramEnd"/>
      <w:r w:rsidRPr="002370F4">
        <w:rPr>
          <w:lang w:val="en-CA"/>
        </w:rPr>
        <w:t xml:space="preserve"> Neuroscience</w:t>
      </w:r>
    </w:p>
    <w:p w14:paraId="0B6E503E" w14:textId="77777777" w:rsidR="00EB4638" w:rsidRPr="002370F4" w:rsidRDefault="00EB4638" w:rsidP="00EB4638">
      <w:pPr>
        <w:jc w:val="both"/>
        <w:rPr>
          <w:lang w:val="en-CA"/>
        </w:rPr>
      </w:pPr>
      <w:r w:rsidRPr="002370F4">
        <w:rPr>
          <w:lang w:val="en-CA"/>
        </w:rPr>
        <w:t>Cortex</w:t>
      </w:r>
    </w:p>
    <w:p w14:paraId="220900E4" w14:textId="77777777" w:rsidR="00EB4638" w:rsidRPr="002370F4" w:rsidRDefault="00EB4638" w:rsidP="00EB4638">
      <w:pPr>
        <w:jc w:val="both"/>
        <w:rPr>
          <w:lang w:val="en-CA"/>
        </w:rPr>
      </w:pPr>
      <w:r w:rsidRPr="002370F4">
        <w:rPr>
          <w:lang w:val="en-CA"/>
        </w:rPr>
        <w:t xml:space="preserve">Critical Reviews </w:t>
      </w:r>
      <w:proofErr w:type="gramStart"/>
      <w:r w:rsidRPr="002370F4">
        <w:rPr>
          <w:lang w:val="en-CA"/>
        </w:rPr>
        <w:t>In</w:t>
      </w:r>
      <w:proofErr w:type="gramEnd"/>
      <w:r w:rsidRPr="002370F4">
        <w:rPr>
          <w:lang w:val="en-CA"/>
        </w:rPr>
        <w:t xml:space="preserve"> Neurobiology</w:t>
      </w:r>
    </w:p>
    <w:p w14:paraId="4E73DE4E" w14:textId="77777777" w:rsidR="00EB4638" w:rsidRPr="002370F4" w:rsidRDefault="00EB4638" w:rsidP="00EB4638">
      <w:pPr>
        <w:jc w:val="both"/>
        <w:rPr>
          <w:lang w:val="en-CA"/>
        </w:rPr>
      </w:pPr>
      <w:r w:rsidRPr="002370F4">
        <w:rPr>
          <w:lang w:val="en-CA"/>
        </w:rPr>
        <w:t xml:space="preserve">Critical Reviews </w:t>
      </w:r>
      <w:proofErr w:type="gramStart"/>
      <w:r w:rsidRPr="002370F4">
        <w:rPr>
          <w:lang w:val="en-CA"/>
        </w:rPr>
        <w:t>In</w:t>
      </w:r>
      <w:proofErr w:type="gramEnd"/>
      <w:r w:rsidRPr="002370F4">
        <w:rPr>
          <w:lang w:val="en-CA"/>
        </w:rPr>
        <w:t xml:space="preserve"> Neurosurgery</w:t>
      </w:r>
    </w:p>
    <w:p w14:paraId="4E242802" w14:textId="77777777" w:rsidR="00EB4638" w:rsidRPr="002370F4" w:rsidRDefault="00EB4638" w:rsidP="00EB4638">
      <w:pPr>
        <w:jc w:val="both"/>
        <w:rPr>
          <w:lang w:val="en-CA"/>
        </w:rPr>
      </w:pPr>
      <w:r w:rsidRPr="002370F4">
        <w:rPr>
          <w:lang w:val="en-CA"/>
        </w:rPr>
        <w:t xml:space="preserve">Current Neurology </w:t>
      </w:r>
      <w:proofErr w:type="gramStart"/>
      <w:r w:rsidRPr="002370F4">
        <w:rPr>
          <w:lang w:val="en-CA"/>
        </w:rPr>
        <w:t>And</w:t>
      </w:r>
      <w:proofErr w:type="gramEnd"/>
      <w:r w:rsidRPr="002370F4">
        <w:rPr>
          <w:lang w:val="en-CA"/>
        </w:rPr>
        <w:t xml:space="preserve"> Neuroscience Reports</w:t>
      </w:r>
    </w:p>
    <w:p w14:paraId="5C1FAE1D" w14:textId="77777777" w:rsidR="00EB4638" w:rsidRPr="002370F4" w:rsidRDefault="00EB4638" w:rsidP="00EB4638">
      <w:pPr>
        <w:jc w:val="both"/>
        <w:rPr>
          <w:lang w:val="en-CA"/>
        </w:rPr>
      </w:pPr>
      <w:r w:rsidRPr="002370F4">
        <w:rPr>
          <w:lang w:val="en-CA"/>
        </w:rPr>
        <w:t>Current Neuropharmacology</w:t>
      </w:r>
    </w:p>
    <w:p w14:paraId="46678320" w14:textId="77777777" w:rsidR="00EB4638" w:rsidRPr="002370F4" w:rsidRDefault="00EB4638" w:rsidP="00EB4638">
      <w:pPr>
        <w:jc w:val="both"/>
        <w:rPr>
          <w:lang w:val="en-CA"/>
        </w:rPr>
      </w:pPr>
      <w:r w:rsidRPr="002370F4">
        <w:rPr>
          <w:lang w:val="en-CA"/>
        </w:rPr>
        <w:t>Current Neurovascular Research</w:t>
      </w:r>
    </w:p>
    <w:p w14:paraId="0C1E2E62" w14:textId="77777777" w:rsidR="00EB4638" w:rsidRPr="002370F4" w:rsidRDefault="00EB4638" w:rsidP="00EB4638">
      <w:pPr>
        <w:jc w:val="both"/>
        <w:rPr>
          <w:lang w:val="en-CA"/>
        </w:rPr>
      </w:pPr>
      <w:r w:rsidRPr="002370F4">
        <w:rPr>
          <w:lang w:val="en-CA"/>
        </w:rPr>
        <w:t xml:space="preserve">Current Opinion </w:t>
      </w:r>
      <w:proofErr w:type="gramStart"/>
      <w:r w:rsidRPr="002370F4">
        <w:rPr>
          <w:lang w:val="en-CA"/>
        </w:rPr>
        <w:t>In</w:t>
      </w:r>
      <w:proofErr w:type="gramEnd"/>
      <w:r w:rsidRPr="002370F4">
        <w:rPr>
          <w:lang w:val="en-CA"/>
        </w:rPr>
        <w:t xml:space="preserve"> Neurobiology</w:t>
      </w:r>
    </w:p>
    <w:p w14:paraId="7CE60B36" w14:textId="77777777" w:rsidR="00EB4638" w:rsidRPr="002370F4" w:rsidRDefault="00EB4638" w:rsidP="00EB4638">
      <w:pPr>
        <w:jc w:val="both"/>
        <w:rPr>
          <w:lang w:val="en-CA"/>
        </w:rPr>
      </w:pPr>
      <w:r w:rsidRPr="002370F4">
        <w:rPr>
          <w:lang w:val="en-CA"/>
        </w:rPr>
        <w:t xml:space="preserve">Current Opinion </w:t>
      </w:r>
      <w:proofErr w:type="gramStart"/>
      <w:r w:rsidRPr="002370F4">
        <w:rPr>
          <w:lang w:val="en-CA"/>
        </w:rPr>
        <w:t>In</w:t>
      </w:r>
      <w:proofErr w:type="gramEnd"/>
      <w:r w:rsidRPr="002370F4">
        <w:rPr>
          <w:lang w:val="en-CA"/>
        </w:rPr>
        <w:t xml:space="preserve"> Neurology</w:t>
      </w:r>
    </w:p>
    <w:p w14:paraId="20491DDD" w14:textId="77777777" w:rsidR="00EB4638" w:rsidRPr="002370F4" w:rsidRDefault="00EB4638" w:rsidP="00EB4638">
      <w:pPr>
        <w:jc w:val="both"/>
        <w:rPr>
          <w:lang w:val="en-CA"/>
        </w:rPr>
      </w:pPr>
      <w:r w:rsidRPr="002370F4">
        <w:rPr>
          <w:lang w:val="en-CA"/>
        </w:rPr>
        <w:t xml:space="preserve">Current Pain </w:t>
      </w:r>
      <w:proofErr w:type="gramStart"/>
      <w:r w:rsidRPr="002370F4">
        <w:rPr>
          <w:lang w:val="en-CA"/>
        </w:rPr>
        <w:t>And</w:t>
      </w:r>
      <w:proofErr w:type="gramEnd"/>
      <w:r w:rsidRPr="002370F4">
        <w:rPr>
          <w:lang w:val="en-CA"/>
        </w:rPr>
        <w:t xml:space="preserve"> Headache Reports</w:t>
      </w:r>
    </w:p>
    <w:p w14:paraId="300B7BE1" w14:textId="77777777" w:rsidR="00EB4638" w:rsidRPr="002370F4" w:rsidRDefault="00EB4638" w:rsidP="00EB4638">
      <w:pPr>
        <w:jc w:val="both"/>
        <w:rPr>
          <w:lang w:val="en-CA"/>
        </w:rPr>
      </w:pPr>
      <w:r w:rsidRPr="002370F4">
        <w:rPr>
          <w:lang w:val="en-CA"/>
        </w:rPr>
        <w:t>Current Psychiatry Reports</w:t>
      </w:r>
    </w:p>
    <w:p w14:paraId="439C435A" w14:textId="77777777" w:rsidR="00EB4638" w:rsidRPr="002370F4" w:rsidRDefault="00EB4638" w:rsidP="00EB4638">
      <w:pPr>
        <w:jc w:val="both"/>
        <w:rPr>
          <w:lang w:val="en-CA"/>
        </w:rPr>
      </w:pPr>
      <w:r w:rsidRPr="002370F4">
        <w:rPr>
          <w:lang w:val="en-CA"/>
        </w:rPr>
        <w:t xml:space="preserve">Current Treatment Options </w:t>
      </w:r>
      <w:proofErr w:type="gramStart"/>
      <w:r w:rsidRPr="002370F4">
        <w:rPr>
          <w:lang w:val="en-CA"/>
        </w:rPr>
        <w:t>In</w:t>
      </w:r>
      <w:proofErr w:type="gramEnd"/>
      <w:r w:rsidRPr="002370F4">
        <w:rPr>
          <w:lang w:val="en-CA"/>
        </w:rPr>
        <w:t xml:space="preserve"> Neurology</w:t>
      </w:r>
    </w:p>
    <w:p w14:paraId="5CD09AA7" w14:textId="77777777" w:rsidR="00EB4638" w:rsidRPr="002370F4" w:rsidRDefault="00EB4638" w:rsidP="00EB4638">
      <w:pPr>
        <w:jc w:val="both"/>
        <w:rPr>
          <w:lang w:val="en-CA"/>
        </w:rPr>
      </w:pPr>
      <w:r w:rsidRPr="002370F4">
        <w:rPr>
          <w:lang w:val="en-CA"/>
        </w:rPr>
        <w:t>Dementia And Geriatric Cognitive Disorders</w:t>
      </w:r>
    </w:p>
    <w:p w14:paraId="49C9D308" w14:textId="77777777" w:rsidR="00EB4638" w:rsidRPr="002370F4" w:rsidRDefault="00EB4638" w:rsidP="00EB4638">
      <w:pPr>
        <w:jc w:val="both"/>
        <w:rPr>
          <w:lang w:val="en-CA"/>
        </w:rPr>
      </w:pPr>
      <w:r w:rsidRPr="002370F4">
        <w:rPr>
          <w:lang w:val="en-CA"/>
        </w:rPr>
        <w:t>Depression And Anxiety</w:t>
      </w:r>
    </w:p>
    <w:p w14:paraId="5EB1B5FE" w14:textId="77777777" w:rsidR="00EB4638" w:rsidRPr="002370F4" w:rsidRDefault="00EB4638" w:rsidP="00EB4638">
      <w:pPr>
        <w:jc w:val="both"/>
        <w:rPr>
          <w:lang w:val="en-CA"/>
        </w:rPr>
      </w:pPr>
      <w:proofErr w:type="spellStart"/>
      <w:r w:rsidRPr="002370F4">
        <w:rPr>
          <w:lang w:val="en-CA"/>
        </w:rPr>
        <w:t>Develiomental</w:t>
      </w:r>
      <w:proofErr w:type="spellEnd"/>
      <w:r w:rsidRPr="002370F4">
        <w:rPr>
          <w:lang w:val="en-CA"/>
        </w:rPr>
        <w:t xml:space="preserve"> Cognitive Neuroscience</w:t>
      </w:r>
    </w:p>
    <w:p w14:paraId="629FB42D" w14:textId="77777777" w:rsidR="00EB4638" w:rsidRPr="002370F4" w:rsidRDefault="00EB4638" w:rsidP="00EB4638">
      <w:pPr>
        <w:jc w:val="both"/>
        <w:rPr>
          <w:lang w:val="en-CA"/>
        </w:rPr>
      </w:pPr>
      <w:r w:rsidRPr="002370F4">
        <w:rPr>
          <w:lang w:val="en-CA"/>
        </w:rPr>
        <w:t>Development And Psychopathology</w:t>
      </w:r>
    </w:p>
    <w:p w14:paraId="23D01990" w14:textId="77777777" w:rsidR="00EB4638" w:rsidRPr="002370F4" w:rsidRDefault="00EB4638" w:rsidP="00EB4638">
      <w:pPr>
        <w:jc w:val="both"/>
        <w:rPr>
          <w:lang w:val="en-CA"/>
        </w:rPr>
      </w:pPr>
      <w:r w:rsidRPr="002370F4">
        <w:rPr>
          <w:lang w:val="en-CA"/>
        </w:rPr>
        <w:t>Development Brain Research</w:t>
      </w:r>
    </w:p>
    <w:p w14:paraId="01715C6B" w14:textId="77777777" w:rsidR="00EB4638" w:rsidRPr="002370F4" w:rsidRDefault="00EB4638" w:rsidP="00EB4638">
      <w:pPr>
        <w:jc w:val="both"/>
        <w:rPr>
          <w:lang w:val="en-CA"/>
        </w:rPr>
      </w:pPr>
      <w:r w:rsidRPr="002370F4">
        <w:rPr>
          <w:lang w:val="en-CA"/>
        </w:rPr>
        <w:t>Developmental Brain Dysfunction</w:t>
      </w:r>
    </w:p>
    <w:p w14:paraId="74F323B3" w14:textId="77777777" w:rsidR="00EB4638" w:rsidRPr="002370F4" w:rsidRDefault="00EB4638" w:rsidP="00EB4638">
      <w:pPr>
        <w:jc w:val="both"/>
        <w:rPr>
          <w:lang w:val="en-CA"/>
        </w:rPr>
      </w:pPr>
      <w:r w:rsidRPr="002370F4">
        <w:rPr>
          <w:lang w:val="en-CA"/>
        </w:rPr>
        <w:t>Developmental Cognitive Neuroscience</w:t>
      </w:r>
    </w:p>
    <w:p w14:paraId="2EAD7806" w14:textId="77777777" w:rsidR="00EB4638" w:rsidRPr="002370F4" w:rsidRDefault="00EB4638" w:rsidP="00EB4638">
      <w:pPr>
        <w:jc w:val="both"/>
        <w:rPr>
          <w:lang w:val="en-CA"/>
        </w:rPr>
      </w:pPr>
      <w:r w:rsidRPr="002370F4">
        <w:rPr>
          <w:lang w:val="en-CA"/>
        </w:rPr>
        <w:t xml:space="preserve">Developmental Medicine </w:t>
      </w:r>
      <w:proofErr w:type="gramStart"/>
      <w:r w:rsidRPr="002370F4">
        <w:rPr>
          <w:lang w:val="en-CA"/>
        </w:rPr>
        <w:t>And</w:t>
      </w:r>
      <w:proofErr w:type="gramEnd"/>
      <w:r w:rsidRPr="002370F4">
        <w:rPr>
          <w:lang w:val="en-CA"/>
        </w:rPr>
        <w:t xml:space="preserve"> Child Neurology</w:t>
      </w:r>
    </w:p>
    <w:p w14:paraId="4FE25612" w14:textId="77777777" w:rsidR="00EB4638" w:rsidRPr="002370F4" w:rsidRDefault="00EB4638" w:rsidP="00EB4638">
      <w:pPr>
        <w:jc w:val="both"/>
        <w:rPr>
          <w:lang w:val="en-CA"/>
        </w:rPr>
      </w:pPr>
      <w:r w:rsidRPr="002370F4">
        <w:rPr>
          <w:lang w:val="en-CA"/>
        </w:rPr>
        <w:t>Developmental Neurobiology</w:t>
      </w:r>
    </w:p>
    <w:p w14:paraId="390CCCDA" w14:textId="77777777" w:rsidR="00EB4638" w:rsidRPr="002370F4" w:rsidRDefault="00EB4638" w:rsidP="00EB4638">
      <w:pPr>
        <w:jc w:val="both"/>
        <w:rPr>
          <w:lang w:val="en-CA"/>
        </w:rPr>
      </w:pPr>
      <w:r w:rsidRPr="002370F4">
        <w:rPr>
          <w:lang w:val="en-CA"/>
        </w:rPr>
        <w:t>Developmental Neurobiology</w:t>
      </w:r>
    </w:p>
    <w:p w14:paraId="3B1B98A5" w14:textId="77777777" w:rsidR="00EB4638" w:rsidRPr="002370F4" w:rsidRDefault="00EB4638" w:rsidP="00EB4638">
      <w:pPr>
        <w:jc w:val="both"/>
        <w:rPr>
          <w:lang w:val="en-CA"/>
        </w:rPr>
      </w:pPr>
      <w:r w:rsidRPr="002370F4">
        <w:rPr>
          <w:lang w:val="en-CA"/>
        </w:rPr>
        <w:t>Developmental Neuropsychology</w:t>
      </w:r>
    </w:p>
    <w:p w14:paraId="2CBBB66D" w14:textId="77777777" w:rsidR="00EB4638" w:rsidRPr="002370F4" w:rsidRDefault="00EB4638" w:rsidP="00EB4638">
      <w:pPr>
        <w:jc w:val="both"/>
        <w:rPr>
          <w:lang w:val="en-CA"/>
        </w:rPr>
      </w:pPr>
      <w:r w:rsidRPr="002370F4">
        <w:rPr>
          <w:lang w:val="en-CA"/>
        </w:rPr>
        <w:t>Developmental Neuropsychology</w:t>
      </w:r>
    </w:p>
    <w:p w14:paraId="38524E30" w14:textId="77777777" w:rsidR="00EB4638" w:rsidRPr="002370F4" w:rsidRDefault="00EB4638" w:rsidP="00EB4638">
      <w:pPr>
        <w:jc w:val="both"/>
        <w:rPr>
          <w:lang w:val="en-CA"/>
        </w:rPr>
      </w:pPr>
      <w:r w:rsidRPr="002370F4">
        <w:rPr>
          <w:lang w:val="en-CA"/>
        </w:rPr>
        <w:t>Developmental Neurorehabilitation</w:t>
      </w:r>
    </w:p>
    <w:p w14:paraId="488E5211" w14:textId="77777777" w:rsidR="00EB4638" w:rsidRPr="002370F4" w:rsidRDefault="00EB4638" w:rsidP="00EB4638">
      <w:pPr>
        <w:jc w:val="both"/>
        <w:rPr>
          <w:lang w:val="en-CA"/>
        </w:rPr>
      </w:pPr>
      <w:r w:rsidRPr="002370F4">
        <w:rPr>
          <w:lang w:val="en-CA"/>
        </w:rPr>
        <w:t>Developmental Neuroscience</w:t>
      </w:r>
    </w:p>
    <w:p w14:paraId="16EF2CB9" w14:textId="77777777" w:rsidR="00EB4638" w:rsidRPr="002370F4" w:rsidRDefault="00EB4638" w:rsidP="00EB4638">
      <w:pPr>
        <w:jc w:val="both"/>
        <w:rPr>
          <w:lang w:val="en-CA"/>
        </w:rPr>
      </w:pPr>
      <w:r w:rsidRPr="002370F4">
        <w:rPr>
          <w:lang w:val="en-CA"/>
        </w:rPr>
        <w:t>Dialogues In Clinical Neuroscience</w:t>
      </w:r>
    </w:p>
    <w:p w14:paraId="709360D0" w14:textId="77777777" w:rsidR="00EB4638" w:rsidRPr="002370F4" w:rsidRDefault="00EB4638" w:rsidP="00EB4638">
      <w:pPr>
        <w:jc w:val="both"/>
        <w:rPr>
          <w:lang w:val="en-CA"/>
        </w:rPr>
      </w:pPr>
      <w:r w:rsidRPr="002370F4">
        <w:rPr>
          <w:lang w:val="en-CA"/>
        </w:rPr>
        <w:t>Electroencephalography And Clinical Neurophysiology</w:t>
      </w:r>
    </w:p>
    <w:p w14:paraId="60F600D3" w14:textId="77777777" w:rsidR="00EB4638" w:rsidRPr="002370F4" w:rsidRDefault="00EB4638" w:rsidP="00EB4638">
      <w:pPr>
        <w:jc w:val="both"/>
        <w:rPr>
          <w:lang w:val="en-CA"/>
        </w:rPr>
      </w:pPr>
      <w:r w:rsidRPr="002370F4">
        <w:rPr>
          <w:lang w:val="en-CA"/>
        </w:rPr>
        <w:t xml:space="preserve">Electromyography And Motor Control-Electroencephalography </w:t>
      </w:r>
      <w:proofErr w:type="gramStart"/>
      <w:r w:rsidRPr="002370F4">
        <w:rPr>
          <w:lang w:val="en-CA"/>
        </w:rPr>
        <w:t>And</w:t>
      </w:r>
      <w:proofErr w:type="gramEnd"/>
      <w:r w:rsidRPr="002370F4">
        <w:rPr>
          <w:lang w:val="en-CA"/>
        </w:rPr>
        <w:t xml:space="preserve"> Clinical Neurophysiology</w:t>
      </w:r>
    </w:p>
    <w:p w14:paraId="588A82D5" w14:textId="77777777" w:rsidR="00EB4638" w:rsidRPr="002370F4" w:rsidRDefault="00EB4638" w:rsidP="00EB4638">
      <w:pPr>
        <w:jc w:val="both"/>
        <w:rPr>
          <w:lang w:val="en-CA"/>
        </w:rPr>
      </w:pPr>
      <w:proofErr w:type="spellStart"/>
      <w:r w:rsidRPr="002370F4">
        <w:rPr>
          <w:lang w:val="en-CA"/>
        </w:rPr>
        <w:t>Eneuro</w:t>
      </w:r>
      <w:proofErr w:type="spellEnd"/>
    </w:p>
    <w:p w14:paraId="54C9F999" w14:textId="77777777" w:rsidR="00EB4638" w:rsidRPr="002370F4" w:rsidRDefault="00EB4638" w:rsidP="00EB4638">
      <w:pPr>
        <w:jc w:val="both"/>
        <w:rPr>
          <w:lang w:val="en-CA"/>
        </w:rPr>
      </w:pPr>
      <w:r w:rsidRPr="002370F4">
        <w:rPr>
          <w:lang w:val="en-CA"/>
        </w:rPr>
        <w:t>Epilepsy &amp; Behavior</w:t>
      </w:r>
    </w:p>
    <w:p w14:paraId="637942B7" w14:textId="77777777" w:rsidR="00EB4638" w:rsidRPr="002370F4" w:rsidRDefault="00EB4638" w:rsidP="00EB4638">
      <w:pPr>
        <w:jc w:val="both"/>
        <w:rPr>
          <w:lang w:val="en-CA"/>
        </w:rPr>
      </w:pPr>
      <w:r w:rsidRPr="002370F4">
        <w:rPr>
          <w:lang w:val="en-CA"/>
        </w:rPr>
        <w:lastRenderedPageBreak/>
        <w:t xml:space="preserve">European Archivers </w:t>
      </w:r>
      <w:proofErr w:type="gramStart"/>
      <w:r w:rsidRPr="002370F4">
        <w:rPr>
          <w:lang w:val="en-CA"/>
        </w:rPr>
        <w:t>Of</w:t>
      </w:r>
      <w:proofErr w:type="gramEnd"/>
      <w:r w:rsidRPr="002370F4">
        <w:rPr>
          <w:lang w:val="en-CA"/>
        </w:rPr>
        <w:t xml:space="preserve"> Psychiatry And Clinical Neuroscience</w:t>
      </w:r>
    </w:p>
    <w:p w14:paraId="3E01420B" w14:textId="77777777" w:rsidR="00EB4638" w:rsidRPr="002370F4" w:rsidRDefault="00EB4638" w:rsidP="00EB4638">
      <w:pPr>
        <w:jc w:val="both"/>
        <w:rPr>
          <w:lang w:val="en-CA"/>
        </w:rPr>
      </w:pPr>
      <w:r w:rsidRPr="002370F4">
        <w:rPr>
          <w:lang w:val="en-CA"/>
        </w:rPr>
        <w:t xml:space="preserve">European Archives </w:t>
      </w:r>
      <w:proofErr w:type="gramStart"/>
      <w:r w:rsidRPr="002370F4">
        <w:rPr>
          <w:lang w:val="en-CA"/>
        </w:rPr>
        <w:t>Of</w:t>
      </w:r>
      <w:proofErr w:type="gramEnd"/>
      <w:r w:rsidRPr="002370F4">
        <w:rPr>
          <w:lang w:val="en-CA"/>
        </w:rPr>
        <w:t xml:space="preserve"> Psychiatry And Clinical Neuroscience</w:t>
      </w:r>
    </w:p>
    <w:p w14:paraId="514F787C" w14:textId="77777777" w:rsidR="00EB4638" w:rsidRPr="002370F4" w:rsidRDefault="00EB4638" w:rsidP="00EB4638">
      <w:pPr>
        <w:jc w:val="both"/>
        <w:rPr>
          <w:lang w:val="en-CA"/>
        </w:rPr>
      </w:pPr>
      <w:r w:rsidRPr="002370F4">
        <w:rPr>
          <w:lang w:val="en-CA"/>
        </w:rPr>
        <w:t xml:space="preserve">European Journal </w:t>
      </w:r>
      <w:proofErr w:type="gramStart"/>
      <w:r w:rsidRPr="002370F4">
        <w:rPr>
          <w:lang w:val="en-CA"/>
        </w:rPr>
        <w:t>Of</w:t>
      </w:r>
      <w:proofErr w:type="gramEnd"/>
      <w:r w:rsidRPr="002370F4">
        <w:rPr>
          <w:lang w:val="en-CA"/>
        </w:rPr>
        <w:t xml:space="preserve"> Neurology</w:t>
      </w:r>
    </w:p>
    <w:p w14:paraId="70CE1ABD" w14:textId="77777777" w:rsidR="00EB4638" w:rsidRPr="002370F4" w:rsidRDefault="00EB4638" w:rsidP="00EB4638">
      <w:pPr>
        <w:jc w:val="both"/>
        <w:rPr>
          <w:lang w:val="en-CA"/>
        </w:rPr>
      </w:pPr>
      <w:r w:rsidRPr="002370F4">
        <w:rPr>
          <w:lang w:val="en-CA"/>
        </w:rPr>
        <w:t xml:space="preserve">European Journal </w:t>
      </w:r>
      <w:proofErr w:type="gramStart"/>
      <w:r w:rsidRPr="002370F4">
        <w:rPr>
          <w:lang w:val="en-CA"/>
        </w:rPr>
        <w:t>Of</w:t>
      </w:r>
      <w:proofErr w:type="gramEnd"/>
      <w:r w:rsidRPr="002370F4">
        <w:rPr>
          <w:lang w:val="en-CA"/>
        </w:rPr>
        <w:t xml:space="preserve"> Neuroscience</w:t>
      </w:r>
    </w:p>
    <w:p w14:paraId="2DE4C1DE" w14:textId="77777777" w:rsidR="00EB4638" w:rsidRPr="002370F4" w:rsidRDefault="00EB4638" w:rsidP="00EB4638">
      <w:pPr>
        <w:jc w:val="both"/>
        <w:rPr>
          <w:lang w:val="en-CA"/>
        </w:rPr>
      </w:pPr>
      <w:r w:rsidRPr="002370F4">
        <w:rPr>
          <w:lang w:val="en-CA"/>
        </w:rPr>
        <w:t xml:space="preserve">European Journal </w:t>
      </w:r>
      <w:proofErr w:type="gramStart"/>
      <w:r w:rsidRPr="002370F4">
        <w:rPr>
          <w:lang w:val="en-CA"/>
        </w:rPr>
        <w:t>Of</w:t>
      </w:r>
      <w:proofErr w:type="gramEnd"/>
      <w:r w:rsidRPr="002370F4">
        <w:rPr>
          <w:lang w:val="en-CA"/>
        </w:rPr>
        <w:t xml:space="preserve"> Neuroscience</w:t>
      </w:r>
    </w:p>
    <w:p w14:paraId="3BEE2935" w14:textId="77777777" w:rsidR="00EB4638" w:rsidRPr="002370F4" w:rsidRDefault="00EB4638" w:rsidP="00EB4638">
      <w:pPr>
        <w:jc w:val="both"/>
        <w:rPr>
          <w:lang w:val="en-CA"/>
        </w:rPr>
      </w:pPr>
      <w:r w:rsidRPr="002370F4">
        <w:rPr>
          <w:lang w:val="en-CA"/>
        </w:rPr>
        <w:t xml:space="preserve">European Journal </w:t>
      </w:r>
      <w:proofErr w:type="gramStart"/>
      <w:r w:rsidRPr="002370F4">
        <w:rPr>
          <w:lang w:val="en-CA"/>
        </w:rPr>
        <w:t>Of</w:t>
      </w:r>
      <w:proofErr w:type="gramEnd"/>
      <w:r w:rsidRPr="002370F4">
        <w:rPr>
          <w:lang w:val="en-CA"/>
        </w:rPr>
        <w:t xml:space="preserve"> Paediatric Neurology</w:t>
      </w:r>
    </w:p>
    <w:p w14:paraId="3AAF9BA3" w14:textId="77777777" w:rsidR="00EB4638" w:rsidRPr="002370F4" w:rsidRDefault="00EB4638" w:rsidP="00EB4638">
      <w:pPr>
        <w:jc w:val="both"/>
        <w:rPr>
          <w:lang w:val="fr-CA"/>
        </w:rPr>
      </w:pPr>
      <w:proofErr w:type="spellStart"/>
      <w:r w:rsidRPr="002370F4">
        <w:rPr>
          <w:lang w:val="fr-CA"/>
        </w:rPr>
        <w:t>European</w:t>
      </w:r>
      <w:proofErr w:type="spellEnd"/>
      <w:r w:rsidRPr="002370F4">
        <w:rPr>
          <w:lang w:val="fr-CA"/>
        </w:rPr>
        <w:t xml:space="preserve"> </w:t>
      </w:r>
      <w:proofErr w:type="spellStart"/>
      <w:r w:rsidRPr="002370F4">
        <w:rPr>
          <w:lang w:val="fr-CA"/>
        </w:rPr>
        <w:t>Neurology</w:t>
      </w:r>
      <w:proofErr w:type="spellEnd"/>
    </w:p>
    <w:p w14:paraId="7DF29DB1" w14:textId="77777777" w:rsidR="00EB4638" w:rsidRPr="002370F4" w:rsidRDefault="00EB4638" w:rsidP="00EB4638">
      <w:pPr>
        <w:jc w:val="both"/>
        <w:rPr>
          <w:lang w:val="fr-CA"/>
        </w:rPr>
      </w:pPr>
      <w:proofErr w:type="spellStart"/>
      <w:r w:rsidRPr="002370F4">
        <w:rPr>
          <w:lang w:val="fr-CA"/>
        </w:rPr>
        <w:t>European</w:t>
      </w:r>
      <w:proofErr w:type="spellEnd"/>
      <w:r w:rsidRPr="002370F4">
        <w:rPr>
          <w:lang w:val="fr-CA"/>
        </w:rPr>
        <w:t xml:space="preserve"> </w:t>
      </w:r>
      <w:proofErr w:type="spellStart"/>
      <w:r w:rsidRPr="002370F4">
        <w:rPr>
          <w:lang w:val="fr-CA"/>
        </w:rPr>
        <w:t>Neuropsychopharmacology</w:t>
      </w:r>
      <w:proofErr w:type="spellEnd"/>
    </w:p>
    <w:p w14:paraId="5F989B91" w14:textId="77777777" w:rsidR="00EB4638" w:rsidRPr="002370F4" w:rsidRDefault="00EB4638" w:rsidP="00EB4638">
      <w:pPr>
        <w:jc w:val="both"/>
        <w:rPr>
          <w:lang w:val="fr-CA"/>
        </w:rPr>
      </w:pPr>
      <w:proofErr w:type="spellStart"/>
      <w:r w:rsidRPr="002370F4">
        <w:rPr>
          <w:lang w:val="fr-CA"/>
        </w:rPr>
        <w:t>European</w:t>
      </w:r>
      <w:proofErr w:type="spellEnd"/>
      <w:r w:rsidRPr="002370F4">
        <w:rPr>
          <w:lang w:val="fr-CA"/>
        </w:rPr>
        <w:t xml:space="preserve"> </w:t>
      </w:r>
      <w:proofErr w:type="spellStart"/>
      <w:r w:rsidRPr="002370F4">
        <w:rPr>
          <w:lang w:val="fr-CA"/>
        </w:rPr>
        <w:t>Neuropsychopharmacology</w:t>
      </w:r>
      <w:proofErr w:type="spellEnd"/>
    </w:p>
    <w:p w14:paraId="7C94E4B6" w14:textId="77777777" w:rsidR="00EB4638" w:rsidRPr="002370F4" w:rsidRDefault="00EB4638" w:rsidP="00EB4638">
      <w:pPr>
        <w:jc w:val="both"/>
        <w:rPr>
          <w:lang w:val="en-CA"/>
        </w:rPr>
      </w:pPr>
      <w:r w:rsidRPr="002370F4">
        <w:rPr>
          <w:lang w:val="en-CA"/>
        </w:rPr>
        <w:t xml:space="preserve">Evoked Potentials-Electroencephalography </w:t>
      </w:r>
      <w:proofErr w:type="gramStart"/>
      <w:r w:rsidRPr="002370F4">
        <w:rPr>
          <w:lang w:val="en-CA"/>
        </w:rPr>
        <w:t>And</w:t>
      </w:r>
      <w:proofErr w:type="gramEnd"/>
      <w:r w:rsidRPr="002370F4">
        <w:rPr>
          <w:lang w:val="en-CA"/>
        </w:rPr>
        <w:t xml:space="preserve"> Clinical Neurophysiology</w:t>
      </w:r>
    </w:p>
    <w:p w14:paraId="77170E8D" w14:textId="77777777" w:rsidR="00EB4638" w:rsidRPr="002370F4" w:rsidRDefault="00EB4638" w:rsidP="00EB4638">
      <w:pPr>
        <w:jc w:val="both"/>
        <w:rPr>
          <w:lang w:val="en-CA"/>
        </w:rPr>
      </w:pPr>
      <w:r w:rsidRPr="002370F4">
        <w:rPr>
          <w:lang w:val="en-CA"/>
        </w:rPr>
        <w:t>Experimental Brain Research</w:t>
      </w:r>
    </w:p>
    <w:p w14:paraId="4A9641EA" w14:textId="77777777" w:rsidR="00EB4638" w:rsidRPr="002370F4" w:rsidRDefault="00EB4638" w:rsidP="00EB4638">
      <w:pPr>
        <w:jc w:val="both"/>
        <w:rPr>
          <w:lang w:val="en-CA"/>
        </w:rPr>
      </w:pPr>
      <w:r w:rsidRPr="002370F4">
        <w:rPr>
          <w:lang w:val="en-CA"/>
        </w:rPr>
        <w:t>Experimental Brain Research</w:t>
      </w:r>
    </w:p>
    <w:p w14:paraId="016B903E" w14:textId="77777777" w:rsidR="00EB4638" w:rsidRPr="002370F4" w:rsidRDefault="00EB4638" w:rsidP="00EB4638">
      <w:pPr>
        <w:jc w:val="both"/>
        <w:rPr>
          <w:lang w:val="en-CA"/>
        </w:rPr>
      </w:pPr>
      <w:r w:rsidRPr="002370F4">
        <w:rPr>
          <w:lang w:val="en-CA"/>
        </w:rPr>
        <w:t>Experimental Neurobiology</w:t>
      </w:r>
    </w:p>
    <w:p w14:paraId="16895306" w14:textId="77777777" w:rsidR="00EB4638" w:rsidRPr="002370F4" w:rsidRDefault="00EB4638" w:rsidP="00EB4638">
      <w:pPr>
        <w:jc w:val="both"/>
        <w:rPr>
          <w:lang w:val="en-CA"/>
        </w:rPr>
      </w:pPr>
      <w:r w:rsidRPr="002370F4">
        <w:rPr>
          <w:lang w:val="en-CA"/>
        </w:rPr>
        <w:t>Experimental Neurology</w:t>
      </w:r>
    </w:p>
    <w:p w14:paraId="2D42BF02" w14:textId="77777777" w:rsidR="00EB4638" w:rsidRPr="002370F4" w:rsidRDefault="00EB4638" w:rsidP="00EB4638">
      <w:pPr>
        <w:jc w:val="both"/>
        <w:rPr>
          <w:lang w:val="en-CA"/>
        </w:rPr>
      </w:pPr>
      <w:r w:rsidRPr="002370F4">
        <w:rPr>
          <w:lang w:val="en-CA"/>
        </w:rPr>
        <w:t xml:space="preserve">Expert Review </w:t>
      </w:r>
      <w:proofErr w:type="spellStart"/>
      <w:r w:rsidRPr="002370F4">
        <w:rPr>
          <w:lang w:val="en-CA"/>
        </w:rPr>
        <w:t>Opf</w:t>
      </w:r>
      <w:proofErr w:type="spellEnd"/>
      <w:r w:rsidRPr="002370F4">
        <w:rPr>
          <w:lang w:val="en-CA"/>
        </w:rPr>
        <w:t xml:space="preserve"> Neurotherapeutics</w:t>
      </w:r>
    </w:p>
    <w:p w14:paraId="74A68D0C" w14:textId="77777777" w:rsidR="00EB4638" w:rsidRPr="002370F4" w:rsidRDefault="00EB4638" w:rsidP="00EB4638">
      <w:pPr>
        <w:jc w:val="both"/>
        <w:rPr>
          <w:lang w:val="de-LU"/>
        </w:rPr>
      </w:pPr>
      <w:r w:rsidRPr="002370F4">
        <w:rPr>
          <w:lang w:val="de-LU"/>
        </w:rPr>
        <w:t xml:space="preserve">Folia </w:t>
      </w:r>
      <w:proofErr w:type="spellStart"/>
      <w:r w:rsidRPr="002370F4">
        <w:rPr>
          <w:lang w:val="de-LU"/>
        </w:rPr>
        <w:t>Neuropathologica</w:t>
      </w:r>
      <w:proofErr w:type="spellEnd"/>
    </w:p>
    <w:p w14:paraId="347DFB56" w14:textId="77777777" w:rsidR="00EB4638" w:rsidRPr="002370F4" w:rsidRDefault="00EB4638" w:rsidP="00EB4638">
      <w:pPr>
        <w:jc w:val="both"/>
        <w:rPr>
          <w:lang w:val="de-LU"/>
        </w:rPr>
      </w:pPr>
      <w:r w:rsidRPr="002370F4">
        <w:rPr>
          <w:lang w:val="de-LU"/>
        </w:rPr>
        <w:t>Fortschritte Der Neurologie Psychiatrie</w:t>
      </w:r>
    </w:p>
    <w:p w14:paraId="601FD8C0"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Aging</w:t>
      </w:r>
      <w:proofErr w:type="spellEnd"/>
      <w:r w:rsidRPr="002370F4">
        <w:rPr>
          <w:lang w:val="de-LU"/>
        </w:rPr>
        <w:t xml:space="preserve"> </w:t>
      </w:r>
      <w:proofErr w:type="spellStart"/>
      <w:r w:rsidRPr="002370F4">
        <w:rPr>
          <w:lang w:val="de-LU"/>
        </w:rPr>
        <w:t>Neuroscience</w:t>
      </w:r>
      <w:proofErr w:type="spellEnd"/>
    </w:p>
    <w:p w14:paraId="40CB14AB"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Aging</w:t>
      </w:r>
      <w:proofErr w:type="spellEnd"/>
      <w:r w:rsidRPr="002370F4">
        <w:rPr>
          <w:lang w:val="de-LU"/>
        </w:rPr>
        <w:t xml:space="preserve"> </w:t>
      </w:r>
      <w:proofErr w:type="spellStart"/>
      <w:r w:rsidRPr="002370F4">
        <w:rPr>
          <w:lang w:val="de-LU"/>
        </w:rPr>
        <w:t>Neuroscience</w:t>
      </w:r>
      <w:proofErr w:type="spellEnd"/>
    </w:p>
    <w:p w14:paraId="49E4B292" w14:textId="77777777" w:rsidR="00EB4638" w:rsidRPr="002370F4" w:rsidRDefault="00EB4638" w:rsidP="00EB4638">
      <w:pPr>
        <w:jc w:val="both"/>
        <w:rPr>
          <w:lang w:val="de-LU"/>
        </w:rPr>
      </w:pPr>
      <w:r w:rsidRPr="002370F4">
        <w:rPr>
          <w:lang w:val="de-LU"/>
        </w:rPr>
        <w:t xml:space="preserve">Frontiers In Behavioral </w:t>
      </w:r>
      <w:proofErr w:type="spellStart"/>
      <w:r w:rsidRPr="002370F4">
        <w:rPr>
          <w:lang w:val="de-LU"/>
        </w:rPr>
        <w:t>Neuroscience</w:t>
      </w:r>
      <w:proofErr w:type="spellEnd"/>
    </w:p>
    <w:p w14:paraId="65A36BB2"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Cellular</w:t>
      </w:r>
      <w:proofErr w:type="spellEnd"/>
      <w:r w:rsidRPr="002370F4">
        <w:rPr>
          <w:lang w:val="de-LU"/>
        </w:rPr>
        <w:t xml:space="preserve"> </w:t>
      </w:r>
      <w:proofErr w:type="spellStart"/>
      <w:r w:rsidRPr="002370F4">
        <w:rPr>
          <w:lang w:val="de-LU"/>
        </w:rPr>
        <w:t>Neuroscience</w:t>
      </w:r>
      <w:proofErr w:type="spellEnd"/>
    </w:p>
    <w:p w14:paraId="496771A4"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Cellular</w:t>
      </w:r>
      <w:proofErr w:type="spellEnd"/>
      <w:r w:rsidRPr="002370F4">
        <w:rPr>
          <w:lang w:val="de-LU"/>
        </w:rPr>
        <w:t xml:space="preserve"> </w:t>
      </w:r>
      <w:proofErr w:type="spellStart"/>
      <w:r w:rsidRPr="002370F4">
        <w:rPr>
          <w:lang w:val="de-LU"/>
        </w:rPr>
        <w:t>Neuroscience</w:t>
      </w:r>
      <w:proofErr w:type="spellEnd"/>
    </w:p>
    <w:p w14:paraId="207F8296" w14:textId="77777777" w:rsidR="00EB4638" w:rsidRPr="002370F4" w:rsidRDefault="00EB4638" w:rsidP="00EB4638">
      <w:pPr>
        <w:jc w:val="both"/>
        <w:rPr>
          <w:lang w:val="de-LU"/>
        </w:rPr>
      </w:pPr>
      <w:r w:rsidRPr="002370F4">
        <w:rPr>
          <w:lang w:val="de-LU"/>
        </w:rPr>
        <w:t xml:space="preserve">Frontiers In Computational </w:t>
      </w:r>
      <w:proofErr w:type="spellStart"/>
      <w:r w:rsidRPr="002370F4">
        <w:rPr>
          <w:lang w:val="de-LU"/>
        </w:rPr>
        <w:t>Neuroscience</w:t>
      </w:r>
      <w:proofErr w:type="spellEnd"/>
    </w:p>
    <w:p w14:paraId="56C17E72" w14:textId="77777777" w:rsidR="00EB4638" w:rsidRPr="002370F4" w:rsidRDefault="00EB4638" w:rsidP="00EB4638">
      <w:pPr>
        <w:jc w:val="both"/>
        <w:rPr>
          <w:lang w:val="de-LU"/>
        </w:rPr>
      </w:pPr>
      <w:r w:rsidRPr="002370F4">
        <w:rPr>
          <w:lang w:val="de-LU"/>
        </w:rPr>
        <w:t xml:space="preserve">Frontiers In Human </w:t>
      </w:r>
      <w:proofErr w:type="spellStart"/>
      <w:r w:rsidRPr="002370F4">
        <w:rPr>
          <w:lang w:val="de-LU"/>
        </w:rPr>
        <w:t>Neuroscience</w:t>
      </w:r>
      <w:proofErr w:type="spellEnd"/>
    </w:p>
    <w:p w14:paraId="581CBFF7" w14:textId="77777777" w:rsidR="00EB4638" w:rsidRPr="002370F4" w:rsidRDefault="00EB4638" w:rsidP="00EB4638">
      <w:pPr>
        <w:jc w:val="both"/>
        <w:rPr>
          <w:lang w:val="de-LU"/>
        </w:rPr>
      </w:pPr>
      <w:r w:rsidRPr="002370F4">
        <w:rPr>
          <w:lang w:val="de-LU"/>
        </w:rPr>
        <w:t xml:space="preserve">Frontiers In Human </w:t>
      </w:r>
      <w:proofErr w:type="spellStart"/>
      <w:r w:rsidRPr="002370F4">
        <w:rPr>
          <w:lang w:val="de-LU"/>
        </w:rPr>
        <w:t>Neuroscience</w:t>
      </w:r>
      <w:proofErr w:type="spellEnd"/>
    </w:p>
    <w:p w14:paraId="61FD5DCA" w14:textId="77777777" w:rsidR="00EB4638" w:rsidRPr="002370F4" w:rsidRDefault="00EB4638" w:rsidP="00EB4638">
      <w:pPr>
        <w:jc w:val="both"/>
        <w:rPr>
          <w:lang w:val="de-LU"/>
        </w:rPr>
      </w:pPr>
      <w:r w:rsidRPr="002370F4">
        <w:rPr>
          <w:lang w:val="de-LU"/>
        </w:rPr>
        <w:t xml:space="preserve">Frontiers In Integrative </w:t>
      </w:r>
      <w:proofErr w:type="spellStart"/>
      <w:r w:rsidRPr="002370F4">
        <w:rPr>
          <w:lang w:val="de-LU"/>
        </w:rPr>
        <w:t>Neuroscience</w:t>
      </w:r>
      <w:proofErr w:type="spellEnd"/>
    </w:p>
    <w:p w14:paraId="50040046"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Molecular</w:t>
      </w:r>
      <w:proofErr w:type="spellEnd"/>
      <w:r w:rsidRPr="002370F4">
        <w:rPr>
          <w:lang w:val="de-LU"/>
        </w:rPr>
        <w:t xml:space="preserve"> </w:t>
      </w:r>
      <w:proofErr w:type="spellStart"/>
      <w:r w:rsidRPr="002370F4">
        <w:rPr>
          <w:lang w:val="de-LU"/>
        </w:rPr>
        <w:t>Neuroscience</w:t>
      </w:r>
      <w:proofErr w:type="spellEnd"/>
    </w:p>
    <w:p w14:paraId="448B5ADE"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Molecular</w:t>
      </w:r>
      <w:proofErr w:type="spellEnd"/>
      <w:r w:rsidRPr="002370F4">
        <w:rPr>
          <w:lang w:val="de-LU"/>
        </w:rPr>
        <w:t xml:space="preserve"> </w:t>
      </w:r>
      <w:proofErr w:type="spellStart"/>
      <w:r w:rsidRPr="002370F4">
        <w:rPr>
          <w:lang w:val="de-LU"/>
        </w:rPr>
        <w:t>Neuroscience</w:t>
      </w:r>
      <w:proofErr w:type="spellEnd"/>
    </w:p>
    <w:p w14:paraId="3129BD88"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Neural</w:t>
      </w:r>
      <w:proofErr w:type="spellEnd"/>
      <w:r w:rsidRPr="002370F4">
        <w:rPr>
          <w:lang w:val="de-LU"/>
        </w:rPr>
        <w:t xml:space="preserve"> </w:t>
      </w:r>
      <w:proofErr w:type="spellStart"/>
      <w:r w:rsidRPr="002370F4">
        <w:rPr>
          <w:lang w:val="de-LU"/>
        </w:rPr>
        <w:t>Circuits</w:t>
      </w:r>
      <w:proofErr w:type="spellEnd"/>
    </w:p>
    <w:p w14:paraId="2958DDCE"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Neuroanatomy</w:t>
      </w:r>
      <w:proofErr w:type="spellEnd"/>
    </w:p>
    <w:p w14:paraId="5141E1AE"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Neuroanatomy</w:t>
      </w:r>
      <w:proofErr w:type="spellEnd"/>
    </w:p>
    <w:p w14:paraId="677BB2BD" w14:textId="77777777" w:rsidR="00EB4638" w:rsidRPr="002370F4" w:rsidRDefault="00EB4638" w:rsidP="00EB4638">
      <w:pPr>
        <w:jc w:val="both"/>
        <w:rPr>
          <w:lang w:val="de-LU"/>
        </w:rPr>
      </w:pPr>
      <w:r w:rsidRPr="002370F4">
        <w:rPr>
          <w:lang w:val="de-LU"/>
        </w:rPr>
        <w:t xml:space="preserve">Frontiers In </w:t>
      </w:r>
      <w:proofErr w:type="spellStart"/>
      <w:r w:rsidRPr="002370F4">
        <w:rPr>
          <w:lang w:val="de-LU"/>
        </w:rPr>
        <w:t>Neuroendocrinology</w:t>
      </w:r>
      <w:proofErr w:type="spellEnd"/>
    </w:p>
    <w:p w14:paraId="0F84F765" w14:textId="77777777" w:rsidR="00EB4638" w:rsidRPr="002370F4" w:rsidRDefault="00EB4638" w:rsidP="00EB4638">
      <w:pPr>
        <w:jc w:val="both"/>
        <w:rPr>
          <w:lang w:val="en-CA"/>
        </w:rPr>
      </w:pPr>
      <w:r w:rsidRPr="002370F4">
        <w:rPr>
          <w:lang w:val="en-CA"/>
        </w:rPr>
        <w:t xml:space="preserve">Frontiers In </w:t>
      </w:r>
      <w:proofErr w:type="spellStart"/>
      <w:r w:rsidRPr="002370F4">
        <w:rPr>
          <w:lang w:val="en-CA"/>
        </w:rPr>
        <w:t>Neuroinformatics</w:t>
      </w:r>
      <w:proofErr w:type="spellEnd"/>
    </w:p>
    <w:p w14:paraId="7B13A565" w14:textId="77777777" w:rsidR="00EB4638" w:rsidRPr="002370F4" w:rsidRDefault="00EB4638" w:rsidP="00EB4638">
      <w:pPr>
        <w:jc w:val="both"/>
        <w:rPr>
          <w:lang w:val="en-CA"/>
        </w:rPr>
      </w:pPr>
      <w:r w:rsidRPr="002370F4">
        <w:rPr>
          <w:lang w:val="en-CA"/>
        </w:rPr>
        <w:t xml:space="preserve">Frontiers In </w:t>
      </w:r>
      <w:proofErr w:type="spellStart"/>
      <w:r w:rsidRPr="002370F4">
        <w:rPr>
          <w:lang w:val="en-CA"/>
        </w:rPr>
        <w:t>Neuroinformatics</w:t>
      </w:r>
      <w:proofErr w:type="spellEnd"/>
    </w:p>
    <w:p w14:paraId="3BBD0D60" w14:textId="77777777" w:rsidR="00EB4638" w:rsidRPr="002370F4" w:rsidRDefault="00EB4638" w:rsidP="00EB4638">
      <w:pPr>
        <w:jc w:val="both"/>
        <w:rPr>
          <w:lang w:val="en-CA"/>
        </w:rPr>
      </w:pPr>
      <w:r w:rsidRPr="002370F4">
        <w:rPr>
          <w:lang w:val="en-CA"/>
        </w:rPr>
        <w:t>Frontiers In Neurology</w:t>
      </w:r>
    </w:p>
    <w:p w14:paraId="5EB6F51D" w14:textId="77777777" w:rsidR="00EB4638" w:rsidRPr="002370F4" w:rsidRDefault="00EB4638" w:rsidP="00EB4638">
      <w:pPr>
        <w:jc w:val="both"/>
        <w:rPr>
          <w:lang w:val="en-CA"/>
        </w:rPr>
      </w:pPr>
      <w:r w:rsidRPr="002370F4">
        <w:rPr>
          <w:lang w:val="en-CA"/>
        </w:rPr>
        <w:t>Frontiers In Neurology</w:t>
      </w:r>
    </w:p>
    <w:p w14:paraId="2BE64030" w14:textId="77777777" w:rsidR="00EB4638" w:rsidRPr="002370F4" w:rsidRDefault="00EB4638" w:rsidP="00EB4638">
      <w:pPr>
        <w:jc w:val="both"/>
        <w:rPr>
          <w:lang w:val="en-CA"/>
        </w:rPr>
      </w:pPr>
      <w:r w:rsidRPr="002370F4">
        <w:rPr>
          <w:lang w:val="en-CA"/>
        </w:rPr>
        <w:t>Frontiers In Neurorobotics</w:t>
      </w:r>
    </w:p>
    <w:p w14:paraId="3B39456F" w14:textId="77777777" w:rsidR="00EB4638" w:rsidRPr="002370F4" w:rsidRDefault="00EB4638" w:rsidP="00EB4638">
      <w:pPr>
        <w:jc w:val="both"/>
        <w:rPr>
          <w:lang w:val="en-CA"/>
        </w:rPr>
      </w:pPr>
      <w:r w:rsidRPr="002370F4">
        <w:rPr>
          <w:lang w:val="en-CA"/>
        </w:rPr>
        <w:t>Frontiers In Neuroscience</w:t>
      </w:r>
    </w:p>
    <w:p w14:paraId="1F297E8E" w14:textId="77777777" w:rsidR="00EB4638" w:rsidRPr="002370F4" w:rsidRDefault="00EB4638" w:rsidP="00EB4638">
      <w:pPr>
        <w:jc w:val="both"/>
        <w:rPr>
          <w:lang w:val="en-CA"/>
        </w:rPr>
      </w:pPr>
      <w:r w:rsidRPr="002370F4">
        <w:rPr>
          <w:lang w:val="en-CA"/>
        </w:rPr>
        <w:t>Frontiers In Neuroscience</w:t>
      </w:r>
    </w:p>
    <w:p w14:paraId="15E8CF27" w14:textId="77777777" w:rsidR="00EB4638" w:rsidRPr="002370F4" w:rsidRDefault="00EB4638" w:rsidP="00EB4638">
      <w:pPr>
        <w:jc w:val="both"/>
        <w:rPr>
          <w:lang w:val="en-CA"/>
        </w:rPr>
      </w:pPr>
      <w:r w:rsidRPr="002370F4">
        <w:rPr>
          <w:lang w:val="en-CA"/>
        </w:rPr>
        <w:t>Frontiers In Psychiatry</w:t>
      </w:r>
    </w:p>
    <w:p w14:paraId="1F5FBC2C" w14:textId="77777777" w:rsidR="00EB4638" w:rsidRPr="002370F4" w:rsidRDefault="00EB4638" w:rsidP="00EB4638">
      <w:pPr>
        <w:jc w:val="both"/>
        <w:rPr>
          <w:lang w:val="en-CA"/>
        </w:rPr>
      </w:pPr>
      <w:r w:rsidRPr="002370F4">
        <w:rPr>
          <w:lang w:val="en-CA"/>
        </w:rPr>
        <w:t>Frontiers In Psychology</w:t>
      </w:r>
    </w:p>
    <w:p w14:paraId="36C2B5E2" w14:textId="77777777" w:rsidR="00EB4638" w:rsidRPr="002370F4" w:rsidRDefault="00EB4638" w:rsidP="00EB4638">
      <w:pPr>
        <w:jc w:val="both"/>
        <w:rPr>
          <w:lang w:val="en-CA"/>
        </w:rPr>
      </w:pPr>
      <w:r w:rsidRPr="002370F4">
        <w:rPr>
          <w:lang w:val="en-CA"/>
        </w:rPr>
        <w:t>Frontiers In Synaptic Neuroscience</w:t>
      </w:r>
    </w:p>
    <w:p w14:paraId="66C86708" w14:textId="77777777" w:rsidR="00EB4638" w:rsidRPr="002370F4" w:rsidRDefault="00EB4638" w:rsidP="00EB4638">
      <w:pPr>
        <w:jc w:val="both"/>
        <w:rPr>
          <w:lang w:val="en-CA"/>
        </w:rPr>
      </w:pPr>
      <w:r w:rsidRPr="002370F4">
        <w:rPr>
          <w:lang w:val="en-CA"/>
        </w:rPr>
        <w:t>Frontiers In Systems Neuroscience</w:t>
      </w:r>
    </w:p>
    <w:p w14:paraId="31258622" w14:textId="77777777" w:rsidR="00EB4638" w:rsidRPr="002370F4" w:rsidRDefault="00EB4638" w:rsidP="00EB4638">
      <w:pPr>
        <w:jc w:val="both"/>
        <w:rPr>
          <w:lang w:val="en-CA"/>
        </w:rPr>
      </w:pPr>
      <w:r w:rsidRPr="002370F4">
        <w:rPr>
          <w:lang w:val="en-CA"/>
        </w:rPr>
        <w:t>Frontiers In Systems Neuroscience</w:t>
      </w:r>
    </w:p>
    <w:p w14:paraId="0797933B" w14:textId="77777777" w:rsidR="00EB4638" w:rsidRPr="002370F4" w:rsidRDefault="00EB4638" w:rsidP="00EB4638">
      <w:pPr>
        <w:jc w:val="both"/>
        <w:rPr>
          <w:lang w:val="fr-CA"/>
        </w:rPr>
      </w:pPr>
      <w:proofErr w:type="spellStart"/>
      <w:r w:rsidRPr="002370F4">
        <w:rPr>
          <w:lang w:val="fr-CA"/>
        </w:rPr>
        <w:t>Functional</w:t>
      </w:r>
      <w:proofErr w:type="spellEnd"/>
      <w:r w:rsidRPr="002370F4">
        <w:rPr>
          <w:lang w:val="fr-CA"/>
        </w:rPr>
        <w:t xml:space="preserve"> </w:t>
      </w:r>
      <w:proofErr w:type="spellStart"/>
      <w:r w:rsidRPr="002370F4">
        <w:rPr>
          <w:lang w:val="fr-CA"/>
        </w:rPr>
        <w:t>Neurology</w:t>
      </w:r>
      <w:proofErr w:type="spellEnd"/>
    </w:p>
    <w:p w14:paraId="5CF7FFD8" w14:textId="77777777" w:rsidR="00EB4638" w:rsidRPr="002370F4" w:rsidRDefault="00EB4638" w:rsidP="00EB4638">
      <w:pPr>
        <w:jc w:val="both"/>
        <w:rPr>
          <w:lang w:val="fr-CA"/>
        </w:rPr>
      </w:pPr>
      <w:proofErr w:type="spellStart"/>
      <w:r w:rsidRPr="002370F4">
        <w:rPr>
          <w:lang w:val="fr-CA"/>
        </w:rPr>
        <w:t>Genes</w:t>
      </w:r>
      <w:proofErr w:type="spellEnd"/>
      <w:r w:rsidRPr="002370F4">
        <w:rPr>
          <w:lang w:val="fr-CA"/>
        </w:rPr>
        <w:t xml:space="preserve"> Brain And </w:t>
      </w:r>
      <w:proofErr w:type="spellStart"/>
      <w:r w:rsidRPr="002370F4">
        <w:rPr>
          <w:lang w:val="fr-CA"/>
        </w:rPr>
        <w:t>Behavior</w:t>
      </w:r>
      <w:proofErr w:type="spellEnd"/>
    </w:p>
    <w:p w14:paraId="311EF143" w14:textId="77777777" w:rsidR="00EB4638" w:rsidRPr="002370F4" w:rsidRDefault="00EB4638" w:rsidP="00EB4638">
      <w:pPr>
        <w:jc w:val="both"/>
        <w:rPr>
          <w:lang w:val="fr-CA"/>
        </w:rPr>
      </w:pPr>
      <w:proofErr w:type="spellStart"/>
      <w:r w:rsidRPr="002370F4">
        <w:rPr>
          <w:lang w:val="fr-CA"/>
        </w:rPr>
        <w:t>Geriatrie</w:t>
      </w:r>
      <w:proofErr w:type="spellEnd"/>
      <w:r w:rsidRPr="002370F4">
        <w:rPr>
          <w:lang w:val="fr-CA"/>
        </w:rPr>
        <w:t xml:space="preserve"> Et Psychologie Neuropsychiatrie De Vieillissement</w:t>
      </w:r>
    </w:p>
    <w:p w14:paraId="0B1A717B" w14:textId="77777777" w:rsidR="00EB4638" w:rsidRPr="002370F4" w:rsidRDefault="00EB4638" w:rsidP="00EB4638">
      <w:pPr>
        <w:jc w:val="both"/>
        <w:rPr>
          <w:lang w:val="es-ES"/>
        </w:rPr>
      </w:pPr>
      <w:proofErr w:type="spellStart"/>
      <w:r w:rsidRPr="002370F4">
        <w:rPr>
          <w:lang w:val="es-ES"/>
        </w:rPr>
        <w:t>Giornale</w:t>
      </w:r>
      <w:proofErr w:type="spellEnd"/>
      <w:r w:rsidRPr="002370F4">
        <w:rPr>
          <w:lang w:val="es-ES"/>
        </w:rPr>
        <w:t xml:space="preserve"> Di </w:t>
      </w:r>
      <w:proofErr w:type="spellStart"/>
      <w:r w:rsidRPr="002370F4">
        <w:rPr>
          <w:lang w:val="es-ES"/>
        </w:rPr>
        <w:t>Neuropsichiatria</w:t>
      </w:r>
      <w:proofErr w:type="spellEnd"/>
      <w:r w:rsidRPr="002370F4">
        <w:rPr>
          <w:lang w:val="es-ES"/>
        </w:rPr>
        <w:t xml:space="preserve"> Dell Eta Evolutiva</w:t>
      </w:r>
    </w:p>
    <w:p w14:paraId="108042DE" w14:textId="77777777" w:rsidR="00EB4638" w:rsidRPr="002370F4" w:rsidRDefault="00EB4638" w:rsidP="00EB4638">
      <w:pPr>
        <w:jc w:val="both"/>
        <w:rPr>
          <w:lang w:val="es-ES"/>
        </w:rPr>
      </w:pPr>
      <w:proofErr w:type="spellStart"/>
      <w:r w:rsidRPr="002370F4">
        <w:rPr>
          <w:lang w:val="es-ES"/>
        </w:rPr>
        <w:t>Giornale</w:t>
      </w:r>
      <w:proofErr w:type="spellEnd"/>
      <w:r w:rsidRPr="002370F4">
        <w:rPr>
          <w:lang w:val="es-ES"/>
        </w:rPr>
        <w:t xml:space="preserve"> Di </w:t>
      </w:r>
      <w:proofErr w:type="spellStart"/>
      <w:r w:rsidRPr="002370F4">
        <w:rPr>
          <w:lang w:val="es-ES"/>
        </w:rPr>
        <w:t>Neuropsicofarmacologia</w:t>
      </w:r>
      <w:proofErr w:type="spellEnd"/>
    </w:p>
    <w:p w14:paraId="2392078E" w14:textId="77777777" w:rsidR="00EB4638" w:rsidRPr="002370F4" w:rsidRDefault="00EB4638" w:rsidP="00EB4638">
      <w:pPr>
        <w:jc w:val="both"/>
        <w:rPr>
          <w:lang w:val="es-ES"/>
        </w:rPr>
      </w:pPr>
      <w:proofErr w:type="spellStart"/>
      <w:r w:rsidRPr="002370F4">
        <w:rPr>
          <w:lang w:val="es-ES"/>
        </w:rPr>
        <w:t>Glia</w:t>
      </w:r>
      <w:proofErr w:type="spellEnd"/>
    </w:p>
    <w:p w14:paraId="3438A250" w14:textId="77777777" w:rsidR="00EB4638" w:rsidRPr="002370F4" w:rsidRDefault="00EB4638" w:rsidP="00EB4638">
      <w:pPr>
        <w:jc w:val="both"/>
        <w:rPr>
          <w:lang w:val="en-CA"/>
        </w:rPr>
      </w:pPr>
      <w:r w:rsidRPr="002370F4">
        <w:rPr>
          <w:lang w:val="en-CA"/>
        </w:rPr>
        <w:lastRenderedPageBreak/>
        <w:t>Hippocampus</w:t>
      </w:r>
    </w:p>
    <w:p w14:paraId="7BB794BA" w14:textId="77777777" w:rsidR="00EB4638" w:rsidRPr="002370F4" w:rsidRDefault="00EB4638" w:rsidP="00EB4638">
      <w:pPr>
        <w:jc w:val="both"/>
        <w:rPr>
          <w:lang w:val="en-CA"/>
        </w:rPr>
      </w:pPr>
      <w:r w:rsidRPr="002370F4">
        <w:rPr>
          <w:lang w:val="en-CA"/>
        </w:rPr>
        <w:t>Human Brain Mapping</w:t>
      </w:r>
    </w:p>
    <w:p w14:paraId="4CD19037" w14:textId="77777777" w:rsidR="00EB4638" w:rsidRPr="002370F4" w:rsidRDefault="00EB4638" w:rsidP="00EB4638">
      <w:pPr>
        <w:jc w:val="both"/>
        <w:rPr>
          <w:lang w:val="en-CA"/>
        </w:rPr>
      </w:pPr>
      <w:r w:rsidRPr="002370F4">
        <w:rPr>
          <w:lang w:val="en-CA"/>
        </w:rPr>
        <w:t>Human Brain Mapping</w:t>
      </w:r>
    </w:p>
    <w:p w14:paraId="1E967682" w14:textId="77777777" w:rsidR="00EB4638" w:rsidRPr="002370F4" w:rsidRDefault="00EB4638" w:rsidP="00EB4638">
      <w:pPr>
        <w:jc w:val="both"/>
        <w:rPr>
          <w:lang w:val="en-CA"/>
        </w:rPr>
      </w:pPr>
      <w:proofErr w:type="spellStart"/>
      <w:r w:rsidRPr="002370F4">
        <w:rPr>
          <w:lang w:val="en-CA"/>
        </w:rPr>
        <w:t>Ideggyogyaszati</w:t>
      </w:r>
      <w:proofErr w:type="spellEnd"/>
      <w:r w:rsidRPr="002370F4">
        <w:rPr>
          <w:lang w:val="en-CA"/>
        </w:rPr>
        <w:t xml:space="preserve"> </w:t>
      </w:r>
      <w:proofErr w:type="spellStart"/>
      <w:r w:rsidRPr="002370F4">
        <w:rPr>
          <w:lang w:val="en-CA"/>
        </w:rPr>
        <w:t>Szemle</w:t>
      </w:r>
      <w:proofErr w:type="spellEnd"/>
      <w:r w:rsidRPr="002370F4">
        <w:rPr>
          <w:lang w:val="en-CA"/>
        </w:rPr>
        <w:t>-Clinical Neuroscience</w:t>
      </w:r>
    </w:p>
    <w:p w14:paraId="0D4D1B9E" w14:textId="77777777" w:rsidR="00EB4638" w:rsidRPr="002370F4" w:rsidRDefault="00EB4638" w:rsidP="00EB4638">
      <w:pPr>
        <w:jc w:val="both"/>
        <w:rPr>
          <w:lang w:val="en-CA"/>
        </w:rPr>
      </w:pPr>
      <w:proofErr w:type="spellStart"/>
      <w:r w:rsidRPr="002370F4">
        <w:rPr>
          <w:lang w:val="en-CA"/>
        </w:rPr>
        <w:t>Internation</w:t>
      </w:r>
      <w:proofErr w:type="spellEnd"/>
      <w:r w:rsidRPr="002370F4">
        <w:rPr>
          <w:lang w:val="en-CA"/>
        </w:rPr>
        <w:t xml:space="preserve"> Journal </w:t>
      </w:r>
      <w:proofErr w:type="gramStart"/>
      <w:r w:rsidRPr="002370F4">
        <w:rPr>
          <w:lang w:val="en-CA"/>
        </w:rPr>
        <w:t>Of</w:t>
      </w:r>
      <w:proofErr w:type="gramEnd"/>
      <w:r w:rsidRPr="002370F4">
        <w:rPr>
          <w:lang w:val="en-CA"/>
        </w:rPr>
        <w:t xml:space="preserve"> Neuroradiology</w:t>
      </w:r>
    </w:p>
    <w:p w14:paraId="62292D53" w14:textId="77777777" w:rsidR="00EB4638" w:rsidRPr="002370F4" w:rsidRDefault="00EB4638" w:rsidP="00EB4638">
      <w:pPr>
        <w:jc w:val="both"/>
        <w:rPr>
          <w:lang w:val="en-CA"/>
        </w:rPr>
      </w:pPr>
      <w:r w:rsidRPr="002370F4">
        <w:rPr>
          <w:lang w:val="en-CA"/>
        </w:rPr>
        <w:t xml:space="preserve">International Journal </w:t>
      </w:r>
      <w:proofErr w:type="gramStart"/>
      <w:r w:rsidRPr="002370F4">
        <w:rPr>
          <w:lang w:val="en-CA"/>
        </w:rPr>
        <w:t>Of</w:t>
      </w:r>
      <w:proofErr w:type="gramEnd"/>
      <w:r w:rsidRPr="002370F4">
        <w:rPr>
          <w:lang w:val="en-CA"/>
        </w:rPr>
        <w:t xml:space="preserve"> Developmental Neuroscience</w:t>
      </w:r>
    </w:p>
    <w:p w14:paraId="60BCBA71" w14:textId="77777777" w:rsidR="00EB4638" w:rsidRPr="002370F4" w:rsidRDefault="00EB4638" w:rsidP="00EB4638">
      <w:pPr>
        <w:jc w:val="both"/>
        <w:rPr>
          <w:lang w:val="en-CA"/>
        </w:rPr>
      </w:pPr>
      <w:r w:rsidRPr="002370F4">
        <w:rPr>
          <w:lang w:val="en-CA"/>
        </w:rPr>
        <w:t xml:space="preserve">International Journal </w:t>
      </w:r>
      <w:proofErr w:type="gramStart"/>
      <w:r w:rsidRPr="002370F4">
        <w:rPr>
          <w:lang w:val="en-CA"/>
        </w:rPr>
        <w:t>Of</w:t>
      </w:r>
      <w:proofErr w:type="gramEnd"/>
      <w:r w:rsidRPr="002370F4">
        <w:rPr>
          <w:lang w:val="en-CA"/>
        </w:rPr>
        <w:t xml:space="preserve"> Neuropsychopharmacology</w:t>
      </w:r>
    </w:p>
    <w:p w14:paraId="43497377" w14:textId="77777777" w:rsidR="00EB4638" w:rsidRPr="002370F4" w:rsidRDefault="00EB4638" w:rsidP="00EB4638">
      <w:pPr>
        <w:jc w:val="both"/>
        <w:rPr>
          <w:lang w:val="en-CA"/>
        </w:rPr>
      </w:pPr>
      <w:r w:rsidRPr="002370F4">
        <w:rPr>
          <w:lang w:val="en-CA"/>
        </w:rPr>
        <w:t xml:space="preserve">International Journal </w:t>
      </w:r>
      <w:proofErr w:type="gramStart"/>
      <w:r w:rsidRPr="002370F4">
        <w:rPr>
          <w:lang w:val="en-CA"/>
        </w:rPr>
        <w:t>Of</w:t>
      </w:r>
      <w:proofErr w:type="gramEnd"/>
      <w:r w:rsidRPr="002370F4">
        <w:rPr>
          <w:lang w:val="en-CA"/>
        </w:rPr>
        <w:t xml:space="preserve"> Neuropsychopharmacology</w:t>
      </w:r>
    </w:p>
    <w:p w14:paraId="73DF8414" w14:textId="77777777" w:rsidR="00EB4638" w:rsidRPr="002370F4" w:rsidRDefault="00EB4638" w:rsidP="00EB4638">
      <w:pPr>
        <w:jc w:val="both"/>
        <w:rPr>
          <w:lang w:val="en-CA"/>
        </w:rPr>
      </w:pPr>
      <w:r w:rsidRPr="002370F4">
        <w:rPr>
          <w:lang w:val="en-CA"/>
        </w:rPr>
        <w:t xml:space="preserve">International Journal </w:t>
      </w:r>
      <w:proofErr w:type="gramStart"/>
      <w:r w:rsidRPr="002370F4">
        <w:rPr>
          <w:lang w:val="en-CA"/>
        </w:rPr>
        <w:t>Of</w:t>
      </w:r>
      <w:proofErr w:type="gramEnd"/>
      <w:r w:rsidRPr="002370F4">
        <w:rPr>
          <w:lang w:val="en-CA"/>
        </w:rPr>
        <w:t xml:space="preserve"> Neuroscience</w:t>
      </w:r>
    </w:p>
    <w:p w14:paraId="60DAEA06" w14:textId="77777777" w:rsidR="00EB4638" w:rsidRPr="002370F4" w:rsidRDefault="00EB4638" w:rsidP="00EB4638">
      <w:pPr>
        <w:jc w:val="both"/>
        <w:rPr>
          <w:lang w:val="en-CA"/>
        </w:rPr>
      </w:pPr>
      <w:r w:rsidRPr="002370F4">
        <w:rPr>
          <w:lang w:val="en-CA"/>
        </w:rPr>
        <w:t xml:space="preserve">International </w:t>
      </w:r>
      <w:proofErr w:type="spellStart"/>
      <w:r w:rsidRPr="002370F4">
        <w:rPr>
          <w:lang w:val="en-CA"/>
        </w:rPr>
        <w:t>Neurourology</w:t>
      </w:r>
      <w:proofErr w:type="spellEnd"/>
    </w:p>
    <w:p w14:paraId="4950E4A3" w14:textId="77777777" w:rsidR="00EB4638" w:rsidRPr="002370F4" w:rsidRDefault="00EB4638" w:rsidP="00EB4638">
      <w:pPr>
        <w:jc w:val="both"/>
        <w:rPr>
          <w:lang w:val="en-CA"/>
        </w:rPr>
      </w:pPr>
      <w:r w:rsidRPr="002370F4">
        <w:rPr>
          <w:lang w:val="en-CA"/>
        </w:rPr>
        <w:t>International Psychogeriatrics</w:t>
      </w:r>
    </w:p>
    <w:p w14:paraId="3F600FBD" w14:textId="77777777" w:rsidR="00EB4638" w:rsidRPr="002370F4" w:rsidRDefault="00EB4638" w:rsidP="00EB4638">
      <w:pPr>
        <w:jc w:val="both"/>
        <w:rPr>
          <w:lang w:val="en-CA"/>
        </w:rPr>
      </w:pPr>
      <w:r w:rsidRPr="002370F4">
        <w:rPr>
          <w:lang w:val="en-CA"/>
        </w:rPr>
        <w:t xml:space="preserve">International Review </w:t>
      </w:r>
      <w:proofErr w:type="gramStart"/>
      <w:r w:rsidRPr="002370F4">
        <w:rPr>
          <w:lang w:val="en-CA"/>
        </w:rPr>
        <w:t>Of</w:t>
      </w:r>
      <w:proofErr w:type="gramEnd"/>
      <w:r w:rsidRPr="002370F4">
        <w:rPr>
          <w:lang w:val="en-CA"/>
        </w:rPr>
        <w:t xml:space="preserve"> Neurobiology</w:t>
      </w:r>
    </w:p>
    <w:p w14:paraId="6348AD49" w14:textId="77777777" w:rsidR="00EB4638" w:rsidRPr="002370F4" w:rsidRDefault="00EB4638" w:rsidP="00EB4638">
      <w:pPr>
        <w:jc w:val="both"/>
        <w:rPr>
          <w:lang w:val="en-CA"/>
        </w:rPr>
      </w:pPr>
      <w:r w:rsidRPr="002370F4">
        <w:rPr>
          <w:lang w:val="en-CA"/>
        </w:rPr>
        <w:t>Jama Neurology</w:t>
      </w:r>
    </w:p>
    <w:p w14:paraId="762CAB5F" w14:textId="77777777" w:rsidR="00EB4638" w:rsidRPr="002370F4" w:rsidRDefault="00EB4638" w:rsidP="00EB4638">
      <w:pPr>
        <w:jc w:val="both"/>
        <w:rPr>
          <w:lang w:val="en-CA"/>
        </w:rPr>
      </w:pPr>
      <w:r w:rsidRPr="002370F4">
        <w:rPr>
          <w:lang w:val="en-CA"/>
        </w:rPr>
        <w:t>Jama Psychiatry</w:t>
      </w:r>
    </w:p>
    <w:p w14:paraId="2AB76442" w14:textId="77777777" w:rsidR="00EB4638" w:rsidRPr="002370F4" w:rsidRDefault="00EB4638" w:rsidP="00EB4638">
      <w:pPr>
        <w:jc w:val="both"/>
        <w:rPr>
          <w:lang w:val="en-CA"/>
        </w:rPr>
      </w:pPr>
      <w:r w:rsidRPr="002370F4">
        <w:rPr>
          <w:lang w:val="en-CA"/>
        </w:rPr>
        <w:t xml:space="preserve">Journal Of </w:t>
      </w:r>
      <w:proofErr w:type="spellStart"/>
      <w:r w:rsidRPr="002370F4">
        <w:rPr>
          <w:lang w:val="en-CA"/>
        </w:rPr>
        <w:t>Alzheimers</w:t>
      </w:r>
      <w:proofErr w:type="spellEnd"/>
      <w:r w:rsidRPr="002370F4">
        <w:rPr>
          <w:lang w:val="en-CA"/>
        </w:rPr>
        <w:t xml:space="preserve"> Disease</w:t>
      </w:r>
    </w:p>
    <w:p w14:paraId="588DFE7C" w14:textId="77777777" w:rsidR="00EB4638" w:rsidRPr="002370F4" w:rsidRDefault="00EB4638" w:rsidP="00EB4638">
      <w:pPr>
        <w:jc w:val="both"/>
        <w:rPr>
          <w:lang w:val="en-CA"/>
        </w:rPr>
      </w:pPr>
      <w:r w:rsidRPr="002370F4">
        <w:rPr>
          <w:lang w:val="en-CA"/>
        </w:rPr>
        <w:t xml:space="preserve">Journal Of Autism </w:t>
      </w:r>
      <w:proofErr w:type="gramStart"/>
      <w:r w:rsidRPr="002370F4">
        <w:rPr>
          <w:lang w:val="en-CA"/>
        </w:rPr>
        <w:t>And</w:t>
      </w:r>
      <w:proofErr w:type="gramEnd"/>
      <w:r w:rsidRPr="002370F4">
        <w:rPr>
          <w:lang w:val="en-CA"/>
        </w:rPr>
        <w:t xml:space="preserve"> Developmental Disorders</w:t>
      </w:r>
    </w:p>
    <w:p w14:paraId="5A68B1F6" w14:textId="77777777" w:rsidR="00EB4638" w:rsidRPr="002370F4" w:rsidRDefault="00EB4638" w:rsidP="00EB4638">
      <w:pPr>
        <w:jc w:val="both"/>
        <w:rPr>
          <w:lang w:val="en-CA"/>
        </w:rPr>
      </w:pPr>
      <w:r w:rsidRPr="002370F4">
        <w:rPr>
          <w:lang w:val="en-CA"/>
        </w:rPr>
        <w:t xml:space="preserve">Journal Of Brain Research-Journal Fur </w:t>
      </w:r>
      <w:proofErr w:type="spellStart"/>
      <w:r w:rsidRPr="002370F4">
        <w:rPr>
          <w:lang w:val="en-CA"/>
        </w:rPr>
        <w:t>Hirnforschung</w:t>
      </w:r>
      <w:proofErr w:type="spellEnd"/>
    </w:p>
    <w:p w14:paraId="7D801F2D" w14:textId="77777777" w:rsidR="00EB4638" w:rsidRPr="002370F4" w:rsidRDefault="00EB4638" w:rsidP="00EB4638">
      <w:pPr>
        <w:jc w:val="both"/>
        <w:rPr>
          <w:lang w:val="en-CA"/>
        </w:rPr>
      </w:pPr>
      <w:r w:rsidRPr="002370F4">
        <w:rPr>
          <w:lang w:val="en-CA"/>
        </w:rPr>
        <w:t xml:space="preserve">Journal Of Cerebral Blood Flow </w:t>
      </w:r>
      <w:proofErr w:type="gramStart"/>
      <w:r w:rsidRPr="002370F4">
        <w:rPr>
          <w:lang w:val="en-CA"/>
        </w:rPr>
        <w:t>And</w:t>
      </w:r>
      <w:proofErr w:type="gramEnd"/>
      <w:r w:rsidRPr="002370F4">
        <w:rPr>
          <w:lang w:val="en-CA"/>
        </w:rPr>
        <w:t xml:space="preserve"> Metabolism</w:t>
      </w:r>
    </w:p>
    <w:p w14:paraId="3739085F" w14:textId="77777777" w:rsidR="00EB4638" w:rsidRPr="002370F4" w:rsidRDefault="00EB4638" w:rsidP="00EB4638">
      <w:pPr>
        <w:jc w:val="both"/>
        <w:rPr>
          <w:lang w:val="en-CA"/>
        </w:rPr>
      </w:pPr>
      <w:r w:rsidRPr="002370F4">
        <w:rPr>
          <w:lang w:val="en-CA"/>
        </w:rPr>
        <w:t>Journal Of Clinical Neurology</w:t>
      </w:r>
    </w:p>
    <w:p w14:paraId="2202E447" w14:textId="77777777" w:rsidR="00EB4638" w:rsidRPr="002370F4" w:rsidRDefault="00EB4638" w:rsidP="00EB4638">
      <w:pPr>
        <w:jc w:val="both"/>
        <w:rPr>
          <w:lang w:val="en-CA"/>
        </w:rPr>
      </w:pPr>
      <w:r w:rsidRPr="002370F4">
        <w:rPr>
          <w:lang w:val="en-CA"/>
        </w:rPr>
        <w:t>Journal Of Clinical Neurophysiology</w:t>
      </w:r>
    </w:p>
    <w:p w14:paraId="63FC415F" w14:textId="77777777" w:rsidR="00EB4638" w:rsidRPr="002370F4" w:rsidRDefault="00EB4638" w:rsidP="00EB4638">
      <w:pPr>
        <w:jc w:val="both"/>
        <w:rPr>
          <w:lang w:val="en-CA"/>
        </w:rPr>
      </w:pPr>
      <w:r w:rsidRPr="002370F4">
        <w:rPr>
          <w:lang w:val="en-CA"/>
        </w:rPr>
        <w:t>Journal Of Clinical Neuroscience</w:t>
      </w:r>
    </w:p>
    <w:p w14:paraId="5F64C196" w14:textId="77777777" w:rsidR="00EB4638" w:rsidRPr="002370F4" w:rsidRDefault="00EB4638" w:rsidP="00EB4638">
      <w:pPr>
        <w:jc w:val="both"/>
        <w:rPr>
          <w:lang w:val="en-CA"/>
        </w:rPr>
      </w:pPr>
      <w:r w:rsidRPr="002370F4">
        <w:rPr>
          <w:lang w:val="en-CA"/>
        </w:rPr>
        <w:t>Journal Of Clinical Neuroscience</w:t>
      </w:r>
    </w:p>
    <w:p w14:paraId="37637CCC" w14:textId="77777777" w:rsidR="00EB4638" w:rsidRPr="002370F4" w:rsidRDefault="00EB4638" w:rsidP="00EB4638">
      <w:pPr>
        <w:jc w:val="both"/>
        <w:rPr>
          <w:lang w:val="en-CA"/>
        </w:rPr>
      </w:pPr>
      <w:r w:rsidRPr="002370F4">
        <w:rPr>
          <w:lang w:val="en-CA"/>
        </w:rPr>
        <w:t>Journal Of Cognitive Neuroscience</w:t>
      </w:r>
    </w:p>
    <w:p w14:paraId="7EB767C3" w14:textId="77777777" w:rsidR="00EB4638" w:rsidRPr="002370F4" w:rsidRDefault="00EB4638" w:rsidP="00EB4638">
      <w:pPr>
        <w:jc w:val="both"/>
        <w:rPr>
          <w:lang w:val="en-CA"/>
        </w:rPr>
      </w:pPr>
      <w:r w:rsidRPr="002370F4">
        <w:rPr>
          <w:lang w:val="en-CA"/>
        </w:rPr>
        <w:t>Journal Of Cognitive Neuroscience</w:t>
      </w:r>
    </w:p>
    <w:p w14:paraId="5D1492E2" w14:textId="77777777" w:rsidR="00EB4638" w:rsidRPr="002370F4" w:rsidRDefault="00EB4638" w:rsidP="00EB4638">
      <w:pPr>
        <w:jc w:val="both"/>
        <w:rPr>
          <w:lang w:val="en-CA"/>
        </w:rPr>
      </w:pPr>
      <w:r w:rsidRPr="002370F4">
        <w:rPr>
          <w:lang w:val="en-CA"/>
        </w:rPr>
        <w:t>Journal Of Comparative Neurology</w:t>
      </w:r>
    </w:p>
    <w:p w14:paraId="7953C96E" w14:textId="77777777" w:rsidR="00EB4638" w:rsidRPr="002370F4" w:rsidRDefault="00EB4638" w:rsidP="00EB4638">
      <w:pPr>
        <w:jc w:val="both"/>
        <w:rPr>
          <w:lang w:val="en-CA"/>
        </w:rPr>
      </w:pPr>
      <w:r w:rsidRPr="002370F4">
        <w:rPr>
          <w:lang w:val="en-CA"/>
        </w:rPr>
        <w:t xml:space="preserve">Journal Of Comparative Physiology A-Neuroethology Sensory Neural </w:t>
      </w:r>
      <w:proofErr w:type="gramStart"/>
      <w:r w:rsidRPr="002370F4">
        <w:rPr>
          <w:lang w:val="en-CA"/>
        </w:rPr>
        <w:t>And</w:t>
      </w:r>
      <w:proofErr w:type="gramEnd"/>
      <w:r w:rsidRPr="002370F4">
        <w:rPr>
          <w:lang w:val="en-CA"/>
        </w:rPr>
        <w:t xml:space="preserve"> Behavioral Physiology</w:t>
      </w:r>
    </w:p>
    <w:p w14:paraId="1E637F4B" w14:textId="77777777" w:rsidR="00EB4638" w:rsidRPr="002370F4" w:rsidRDefault="00EB4638" w:rsidP="00EB4638">
      <w:pPr>
        <w:jc w:val="both"/>
        <w:rPr>
          <w:lang w:val="en-CA"/>
        </w:rPr>
      </w:pPr>
      <w:r w:rsidRPr="002370F4">
        <w:rPr>
          <w:lang w:val="en-CA"/>
        </w:rPr>
        <w:t>Journal Of Computational Neuroscience</w:t>
      </w:r>
    </w:p>
    <w:p w14:paraId="6A171D4F" w14:textId="77777777" w:rsidR="00EB4638" w:rsidRPr="002370F4" w:rsidRDefault="00EB4638" w:rsidP="00EB4638">
      <w:pPr>
        <w:jc w:val="both"/>
        <w:rPr>
          <w:lang w:val="en-CA"/>
        </w:rPr>
      </w:pPr>
      <w:r w:rsidRPr="002370F4">
        <w:rPr>
          <w:lang w:val="en-CA"/>
        </w:rPr>
        <w:t xml:space="preserve">Journal Of Developmental </w:t>
      </w:r>
      <w:proofErr w:type="gramStart"/>
      <w:r w:rsidRPr="002370F4">
        <w:rPr>
          <w:lang w:val="en-CA"/>
        </w:rPr>
        <w:t>And</w:t>
      </w:r>
      <w:proofErr w:type="gramEnd"/>
      <w:r w:rsidRPr="002370F4">
        <w:rPr>
          <w:lang w:val="en-CA"/>
        </w:rPr>
        <w:t xml:space="preserve"> Behavioral Pediatrics</w:t>
      </w:r>
    </w:p>
    <w:p w14:paraId="13CC6154" w14:textId="77777777" w:rsidR="00EB4638" w:rsidRPr="002370F4" w:rsidRDefault="00EB4638" w:rsidP="00EB4638">
      <w:pPr>
        <w:jc w:val="both"/>
        <w:rPr>
          <w:lang w:val="en-CA"/>
        </w:rPr>
      </w:pPr>
      <w:r w:rsidRPr="002370F4">
        <w:rPr>
          <w:lang w:val="en-CA"/>
        </w:rPr>
        <w:t>Journal Of Experimental Child Psychology</w:t>
      </w:r>
    </w:p>
    <w:p w14:paraId="22BE9022" w14:textId="77777777" w:rsidR="00EB4638" w:rsidRPr="002370F4" w:rsidRDefault="00EB4638" w:rsidP="00EB4638">
      <w:pPr>
        <w:jc w:val="both"/>
        <w:rPr>
          <w:lang w:val="en-CA"/>
        </w:rPr>
      </w:pPr>
      <w:r w:rsidRPr="002370F4">
        <w:rPr>
          <w:lang w:val="en-CA"/>
        </w:rPr>
        <w:t xml:space="preserve">Journal Of Geriatric Psychiatry </w:t>
      </w:r>
      <w:proofErr w:type="gramStart"/>
      <w:r w:rsidRPr="002370F4">
        <w:rPr>
          <w:lang w:val="en-CA"/>
        </w:rPr>
        <w:t>And</w:t>
      </w:r>
      <w:proofErr w:type="gramEnd"/>
      <w:r w:rsidRPr="002370F4">
        <w:rPr>
          <w:lang w:val="en-CA"/>
        </w:rPr>
        <w:t xml:space="preserve"> Neurology</w:t>
      </w:r>
    </w:p>
    <w:p w14:paraId="03AC402C" w14:textId="77777777" w:rsidR="00EB4638" w:rsidRPr="002370F4" w:rsidRDefault="00EB4638" w:rsidP="00EB4638">
      <w:pPr>
        <w:jc w:val="both"/>
        <w:rPr>
          <w:lang w:val="en-CA"/>
        </w:rPr>
      </w:pPr>
      <w:r w:rsidRPr="002370F4">
        <w:rPr>
          <w:lang w:val="en-CA"/>
        </w:rPr>
        <w:t xml:space="preserve">Journal Of Geriatric Psychiatry </w:t>
      </w:r>
      <w:proofErr w:type="gramStart"/>
      <w:r w:rsidRPr="002370F4">
        <w:rPr>
          <w:lang w:val="en-CA"/>
        </w:rPr>
        <w:t>And</w:t>
      </w:r>
      <w:proofErr w:type="gramEnd"/>
      <w:r w:rsidRPr="002370F4">
        <w:rPr>
          <w:lang w:val="en-CA"/>
        </w:rPr>
        <w:t xml:space="preserve"> Neurology</w:t>
      </w:r>
    </w:p>
    <w:p w14:paraId="022686F8" w14:textId="77777777" w:rsidR="00EB4638" w:rsidRPr="002370F4" w:rsidRDefault="00EB4638" w:rsidP="00EB4638">
      <w:pPr>
        <w:jc w:val="both"/>
        <w:rPr>
          <w:lang w:val="en-CA"/>
        </w:rPr>
      </w:pPr>
      <w:r w:rsidRPr="002370F4">
        <w:rPr>
          <w:lang w:val="en-CA"/>
        </w:rPr>
        <w:t xml:space="preserve">Journal Of Headache </w:t>
      </w:r>
      <w:proofErr w:type="gramStart"/>
      <w:r w:rsidRPr="002370F4">
        <w:rPr>
          <w:lang w:val="en-CA"/>
        </w:rPr>
        <w:t>And</w:t>
      </w:r>
      <w:proofErr w:type="gramEnd"/>
      <w:r w:rsidRPr="002370F4">
        <w:rPr>
          <w:lang w:val="en-CA"/>
        </w:rPr>
        <w:t xml:space="preserve"> Pain</w:t>
      </w:r>
    </w:p>
    <w:p w14:paraId="1B14874D" w14:textId="77777777" w:rsidR="00EB4638" w:rsidRPr="002370F4" w:rsidRDefault="00EB4638" w:rsidP="00EB4638">
      <w:pPr>
        <w:jc w:val="both"/>
        <w:rPr>
          <w:lang w:val="en-CA"/>
        </w:rPr>
      </w:pPr>
      <w:r w:rsidRPr="002370F4">
        <w:rPr>
          <w:lang w:val="en-CA"/>
        </w:rPr>
        <w:t>Journal Of Integrative Neuroscience</w:t>
      </w:r>
    </w:p>
    <w:p w14:paraId="7D975915" w14:textId="77777777" w:rsidR="00EB4638" w:rsidRPr="002370F4" w:rsidRDefault="00EB4638" w:rsidP="00EB4638">
      <w:pPr>
        <w:jc w:val="both"/>
        <w:rPr>
          <w:lang w:val="en-CA"/>
        </w:rPr>
      </w:pPr>
      <w:r w:rsidRPr="002370F4">
        <w:rPr>
          <w:lang w:val="en-CA"/>
        </w:rPr>
        <w:t>Journal Of Korean Neurosurgical Society</w:t>
      </w:r>
    </w:p>
    <w:p w14:paraId="32416FBE" w14:textId="77777777" w:rsidR="00EB4638" w:rsidRPr="002370F4" w:rsidRDefault="00EB4638" w:rsidP="00EB4638">
      <w:pPr>
        <w:jc w:val="both"/>
        <w:rPr>
          <w:lang w:val="en-CA"/>
        </w:rPr>
      </w:pPr>
      <w:r w:rsidRPr="002370F4">
        <w:rPr>
          <w:lang w:val="en-CA"/>
        </w:rPr>
        <w:t>Journal Of Korean Neurosurgical Society</w:t>
      </w:r>
    </w:p>
    <w:p w14:paraId="1368A245" w14:textId="77777777" w:rsidR="00EB4638" w:rsidRPr="002370F4" w:rsidRDefault="00EB4638" w:rsidP="00EB4638">
      <w:pPr>
        <w:jc w:val="both"/>
        <w:rPr>
          <w:lang w:val="en-CA"/>
        </w:rPr>
      </w:pPr>
      <w:r w:rsidRPr="002370F4">
        <w:rPr>
          <w:lang w:val="en-CA"/>
        </w:rPr>
        <w:t>Journal Of Mathematical Neuroscience</w:t>
      </w:r>
    </w:p>
    <w:p w14:paraId="3025E72A" w14:textId="77777777" w:rsidR="00EB4638" w:rsidRPr="002370F4" w:rsidRDefault="00EB4638" w:rsidP="00EB4638">
      <w:pPr>
        <w:jc w:val="both"/>
        <w:rPr>
          <w:lang w:val="en-CA"/>
        </w:rPr>
      </w:pPr>
      <w:r w:rsidRPr="002370F4">
        <w:rPr>
          <w:lang w:val="en-CA"/>
        </w:rPr>
        <w:t>Journal Of Molecular Neuroscience</w:t>
      </w:r>
    </w:p>
    <w:p w14:paraId="392215A4" w14:textId="77777777" w:rsidR="00EB4638" w:rsidRPr="002370F4" w:rsidRDefault="00EB4638" w:rsidP="00EB4638">
      <w:pPr>
        <w:jc w:val="both"/>
        <w:rPr>
          <w:lang w:val="en-CA"/>
        </w:rPr>
      </w:pPr>
      <w:r w:rsidRPr="002370F4">
        <w:rPr>
          <w:lang w:val="en-CA"/>
        </w:rPr>
        <w:t>Journal Of Musculoskeletal &amp; Neuronal Interactions</w:t>
      </w:r>
    </w:p>
    <w:p w14:paraId="6BA5172E" w14:textId="77777777" w:rsidR="00EB4638" w:rsidRPr="002370F4" w:rsidRDefault="00EB4638" w:rsidP="00EB4638">
      <w:pPr>
        <w:jc w:val="both"/>
        <w:rPr>
          <w:lang w:val="en-CA"/>
        </w:rPr>
      </w:pPr>
      <w:r w:rsidRPr="002370F4">
        <w:rPr>
          <w:lang w:val="en-CA"/>
        </w:rPr>
        <w:t>Journal Of Neurobiology</w:t>
      </w:r>
    </w:p>
    <w:p w14:paraId="3777416A" w14:textId="77777777" w:rsidR="00EB4638" w:rsidRPr="002370F4" w:rsidRDefault="00EB4638" w:rsidP="00EB4638">
      <w:pPr>
        <w:jc w:val="both"/>
        <w:rPr>
          <w:lang w:val="en-CA"/>
        </w:rPr>
      </w:pPr>
      <w:r w:rsidRPr="002370F4">
        <w:rPr>
          <w:lang w:val="en-CA"/>
        </w:rPr>
        <w:t>Journal Of Neurochemistry</w:t>
      </w:r>
    </w:p>
    <w:p w14:paraId="7515432A" w14:textId="77777777" w:rsidR="00EB4638" w:rsidRPr="002370F4" w:rsidRDefault="00EB4638" w:rsidP="00EB4638">
      <w:pPr>
        <w:jc w:val="both"/>
        <w:rPr>
          <w:lang w:val="en-CA"/>
        </w:rPr>
      </w:pPr>
      <w:r w:rsidRPr="002370F4">
        <w:rPr>
          <w:lang w:val="en-CA"/>
        </w:rPr>
        <w:t>Journal Of Neurochemistry</w:t>
      </w:r>
    </w:p>
    <w:p w14:paraId="4BBEA349" w14:textId="77777777" w:rsidR="00EB4638" w:rsidRPr="002370F4" w:rsidRDefault="00EB4638" w:rsidP="00EB4638">
      <w:pPr>
        <w:jc w:val="both"/>
        <w:rPr>
          <w:lang w:val="en-CA"/>
        </w:rPr>
      </w:pPr>
      <w:r w:rsidRPr="002370F4">
        <w:rPr>
          <w:lang w:val="en-CA"/>
        </w:rPr>
        <w:t xml:space="preserve">Journal Of </w:t>
      </w:r>
      <w:proofErr w:type="spellStart"/>
      <w:r w:rsidRPr="002370F4">
        <w:rPr>
          <w:lang w:val="en-CA"/>
        </w:rPr>
        <w:t>Neurocytology</w:t>
      </w:r>
      <w:proofErr w:type="spellEnd"/>
    </w:p>
    <w:p w14:paraId="6B8AF944" w14:textId="77777777" w:rsidR="00EB4638" w:rsidRPr="002370F4" w:rsidRDefault="00EB4638" w:rsidP="00EB4638">
      <w:pPr>
        <w:jc w:val="both"/>
        <w:rPr>
          <w:lang w:val="en-CA"/>
        </w:rPr>
      </w:pPr>
      <w:r w:rsidRPr="002370F4">
        <w:rPr>
          <w:lang w:val="en-CA"/>
        </w:rPr>
        <w:t>Journal Of Neurodevelopmental Disorders</w:t>
      </w:r>
    </w:p>
    <w:p w14:paraId="4D89860F" w14:textId="77777777" w:rsidR="00EB4638" w:rsidRPr="002370F4" w:rsidRDefault="00EB4638" w:rsidP="00EB4638">
      <w:pPr>
        <w:jc w:val="both"/>
        <w:rPr>
          <w:lang w:val="en-CA"/>
        </w:rPr>
      </w:pPr>
      <w:r w:rsidRPr="002370F4">
        <w:rPr>
          <w:lang w:val="en-CA"/>
        </w:rPr>
        <w:t>Journal Of Neurodevelopmental Disorders</w:t>
      </w:r>
    </w:p>
    <w:p w14:paraId="2FE8DE11" w14:textId="77777777" w:rsidR="00EB4638" w:rsidRPr="002370F4" w:rsidRDefault="00EB4638" w:rsidP="00EB4638">
      <w:pPr>
        <w:jc w:val="both"/>
        <w:rPr>
          <w:lang w:val="en-CA"/>
        </w:rPr>
      </w:pPr>
      <w:r w:rsidRPr="002370F4">
        <w:rPr>
          <w:lang w:val="en-CA"/>
        </w:rPr>
        <w:t>Journal Of Neuroendocrinology</w:t>
      </w:r>
    </w:p>
    <w:p w14:paraId="139C0C3E" w14:textId="77777777" w:rsidR="00EB4638" w:rsidRPr="002370F4" w:rsidRDefault="00EB4638" w:rsidP="00EB4638">
      <w:pPr>
        <w:jc w:val="both"/>
        <w:rPr>
          <w:lang w:val="en-CA"/>
        </w:rPr>
      </w:pPr>
      <w:r w:rsidRPr="002370F4">
        <w:rPr>
          <w:lang w:val="en-CA"/>
        </w:rPr>
        <w:t xml:space="preserve">Journal Of </w:t>
      </w:r>
      <w:proofErr w:type="spellStart"/>
      <w:r w:rsidRPr="002370F4">
        <w:rPr>
          <w:lang w:val="en-CA"/>
        </w:rPr>
        <w:t>Neuroengineering</w:t>
      </w:r>
      <w:proofErr w:type="spellEnd"/>
      <w:r w:rsidRPr="002370F4">
        <w:rPr>
          <w:lang w:val="en-CA"/>
        </w:rPr>
        <w:t xml:space="preserve"> </w:t>
      </w:r>
      <w:proofErr w:type="gramStart"/>
      <w:r w:rsidRPr="002370F4">
        <w:rPr>
          <w:lang w:val="en-CA"/>
        </w:rPr>
        <w:t>And</w:t>
      </w:r>
      <w:proofErr w:type="gramEnd"/>
      <w:r w:rsidRPr="002370F4">
        <w:rPr>
          <w:lang w:val="en-CA"/>
        </w:rPr>
        <w:t xml:space="preserve"> Rehabilitation</w:t>
      </w:r>
    </w:p>
    <w:p w14:paraId="648E66BC" w14:textId="77777777" w:rsidR="00EB4638" w:rsidRPr="002370F4" w:rsidRDefault="00EB4638" w:rsidP="00EB4638">
      <w:pPr>
        <w:jc w:val="both"/>
        <w:rPr>
          <w:lang w:val="en-CA"/>
        </w:rPr>
      </w:pPr>
      <w:r w:rsidRPr="002370F4">
        <w:rPr>
          <w:lang w:val="en-CA"/>
        </w:rPr>
        <w:t xml:space="preserve">Journal Of </w:t>
      </w:r>
      <w:proofErr w:type="spellStart"/>
      <w:r w:rsidRPr="002370F4">
        <w:rPr>
          <w:lang w:val="en-CA"/>
        </w:rPr>
        <w:t>Neurogastroenterology</w:t>
      </w:r>
      <w:proofErr w:type="spellEnd"/>
      <w:r w:rsidRPr="002370F4">
        <w:rPr>
          <w:lang w:val="en-CA"/>
        </w:rPr>
        <w:t xml:space="preserve"> </w:t>
      </w:r>
      <w:proofErr w:type="gramStart"/>
      <w:r w:rsidRPr="002370F4">
        <w:rPr>
          <w:lang w:val="en-CA"/>
        </w:rPr>
        <w:t>And</w:t>
      </w:r>
      <w:proofErr w:type="gramEnd"/>
      <w:r w:rsidRPr="002370F4">
        <w:rPr>
          <w:lang w:val="en-CA"/>
        </w:rPr>
        <w:t xml:space="preserve"> Motility</w:t>
      </w:r>
    </w:p>
    <w:p w14:paraId="46082DB0" w14:textId="77777777" w:rsidR="00EB4638" w:rsidRPr="002370F4" w:rsidRDefault="00EB4638" w:rsidP="00EB4638">
      <w:pPr>
        <w:jc w:val="both"/>
        <w:rPr>
          <w:lang w:val="en-CA"/>
        </w:rPr>
      </w:pPr>
      <w:r w:rsidRPr="002370F4">
        <w:rPr>
          <w:lang w:val="en-CA"/>
        </w:rPr>
        <w:t>Journal Of Neurogenetics</w:t>
      </w:r>
    </w:p>
    <w:p w14:paraId="42CD8849" w14:textId="77777777" w:rsidR="00EB4638" w:rsidRPr="002370F4" w:rsidRDefault="00EB4638" w:rsidP="00EB4638">
      <w:pPr>
        <w:jc w:val="both"/>
        <w:rPr>
          <w:lang w:val="en-CA"/>
        </w:rPr>
      </w:pPr>
      <w:r w:rsidRPr="002370F4">
        <w:rPr>
          <w:lang w:val="en-CA"/>
        </w:rPr>
        <w:t>Journal Of Neuroimaging</w:t>
      </w:r>
    </w:p>
    <w:p w14:paraId="61F24012" w14:textId="77777777" w:rsidR="00EB4638" w:rsidRPr="002370F4" w:rsidRDefault="00EB4638" w:rsidP="00EB4638">
      <w:pPr>
        <w:jc w:val="both"/>
        <w:rPr>
          <w:lang w:val="en-CA"/>
        </w:rPr>
      </w:pPr>
      <w:r w:rsidRPr="002370F4">
        <w:rPr>
          <w:lang w:val="en-CA"/>
        </w:rPr>
        <w:lastRenderedPageBreak/>
        <w:t>Journal Of Neuroimaging</w:t>
      </w:r>
    </w:p>
    <w:p w14:paraId="2590CD6E" w14:textId="77777777" w:rsidR="00EB4638" w:rsidRPr="002370F4" w:rsidRDefault="00EB4638" w:rsidP="00EB4638">
      <w:pPr>
        <w:jc w:val="both"/>
        <w:rPr>
          <w:lang w:val="en-CA"/>
        </w:rPr>
      </w:pPr>
      <w:r w:rsidRPr="002370F4">
        <w:rPr>
          <w:lang w:val="en-CA"/>
        </w:rPr>
        <w:t>Journal Of Neuroimmune Pharmacology</w:t>
      </w:r>
    </w:p>
    <w:p w14:paraId="3F25B51A" w14:textId="77777777" w:rsidR="00EB4638" w:rsidRPr="002370F4" w:rsidRDefault="00EB4638" w:rsidP="00EB4638">
      <w:pPr>
        <w:jc w:val="both"/>
        <w:rPr>
          <w:lang w:val="en-CA"/>
        </w:rPr>
      </w:pPr>
      <w:r w:rsidRPr="002370F4">
        <w:rPr>
          <w:lang w:val="en-CA"/>
        </w:rPr>
        <w:t>Journal Of Neuroimmune Pharmacology</w:t>
      </w:r>
    </w:p>
    <w:p w14:paraId="24A16C81" w14:textId="77777777" w:rsidR="00EB4638" w:rsidRPr="002370F4" w:rsidRDefault="00EB4638" w:rsidP="00EB4638">
      <w:pPr>
        <w:jc w:val="both"/>
        <w:rPr>
          <w:lang w:val="en-CA"/>
        </w:rPr>
      </w:pPr>
      <w:r w:rsidRPr="002370F4">
        <w:rPr>
          <w:lang w:val="en-CA"/>
        </w:rPr>
        <w:t>Journal Of Neuroimmunology</w:t>
      </w:r>
    </w:p>
    <w:p w14:paraId="5FCC6455" w14:textId="77777777" w:rsidR="00EB4638" w:rsidRPr="002370F4" w:rsidRDefault="00EB4638" w:rsidP="00EB4638">
      <w:pPr>
        <w:jc w:val="both"/>
        <w:rPr>
          <w:lang w:val="en-CA"/>
        </w:rPr>
      </w:pPr>
      <w:r w:rsidRPr="002370F4">
        <w:rPr>
          <w:lang w:val="en-CA"/>
        </w:rPr>
        <w:t>Journal Of Neuroinflammation</w:t>
      </w:r>
    </w:p>
    <w:p w14:paraId="3F31F80E" w14:textId="77777777" w:rsidR="00EB4638" w:rsidRPr="002370F4" w:rsidRDefault="00EB4638" w:rsidP="00EB4638">
      <w:pPr>
        <w:jc w:val="both"/>
        <w:rPr>
          <w:lang w:val="en-CA"/>
        </w:rPr>
      </w:pPr>
      <w:r w:rsidRPr="002370F4">
        <w:rPr>
          <w:lang w:val="en-CA"/>
        </w:rPr>
        <w:t>Journal Of Neuroinflammation</w:t>
      </w:r>
    </w:p>
    <w:p w14:paraId="7B060F7E" w14:textId="77777777" w:rsidR="00EB4638" w:rsidRPr="002370F4" w:rsidRDefault="00EB4638" w:rsidP="00EB4638">
      <w:pPr>
        <w:jc w:val="both"/>
        <w:rPr>
          <w:lang w:val="en-CA"/>
        </w:rPr>
      </w:pPr>
      <w:r w:rsidRPr="002370F4">
        <w:rPr>
          <w:lang w:val="en-CA"/>
        </w:rPr>
        <w:t xml:space="preserve">Journal Of </w:t>
      </w:r>
      <w:proofErr w:type="spellStart"/>
      <w:r w:rsidRPr="002370F4">
        <w:rPr>
          <w:lang w:val="en-CA"/>
        </w:rPr>
        <w:t>Neurointerventional</w:t>
      </w:r>
      <w:proofErr w:type="spellEnd"/>
      <w:r w:rsidRPr="002370F4">
        <w:rPr>
          <w:lang w:val="en-CA"/>
        </w:rPr>
        <w:t xml:space="preserve"> Surgery</w:t>
      </w:r>
    </w:p>
    <w:p w14:paraId="328D4FE2" w14:textId="77777777" w:rsidR="00EB4638" w:rsidRPr="002370F4" w:rsidRDefault="00EB4638" w:rsidP="00EB4638">
      <w:pPr>
        <w:jc w:val="both"/>
        <w:rPr>
          <w:lang w:val="en-CA"/>
        </w:rPr>
      </w:pPr>
      <w:r w:rsidRPr="002370F4">
        <w:rPr>
          <w:lang w:val="en-CA"/>
        </w:rPr>
        <w:t>Journal Of Neurolinguistics</w:t>
      </w:r>
    </w:p>
    <w:p w14:paraId="723E555C" w14:textId="77777777" w:rsidR="00EB4638" w:rsidRPr="002370F4" w:rsidRDefault="00EB4638" w:rsidP="00EB4638">
      <w:pPr>
        <w:jc w:val="both"/>
        <w:rPr>
          <w:lang w:val="en-CA"/>
        </w:rPr>
      </w:pPr>
      <w:r w:rsidRPr="002370F4">
        <w:rPr>
          <w:lang w:val="en-CA"/>
        </w:rPr>
        <w:t>Journal Of Neurolinguistics</w:t>
      </w:r>
    </w:p>
    <w:p w14:paraId="5C5D9678" w14:textId="77777777" w:rsidR="00EB4638" w:rsidRPr="002370F4" w:rsidRDefault="00EB4638" w:rsidP="00EB4638">
      <w:pPr>
        <w:jc w:val="both"/>
        <w:rPr>
          <w:lang w:val="en-CA"/>
        </w:rPr>
      </w:pPr>
      <w:r w:rsidRPr="002370F4">
        <w:rPr>
          <w:lang w:val="en-CA"/>
        </w:rPr>
        <w:t>Journal Of Neurologic Physical Therapy</w:t>
      </w:r>
    </w:p>
    <w:p w14:paraId="0D6250BD" w14:textId="77777777" w:rsidR="00EB4638" w:rsidRPr="002370F4" w:rsidRDefault="00EB4638" w:rsidP="00EB4638">
      <w:pPr>
        <w:jc w:val="both"/>
        <w:rPr>
          <w:lang w:val="en-CA"/>
        </w:rPr>
      </w:pPr>
      <w:r w:rsidRPr="002370F4">
        <w:rPr>
          <w:lang w:val="en-CA"/>
        </w:rPr>
        <w:t>Journal Of Neurologic Rehabilitation</w:t>
      </w:r>
    </w:p>
    <w:p w14:paraId="0FC01FA8" w14:textId="77777777" w:rsidR="00EB4638" w:rsidRPr="002370F4" w:rsidRDefault="00EB4638" w:rsidP="00EB4638">
      <w:pPr>
        <w:jc w:val="both"/>
        <w:rPr>
          <w:lang w:val="en-CA"/>
        </w:rPr>
      </w:pPr>
      <w:r w:rsidRPr="002370F4">
        <w:rPr>
          <w:lang w:val="en-CA"/>
        </w:rPr>
        <w:t>Journal Of Neurologic Rehabilitation</w:t>
      </w:r>
    </w:p>
    <w:p w14:paraId="588B1DF6" w14:textId="77777777" w:rsidR="00EB4638" w:rsidRPr="002370F4" w:rsidRDefault="00EB4638" w:rsidP="00EB4638">
      <w:pPr>
        <w:jc w:val="both"/>
        <w:rPr>
          <w:lang w:val="en-CA"/>
        </w:rPr>
      </w:pPr>
      <w:r w:rsidRPr="002370F4">
        <w:rPr>
          <w:lang w:val="en-CA"/>
        </w:rPr>
        <w:t xml:space="preserve">Journal Of Neurological </w:t>
      </w:r>
      <w:proofErr w:type="gramStart"/>
      <w:r w:rsidRPr="002370F4">
        <w:rPr>
          <w:lang w:val="en-CA"/>
        </w:rPr>
        <w:t>And</w:t>
      </w:r>
      <w:proofErr w:type="gramEnd"/>
      <w:r w:rsidRPr="002370F4">
        <w:rPr>
          <w:lang w:val="en-CA"/>
        </w:rPr>
        <w:t xml:space="preserve"> Orthopaedic Medicine And Surgery</w:t>
      </w:r>
    </w:p>
    <w:p w14:paraId="6C094D77" w14:textId="77777777" w:rsidR="00EB4638" w:rsidRPr="002370F4" w:rsidRDefault="00EB4638" w:rsidP="00EB4638">
      <w:pPr>
        <w:jc w:val="both"/>
        <w:rPr>
          <w:lang w:val="en-CA"/>
        </w:rPr>
      </w:pPr>
      <w:r w:rsidRPr="002370F4">
        <w:rPr>
          <w:lang w:val="en-CA"/>
        </w:rPr>
        <w:t>Journal Of Neurological Sciences-Turkish</w:t>
      </w:r>
    </w:p>
    <w:p w14:paraId="3BEDCC09" w14:textId="77777777" w:rsidR="00EB4638" w:rsidRPr="002370F4" w:rsidRDefault="00EB4638" w:rsidP="00EB4638">
      <w:pPr>
        <w:jc w:val="both"/>
        <w:rPr>
          <w:lang w:val="en-CA"/>
        </w:rPr>
      </w:pPr>
      <w:r w:rsidRPr="002370F4">
        <w:rPr>
          <w:lang w:val="en-CA"/>
        </w:rPr>
        <w:t>Journal Of Neurological Surgery Part A- Central European Neurosurgery</w:t>
      </w:r>
    </w:p>
    <w:p w14:paraId="2CB94E36" w14:textId="77777777" w:rsidR="00EB4638" w:rsidRPr="002370F4" w:rsidRDefault="00EB4638" w:rsidP="00EB4638">
      <w:pPr>
        <w:jc w:val="both"/>
        <w:rPr>
          <w:lang w:val="en-CA"/>
        </w:rPr>
      </w:pPr>
      <w:r w:rsidRPr="002370F4">
        <w:rPr>
          <w:lang w:val="en-CA"/>
        </w:rPr>
        <w:t>Journal Of Neurological Surgery Part B-Skull Base</w:t>
      </w:r>
    </w:p>
    <w:p w14:paraId="5BFA3865" w14:textId="77777777" w:rsidR="00EB4638" w:rsidRPr="002370F4" w:rsidRDefault="00EB4638" w:rsidP="00EB4638">
      <w:pPr>
        <w:jc w:val="both"/>
        <w:rPr>
          <w:lang w:val="en-CA"/>
        </w:rPr>
      </w:pPr>
      <w:r w:rsidRPr="002370F4">
        <w:rPr>
          <w:lang w:val="en-CA"/>
        </w:rPr>
        <w:t>Journal Of Neurology</w:t>
      </w:r>
    </w:p>
    <w:p w14:paraId="29525F2C" w14:textId="77777777" w:rsidR="00EB4638" w:rsidRPr="002370F4" w:rsidRDefault="00EB4638" w:rsidP="00EB4638">
      <w:pPr>
        <w:jc w:val="both"/>
        <w:rPr>
          <w:lang w:val="en-CA"/>
        </w:rPr>
      </w:pPr>
      <w:r w:rsidRPr="002370F4">
        <w:rPr>
          <w:lang w:val="en-CA"/>
        </w:rPr>
        <w:t xml:space="preserve">Journal Of Neurology Neurosurgery </w:t>
      </w:r>
      <w:proofErr w:type="gramStart"/>
      <w:r w:rsidRPr="002370F4">
        <w:rPr>
          <w:lang w:val="en-CA"/>
        </w:rPr>
        <w:t>And</w:t>
      </w:r>
      <w:proofErr w:type="gramEnd"/>
      <w:r w:rsidRPr="002370F4">
        <w:rPr>
          <w:lang w:val="en-CA"/>
        </w:rPr>
        <w:t xml:space="preserve"> Psychiatry</w:t>
      </w:r>
    </w:p>
    <w:p w14:paraId="5819E4B6" w14:textId="77777777" w:rsidR="00EB4638" w:rsidRPr="002370F4" w:rsidRDefault="00EB4638" w:rsidP="00EB4638">
      <w:pPr>
        <w:jc w:val="both"/>
        <w:rPr>
          <w:lang w:val="en-CA"/>
        </w:rPr>
      </w:pPr>
      <w:r w:rsidRPr="002370F4">
        <w:rPr>
          <w:lang w:val="en-CA"/>
        </w:rPr>
        <w:t xml:space="preserve">Journal Of Neurology Neurosurgery </w:t>
      </w:r>
      <w:proofErr w:type="gramStart"/>
      <w:r w:rsidRPr="002370F4">
        <w:rPr>
          <w:lang w:val="en-CA"/>
        </w:rPr>
        <w:t>And</w:t>
      </w:r>
      <w:proofErr w:type="gramEnd"/>
      <w:r w:rsidRPr="002370F4">
        <w:rPr>
          <w:lang w:val="en-CA"/>
        </w:rPr>
        <w:t xml:space="preserve"> Psychiatry</w:t>
      </w:r>
    </w:p>
    <w:p w14:paraId="74681020" w14:textId="77777777" w:rsidR="00EB4638" w:rsidRPr="002370F4" w:rsidRDefault="00EB4638" w:rsidP="00EB4638">
      <w:pPr>
        <w:jc w:val="both"/>
        <w:rPr>
          <w:lang w:val="en-CA"/>
        </w:rPr>
      </w:pPr>
      <w:r w:rsidRPr="002370F4">
        <w:rPr>
          <w:lang w:val="en-CA"/>
        </w:rPr>
        <w:t>Journal Of Neuro-Oncology</w:t>
      </w:r>
    </w:p>
    <w:p w14:paraId="573F9F0C" w14:textId="77777777" w:rsidR="00EB4638" w:rsidRPr="002370F4" w:rsidRDefault="00EB4638" w:rsidP="00EB4638">
      <w:pPr>
        <w:jc w:val="both"/>
        <w:rPr>
          <w:lang w:val="en-CA"/>
        </w:rPr>
      </w:pPr>
      <w:r w:rsidRPr="002370F4">
        <w:rPr>
          <w:lang w:val="en-CA"/>
        </w:rPr>
        <w:t>Journal Of Neuro-Oncology</w:t>
      </w:r>
    </w:p>
    <w:p w14:paraId="3EC58047" w14:textId="77777777" w:rsidR="00EB4638" w:rsidRPr="002370F4" w:rsidRDefault="00EB4638" w:rsidP="00EB4638">
      <w:pPr>
        <w:jc w:val="both"/>
        <w:rPr>
          <w:lang w:val="en-CA"/>
        </w:rPr>
      </w:pPr>
      <w:r w:rsidRPr="002370F4">
        <w:rPr>
          <w:lang w:val="en-CA"/>
        </w:rPr>
        <w:t>Journal Of Neuro-</w:t>
      </w:r>
      <w:proofErr w:type="spellStart"/>
      <w:r w:rsidRPr="002370F4">
        <w:rPr>
          <w:lang w:val="en-CA"/>
        </w:rPr>
        <w:t>Ophtalmology</w:t>
      </w:r>
      <w:proofErr w:type="spellEnd"/>
    </w:p>
    <w:p w14:paraId="39D6F35E" w14:textId="77777777" w:rsidR="00EB4638" w:rsidRPr="002370F4" w:rsidRDefault="00EB4638" w:rsidP="00EB4638">
      <w:pPr>
        <w:jc w:val="both"/>
        <w:rPr>
          <w:lang w:val="en-CA"/>
        </w:rPr>
      </w:pPr>
      <w:r w:rsidRPr="002370F4">
        <w:rPr>
          <w:lang w:val="en-CA"/>
        </w:rPr>
        <w:t xml:space="preserve">Journal Of Neuropathology </w:t>
      </w:r>
      <w:proofErr w:type="gramStart"/>
      <w:r w:rsidRPr="002370F4">
        <w:rPr>
          <w:lang w:val="en-CA"/>
        </w:rPr>
        <w:t>And</w:t>
      </w:r>
      <w:proofErr w:type="gramEnd"/>
      <w:r w:rsidRPr="002370F4">
        <w:rPr>
          <w:lang w:val="en-CA"/>
        </w:rPr>
        <w:t xml:space="preserve"> Experimental Neurology</w:t>
      </w:r>
    </w:p>
    <w:p w14:paraId="0643333F" w14:textId="77777777" w:rsidR="00EB4638" w:rsidRPr="002370F4" w:rsidRDefault="00EB4638" w:rsidP="00EB4638">
      <w:pPr>
        <w:jc w:val="both"/>
        <w:rPr>
          <w:lang w:val="en-CA"/>
        </w:rPr>
      </w:pPr>
      <w:r w:rsidRPr="002370F4">
        <w:rPr>
          <w:lang w:val="en-CA"/>
        </w:rPr>
        <w:t xml:space="preserve">Journal Of Neuropathology </w:t>
      </w:r>
      <w:proofErr w:type="gramStart"/>
      <w:r w:rsidRPr="002370F4">
        <w:rPr>
          <w:lang w:val="en-CA"/>
        </w:rPr>
        <w:t>And</w:t>
      </w:r>
      <w:proofErr w:type="gramEnd"/>
      <w:r w:rsidRPr="002370F4">
        <w:rPr>
          <w:lang w:val="en-CA"/>
        </w:rPr>
        <w:t xml:space="preserve"> Experimental Neurology</w:t>
      </w:r>
    </w:p>
    <w:p w14:paraId="5B11A00C" w14:textId="77777777" w:rsidR="00EB4638" w:rsidRPr="002370F4" w:rsidRDefault="00EB4638" w:rsidP="00EB4638">
      <w:pPr>
        <w:jc w:val="both"/>
        <w:rPr>
          <w:lang w:val="en-CA"/>
        </w:rPr>
      </w:pPr>
      <w:r w:rsidRPr="002370F4">
        <w:rPr>
          <w:lang w:val="en-CA"/>
        </w:rPr>
        <w:t>Journal Of Neurophysiology</w:t>
      </w:r>
    </w:p>
    <w:p w14:paraId="4E35D3FC" w14:textId="77777777" w:rsidR="00EB4638" w:rsidRPr="002370F4" w:rsidRDefault="00EB4638" w:rsidP="00EB4638">
      <w:pPr>
        <w:jc w:val="both"/>
        <w:rPr>
          <w:lang w:val="en-CA"/>
        </w:rPr>
      </w:pPr>
      <w:r w:rsidRPr="002370F4">
        <w:rPr>
          <w:lang w:val="en-CA"/>
        </w:rPr>
        <w:t>Journal Of Neurophysiology</w:t>
      </w:r>
    </w:p>
    <w:p w14:paraId="02124C68" w14:textId="77777777" w:rsidR="00EB4638" w:rsidRPr="002370F4" w:rsidRDefault="00EB4638" w:rsidP="00EB4638">
      <w:pPr>
        <w:jc w:val="both"/>
        <w:rPr>
          <w:lang w:val="en-CA"/>
        </w:rPr>
      </w:pPr>
      <w:r w:rsidRPr="002370F4">
        <w:rPr>
          <w:lang w:val="en-CA"/>
        </w:rPr>
        <w:t xml:space="preserve">Journal Of Neuropsychiatry </w:t>
      </w:r>
      <w:proofErr w:type="gramStart"/>
      <w:r w:rsidRPr="002370F4">
        <w:rPr>
          <w:lang w:val="en-CA"/>
        </w:rPr>
        <w:t>And</w:t>
      </w:r>
      <w:proofErr w:type="gramEnd"/>
      <w:r w:rsidRPr="002370F4">
        <w:rPr>
          <w:lang w:val="en-CA"/>
        </w:rPr>
        <w:t xml:space="preserve"> Clinical Neurosciences</w:t>
      </w:r>
    </w:p>
    <w:p w14:paraId="1309EDCD" w14:textId="77777777" w:rsidR="00EB4638" w:rsidRPr="002370F4" w:rsidRDefault="00EB4638" w:rsidP="00EB4638">
      <w:pPr>
        <w:jc w:val="both"/>
        <w:rPr>
          <w:lang w:val="en-CA"/>
        </w:rPr>
      </w:pPr>
      <w:r w:rsidRPr="002370F4">
        <w:rPr>
          <w:lang w:val="en-CA"/>
        </w:rPr>
        <w:t>Journal Of Neuropsychology</w:t>
      </w:r>
    </w:p>
    <w:p w14:paraId="7EF497E7" w14:textId="77777777" w:rsidR="00EB4638" w:rsidRPr="002370F4" w:rsidRDefault="00EB4638" w:rsidP="00EB4638">
      <w:pPr>
        <w:jc w:val="both"/>
        <w:rPr>
          <w:lang w:val="en-CA"/>
        </w:rPr>
      </w:pPr>
      <w:r w:rsidRPr="002370F4">
        <w:rPr>
          <w:lang w:val="en-CA"/>
        </w:rPr>
        <w:t>Journal Of Neuroradiology</w:t>
      </w:r>
    </w:p>
    <w:p w14:paraId="0874863D" w14:textId="77777777" w:rsidR="00EB4638" w:rsidRPr="002370F4" w:rsidRDefault="00EB4638" w:rsidP="00EB4638">
      <w:pPr>
        <w:jc w:val="both"/>
        <w:rPr>
          <w:lang w:val="en-CA"/>
        </w:rPr>
      </w:pPr>
      <w:r w:rsidRPr="002370F4">
        <w:rPr>
          <w:lang w:val="en-CA"/>
        </w:rPr>
        <w:t>Journal Of Neuroradiology</w:t>
      </w:r>
    </w:p>
    <w:p w14:paraId="794E7573" w14:textId="77777777" w:rsidR="00EB4638" w:rsidRPr="002370F4" w:rsidRDefault="00EB4638" w:rsidP="00EB4638">
      <w:pPr>
        <w:jc w:val="both"/>
        <w:rPr>
          <w:lang w:val="en-CA"/>
        </w:rPr>
      </w:pPr>
      <w:r w:rsidRPr="002370F4">
        <w:rPr>
          <w:lang w:val="en-CA"/>
        </w:rPr>
        <w:t>Journal Of Neuroscience</w:t>
      </w:r>
    </w:p>
    <w:p w14:paraId="51FCABD2" w14:textId="77777777" w:rsidR="00EB4638" w:rsidRPr="002370F4" w:rsidRDefault="00EB4638" w:rsidP="00EB4638">
      <w:pPr>
        <w:jc w:val="both"/>
        <w:rPr>
          <w:lang w:val="en-CA"/>
        </w:rPr>
      </w:pPr>
      <w:r w:rsidRPr="002370F4">
        <w:rPr>
          <w:lang w:val="en-CA"/>
        </w:rPr>
        <w:t>Journal Of Neuroscience</w:t>
      </w:r>
    </w:p>
    <w:p w14:paraId="6558789E" w14:textId="77777777" w:rsidR="00EB4638" w:rsidRPr="002370F4" w:rsidRDefault="00EB4638" w:rsidP="00EB4638">
      <w:pPr>
        <w:jc w:val="both"/>
        <w:rPr>
          <w:lang w:val="en-CA"/>
        </w:rPr>
      </w:pPr>
      <w:r w:rsidRPr="002370F4">
        <w:rPr>
          <w:lang w:val="en-CA"/>
        </w:rPr>
        <w:t>Journal Of Neuroscience Methods</w:t>
      </w:r>
    </w:p>
    <w:p w14:paraId="0E1843BB" w14:textId="77777777" w:rsidR="00EB4638" w:rsidRPr="002370F4" w:rsidRDefault="00EB4638" w:rsidP="00EB4638">
      <w:pPr>
        <w:jc w:val="both"/>
        <w:rPr>
          <w:lang w:val="en-CA"/>
        </w:rPr>
      </w:pPr>
      <w:r w:rsidRPr="002370F4">
        <w:rPr>
          <w:lang w:val="en-CA"/>
        </w:rPr>
        <w:t>Journal Of Neuroscience Methods</w:t>
      </w:r>
    </w:p>
    <w:p w14:paraId="53EB19D9" w14:textId="77777777" w:rsidR="00EB4638" w:rsidRPr="002370F4" w:rsidRDefault="00EB4638" w:rsidP="00EB4638">
      <w:pPr>
        <w:jc w:val="both"/>
        <w:rPr>
          <w:lang w:val="en-CA"/>
        </w:rPr>
      </w:pPr>
      <w:r w:rsidRPr="002370F4">
        <w:rPr>
          <w:lang w:val="en-CA"/>
        </w:rPr>
        <w:t>Journal Of Neuroscience Nursing</w:t>
      </w:r>
    </w:p>
    <w:p w14:paraId="7D4B8D85" w14:textId="77777777" w:rsidR="00EB4638" w:rsidRPr="002370F4" w:rsidRDefault="00EB4638" w:rsidP="00EB4638">
      <w:pPr>
        <w:jc w:val="both"/>
        <w:rPr>
          <w:lang w:val="en-CA"/>
        </w:rPr>
      </w:pPr>
      <w:r w:rsidRPr="002370F4">
        <w:rPr>
          <w:lang w:val="en-CA"/>
        </w:rPr>
        <w:t>Journal Of Neuroscience Research</w:t>
      </w:r>
    </w:p>
    <w:p w14:paraId="5681128A" w14:textId="77777777" w:rsidR="00EB4638" w:rsidRPr="002370F4" w:rsidRDefault="00EB4638" w:rsidP="00EB4638">
      <w:pPr>
        <w:jc w:val="both"/>
        <w:rPr>
          <w:lang w:val="en-CA"/>
        </w:rPr>
      </w:pPr>
      <w:r w:rsidRPr="002370F4">
        <w:rPr>
          <w:lang w:val="en-CA"/>
        </w:rPr>
        <w:t>Journal Of Neuroscience Research</w:t>
      </w:r>
    </w:p>
    <w:p w14:paraId="30B10F47" w14:textId="77777777" w:rsidR="00EB4638" w:rsidRPr="002370F4" w:rsidRDefault="00EB4638" w:rsidP="00EB4638">
      <w:pPr>
        <w:jc w:val="both"/>
        <w:rPr>
          <w:lang w:val="en-CA"/>
        </w:rPr>
      </w:pPr>
      <w:r w:rsidRPr="002370F4">
        <w:rPr>
          <w:lang w:val="en-CA"/>
        </w:rPr>
        <w:t>Journal Of Neurosurgery</w:t>
      </w:r>
    </w:p>
    <w:p w14:paraId="13A3D3CA" w14:textId="77777777" w:rsidR="00EB4638" w:rsidRPr="002370F4" w:rsidRDefault="00EB4638" w:rsidP="00EB4638">
      <w:pPr>
        <w:jc w:val="both"/>
        <w:rPr>
          <w:lang w:val="en-CA"/>
        </w:rPr>
      </w:pPr>
      <w:r w:rsidRPr="002370F4">
        <w:rPr>
          <w:lang w:val="en-CA"/>
        </w:rPr>
        <w:t>Journal Of Neurosurgery</w:t>
      </w:r>
    </w:p>
    <w:p w14:paraId="0F009A51" w14:textId="77777777" w:rsidR="00EB4638" w:rsidRPr="002370F4" w:rsidRDefault="00EB4638" w:rsidP="00EB4638">
      <w:pPr>
        <w:jc w:val="both"/>
        <w:rPr>
          <w:lang w:val="en-CA"/>
        </w:rPr>
      </w:pPr>
      <w:r w:rsidRPr="002370F4">
        <w:rPr>
          <w:lang w:val="en-CA"/>
        </w:rPr>
        <w:t>Journal Of Neurosurgery-Pediatrics</w:t>
      </w:r>
    </w:p>
    <w:p w14:paraId="252CD62A" w14:textId="77777777" w:rsidR="00EB4638" w:rsidRPr="002370F4" w:rsidRDefault="00EB4638" w:rsidP="00EB4638">
      <w:pPr>
        <w:jc w:val="both"/>
        <w:rPr>
          <w:lang w:val="en-CA"/>
        </w:rPr>
      </w:pPr>
      <w:r w:rsidRPr="002370F4">
        <w:rPr>
          <w:lang w:val="en-CA"/>
        </w:rPr>
        <w:t>Journal Of Neurosurgery-Pediatrics</w:t>
      </w:r>
    </w:p>
    <w:p w14:paraId="4420E0B3" w14:textId="77777777" w:rsidR="00EB4638" w:rsidRPr="002370F4" w:rsidRDefault="00EB4638" w:rsidP="00EB4638">
      <w:pPr>
        <w:jc w:val="both"/>
        <w:rPr>
          <w:lang w:val="en-CA"/>
        </w:rPr>
      </w:pPr>
      <w:r w:rsidRPr="002370F4">
        <w:rPr>
          <w:lang w:val="en-CA"/>
        </w:rPr>
        <w:t>Journal Of Neurosurgery-Spine</w:t>
      </w:r>
    </w:p>
    <w:p w14:paraId="3C590BE5" w14:textId="77777777" w:rsidR="00EB4638" w:rsidRPr="002370F4" w:rsidRDefault="00EB4638" w:rsidP="00EB4638">
      <w:pPr>
        <w:jc w:val="both"/>
        <w:rPr>
          <w:lang w:val="en-CA"/>
        </w:rPr>
      </w:pPr>
      <w:r w:rsidRPr="002370F4">
        <w:rPr>
          <w:lang w:val="en-CA"/>
        </w:rPr>
        <w:t>Journal Of Neurosurgery-Spine</w:t>
      </w:r>
    </w:p>
    <w:p w14:paraId="3F2A1400" w14:textId="77777777" w:rsidR="00EB4638" w:rsidRPr="002370F4" w:rsidRDefault="00EB4638" w:rsidP="00EB4638">
      <w:pPr>
        <w:jc w:val="both"/>
        <w:rPr>
          <w:lang w:val="en-CA"/>
        </w:rPr>
      </w:pPr>
      <w:r w:rsidRPr="002370F4">
        <w:rPr>
          <w:lang w:val="en-CA"/>
        </w:rPr>
        <w:t>Journal Of Neurosurgical Anesthesiology</w:t>
      </w:r>
    </w:p>
    <w:p w14:paraId="4C4E2C99" w14:textId="77777777" w:rsidR="00EB4638" w:rsidRPr="002370F4" w:rsidRDefault="00EB4638" w:rsidP="00EB4638">
      <w:pPr>
        <w:jc w:val="both"/>
        <w:rPr>
          <w:lang w:val="en-CA"/>
        </w:rPr>
      </w:pPr>
      <w:r w:rsidRPr="002370F4">
        <w:rPr>
          <w:lang w:val="en-CA"/>
        </w:rPr>
        <w:t>Journal Of Neurosurgical Sciences</w:t>
      </w:r>
    </w:p>
    <w:p w14:paraId="6E11D94C" w14:textId="77777777" w:rsidR="00EB4638" w:rsidRPr="002370F4" w:rsidRDefault="00EB4638" w:rsidP="00EB4638">
      <w:pPr>
        <w:jc w:val="both"/>
        <w:rPr>
          <w:lang w:val="en-CA"/>
        </w:rPr>
      </w:pPr>
      <w:r w:rsidRPr="002370F4">
        <w:rPr>
          <w:lang w:val="en-CA"/>
        </w:rPr>
        <w:t>Journal Of Neurotrauma</w:t>
      </w:r>
    </w:p>
    <w:p w14:paraId="3DCA3225" w14:textId="77777777" w:rsidR="00EB4638" w:rsidRPr="002370F4" w:rsidRDefault="00EB4638" w:rsidP="00EB4638">
      <w:pPr>
        <w:jc w:val="both"/>
        <w:rPr>
          <w:lang w:val="en-CA"/>
        </w:rPr>
      </w:pPr>
      <w:r w:rsidRPr="002370F4">
        <w:rPr>
          <w:lang w:val="en-CA"/>
        </w:rPr>
        <w:t>Journal Of Neurotrauma</w:t>
      </w:r>
    </w:p>
    <w:p w14:paraId="10F280E6" w14:textId="77777777" w:rsidR="00EB4638" w:rsidRPr="002370F4" w:rsidRDefault="00EB4638" w:rsidP="00EB4638">
      <w:pPr>
        <w:jc w:val="both"/>
        <w:rPr>
          <w:lang w:val="en-CA"/>
        </w:rPr>
      </w:pPr>
      <w:r w:rsidRPr="002370F4">
        <w:rPr>
          <w:lang w:val="en-CA"/>
        </w:rPr>
        <w:t>Journal Of Neurovirology</w:t>
      </w:r>
    </w:p>
    <w:p w14:paraId="4247A7A9" w14:textId="77777777" w:rsidR="00EB4638" w:rsidRPr="002370F4" w:rsidRDefault="00EB4638" w:rsidP="00EB4638">
      <w:pPr>
        <w:jc w:val="both"/>
        <w:rPr>
          <w:lang w:val="en-CA"/>
        </w:rPr>
      </w:pPr>
      <w:r w:rsidRPr="002370F4">
        <w:rPr>
          <w:lang w:val="en-CA"/>
        </w:rPr>
        <w:t xml:space="preserve">Journal Of Oral &amp; Facial Pain </w:t>
      </w:r>
      <w:proofErr w:type="gramStart"/>
      <w:r w:rsidRPr="002370F4">
        <w:rPr>
          <w:lang w:val="en-CA"/>
        </w:rPr>
        <w:t>And</w:t>
      </w:r>
      <w:proofErr w:type="gramEnd"/>
      <w:r w:rsidRPr="002370F4">
        <w:rPr>
          <w:lang w:val="en-CA"/>
        </w:rPr>
        <w:t xml:space="preserve"> Headache</w:t>
      </w:r>
    </w:p>
    <w:p w14:paraId="51F7C966" w14:textId="77777777" w:rsidR="00EB4638" w:rsidRPr="002370F4" w:rsidRDefault="00EB4638" w:rsidP="00EB4638">
      <w:pPr>
        <w:jc w:val="both"/>
        <w:rPr>
          <w:lang w:val="en-CA"/>
        </w:rPr>
      </w:pPr>
      <w:r w:rsidRPr="002370F4">
        <w:rPr>
          <w:lang w:val="en-CA"/>
        </w:rPr>
        <w:t>Journal Of Orofacial Pain</w:t>
      </w:r>
    </w:p>
    <w:p w14:paraId="29F62114" w14:textId="77777777" w:rsidR="00EB4638" w:rsidRPr="002370F4" w:rsidRDefault="00EB4638" w:rsidP="00EB4638">
      <w:pPr>
        <w:jc w:val="both"/>
        <w:rPr>
          <w:lang w:val="en-CA"/>
        </w:rPr>
      </w:pPr>
      <w:r w:rsidRPr="002370F4">
        <w:rPr>
          <w:lang w:val="en-CA"/>
        </w:rPr>
        <w:lastRenderedPageBreak/>
        <w:t xml:space="preserve">Journal Of </w:t>
      </w:r>
      <w:proofErr w:type="spellStart"/>
      <w:r w:rsidRPr="002370F4">
        <w:rPr>
          <w:lang w:val="en-CA"/>
        </w:rPr>
        <w:t>Parkinsons</w:t>
      </w:r>
      <w:proofErr w:type="spellEnd"/>
      <w:r w:rsidRPr="002370F4">
        <w:rPr>
          <w:lang w:val="en-CA"/>
        </w:rPr>
        <w:t xml:space="preserve"> Disease</w:t>
      </w:r>
    </w:p>
    <w:p w14:paraId="625FB9A1" w14:textId="77777777" w:rsidR="00EB4638" w:rsidRPr="002370F4" w:rsidRDefault="00EB4638" w:rsidP="00EB4638">
      <w:pPr>
        <w:jc w:val="both"/>
        <w:rPr>
          <w:lang w:val="en-CA"/>
        </w:rPr>
      </w:pPr>
      <w:r w:rsidRPr="002370F4">
        <w:rPr>
          <w:lang w:val="en-CA"/>
        </w:rPr>
        <w:t>Journal Of Pineal Research</w:t>
      </w:r>
    </w:p>
    <w:p w14:paraId="0D614CA1" w14:textId="77777777" w:rsidR="00EB4638" w:rsidRPr="002370F4" w:rsidRDefault="00EB4638" w:rsidP="00EB4638">
      <w:pPr>
        <w:jc w:val="both"/>
        <w:rPr>
          <w:lang w:val="en-CA"/>
        </w:rPr>
      </w:pPr>
      <w:r w:rsidRPr="002370F4">
        <w:rPr>
          <w:lang w:val="en-CA"/>
        </w:rPr>
        <w:t>Journal Of Psychiatry &amp; Neuroscience</w:t>
      </w:r>
    </w:p>
    <w:p w14:paraId="68C5689E" w14:textId="77777777" w:rsidR="00EB4638" w:rsidRPr="002370F4" w:rsidRDefault="00EB4638" w:rsidP="00EB4638">
      <w:pPr>
        <w:jc w:val="both"/>
        <w:rPr>
          <w:lang w:val="en-CA"/>
        </w:rPr>
      </w:pPr>
      <w:r w:rsidRPr="002370F4">
        <w:rPr>
          <w:lang w:val="en-CA"/>
        </w:rPr>
        <w:t>Journal Of Psychiatry &amp; Neuroscience</w:t>
      </w:r>
    </w:p>
    <w:p w14:paraId="784B7513" w14:textId="77777777" w:rsidR="00EB4638" w:rsidRPr="002370F4" w:rsidRDefault="00EB4638" w:rsidP="00EB4638">
      <w:pPr>
        <w:jc w:val="both"/>
        <w:rPr>
          <w:lang w:val="en-CA"/>
        </w:rPr>
      </w:pPr>
      <w:r w:rsidRPr="002370F4">
        <w:rPr>
          <w:lang w:val="en-CA"/>
        </w:rPr>
        <w:t>Journal Of Psychopharmacology</w:t>
      </w:r>
    </w:p>
    <w:p w14:paraId="01D74787" w14:textId="77777777" w:rsidR="00EB4638" w:rsidRPr="002370F4" w:rsidRDefault="00EB4638" w:rsidP="00EB4638">
      <w:pPr>
        <w:jc w:val="both"/>
        <w:rPr>
          <w:lang w:val="en-CA"/>
        </w:rPr>
      </w:pPr>
      <w:r w:rsidRPr="002370F4">
        <w:rPr>
          <w:lang w:val="en-CA"/>
        </w:rPr>
        <w:t>Journal Of Spinal Cord Medicine</w:t>
      </w:r>
    </w:p>
    <w:p w14:paraId="3ADFAFA1" w14:textId="77777777" w:rsidR="00EB4638" w:rsidRPr="002370F4" w:rsidRDefault="00EB4638" w:rsidP="00EB4638">
      <w:pPr>
        <w:jc w:val="both"/>
        <w:rPr>
          <w:lang w:val="en-CA"/>
        </w:rPr>
      </w:pPr>
      <w:r w:rsidRPr="002370F4">
        <w:rPr>
          <w:lang w:val="en-CA"/>
        </w:rPr>
        <w:t xml:space="preserve">Journal Of </w:t>
      </w:r>
      <w:proofErr w:type="gramStart"/>
      <w:r w:rsidRPr="002370F4">
        <w:rPr>
          <w:lang w:val="en-CA"/>
        </w:rPr>
        <w:t>The</w:t>
      </w:r>
      <w:proofErr w:type="gramEnd"/>
      <w:r w:rsidRPr="002370F4">
        <w:rPr>
          <w:lang w:val="en-CA"/>
        </w:rPr>
        <w:t xml:space="preserve"> American Academy Of Child And Adolescent Psychiatry</w:t>
      </w:r>
    </w:p>
    <w:p w14:paraId="32618610" w14:textId="77777777" w:rsidR="00EB4638" w:rsidRPr="002370F4" w:rsidRDefault="00EB4638" w:rsidP="00EB4638">
      <w:pPr>
        <w:jc w:val="both"/>
        <w:rPr>
          <w:lang w:val="en-CA"/>
        </w:rPr>
      </w:pPr>
      <w:r w:rsidRPr="002370F4">
        <w:rPr>
          <w:lang w:val="en-CA"/>
        </w:rPr>
        <w:t xml:space="preserve">Journal Of </w:t>
      </w:r>
      <w:proofErr w:type="gramStart"/>
      <w:r w:rsidRPr="002370F4">
        <w:rPr>
          <w:lang w:val="en-CA"/>
        </w:rPr>
        <w:t>The</w:t>
      </w:r>
      <w:proofErr w:type="gramEnd"/>
      <w:r w:rsidRPr="002370F4">
        <w:rPr>
          <w:lang w:val="en-CA"/>
        </w:rPr>
        <w:t xml:space="preserve"> International Neuropsychological Society</w:t>
      </w:r>
    </w:p>
    <w:p w14:paraId="6260E4BC" w14:textId="77777777" w:rsidR="00EB4638" w:rsidRPr="002370F4" w:rsidRDefault="00EB4638" w:rsidP="00EB4638">
      <w:pPr>
        <w:jc w:val="both"/>
        <w:rPr>
          <w:lang w:val="en-CA"/>
        </w:rPr>
      </w:pPr>
      <w:r w:rsidRPr="002370F4">
        <w:rPr>
          <w:lang w:val="en-CA"/>
        </w:rPr>
        <w:t xml:space="preserve">Journal Of </w:t>
      </w:r>
      <w:proofErr w:type="gramStart"/>
      <w:r w:rsidRPr="002370F4">
        <w:rPr>
          <w:lang w:val="en-CA"/>
        </w:rPr>
        <w:t>The</w:t>
      </w:r>
      <w:proofErr w:type="gramEnd"/>
      <w:r w:rsidRPr="002370F4">
        <w:rPr>
          <w:lang w:val="en-CA"/>
        </w:rPr>
        <w:t xml:space="preserve"> International Neuropsychological Society</w:t>
      </w:r>
    </w:p>
    <w:p w14:paraId="3A33E0BB" w14:textId="77777777" w:rsidR="00EB4638" w:rsidRPr="002370F4" w:rsidRDefault="00EB4638" w:rsidP="00EB4638">
      <w:pPr>
        <w:jc w:val="both"/>
        <w:rPr>
          <w:lang w:val="en-CA"/>
        </w:rPr>
      </w:pPr>
      <w:r w:rsidRPr="002370F4">
        <w:rPr>
          <w:lang w:val="en-CA"/>
        </w:rPr>
        <w:t xml:space="preserve">Journal Of </w:t>
      </w:r>
      <w:proofErr w:type="gramStart"/>
      <w:r w:rsidRPr="002370F4">
        <w:rPr>
          <w:lang w:val="en-CA"/>
        </w:rPr>
        <w:t>The</w:t>
      </w:r>
      <w:proofErr w:type="gramEnd"/>
      <w:r w:rsidRPr="002370F4">
        <w:rPr>
          <w:lang w:val="en-CA"/>
        </w:rPr>
        <w:t xml:space="preserve"> Neurological Sciences</w:t>
      </w:r>
    </w:p>
    <w:p w14:paraId="73413701" w14:textId="77777777" w:rsidR="00EB4638" w:rsidRPr="002370F4" w:rsidRDefault="00EB4638" w:rsidP="00EB4638">
      <w:pPr>
        <w:jc w:val="both"/>
        <w:rPr>
          <w:lang w:val="en-CA"/>
        </w:rPr>
      </w:pPr>
      <w:r w:rsidRPr="002370F4">
        <w:rPr>
          <w:lang w:val="en-CA"/>
        </w:rPr>
        <w:t xml:space="preserve">Journal Of </w:t>
      </w:r>
      <w:proofErr w:type="gramStart"/>
      <w:r w:rsidRPr="002370F4">
        <w:rPr>
          <w:lang w:val="en-CA"/>
        </w:rPr>
        <w:t>The</w:t>
      </w:r>
      <w:proofErr w:type="gramEnd"/>
      <w:r w:rsidRPr="002370F4">
        <w:rPr>
          <w:lang w:val="en-CA"/>
        </w:rPr>
        <w:t xml:space="preserve"> Neurological Sciences</w:t>
      </w:r>
    </w:p>
    <w:p w14:paraId="27E80FBC" w14:textId="77777777" w:rsidR="00EB4638" w:rsidRPr="002370F4" w:rsidRDefault="00EB4638" w:rsidP="00EB4638">
      <w:pPr>
        <w:jc w:val="both"/>
        <w:rPr>
          <w:lang w:val="en-CA"/>
        </w:rPr>
      </w:pPr>
      <w:proofErr w:type="spellStart"/>
      <w:r w:rsidRPr="002370F4">
        <w:rPr>
          <w:lang w:val="en-CA"/>
        </w:rPr>
        <w:t>Journl</w:t>
      </w:r>
      <w:proofErr w:type="spellEnd"/>
      <w:r w:rsidRPr="002370F4">
        <w:rPr>
          <w:lang w:val="en-CA"/>
        </w:rPr>
        <w:t xml:space="preserve"> Of Neuroscience Psychology </w:t>
      </w:r>
      <w:proofErr w:type="gramStart"/>
      <w:r w:rsidRPr="002370F4">
        <w:rPr>
          <w:lang w:val="en-CA"/>
        </w:rPr>
        <w:t>And</w:t>
      </w:r>
      <w:proofErr w:type="gramEnd"/>
      <w:r w:rsidRPr="002370F4">
        <w:rPr>
          <w:lang w:val="en-CA"/>
        </w:rPr>
        <w:t xml:space="preserve"> Economics</w:t>
      </w:r>
    </w:p>
    <w:p w14:paraId="0CB06835" w14:textId="77777777" w:rsidR="00EB4638" w:rsidRPr="002370F4" w:rsidRDefault="00EB4638" w:rsidP="00EB4638">
      <w:pPr>
        <w:jc w:val="both"/>
        <w:rPr>
          <w:lang w:val="fr-CA"/>
        </w:rPr>
      </w:pPr>
      <w:proofErr w:type="spellStart"/>
      <w:r w:rsidRPr="002370F4">
        <w:rPr>
          <w:lang w:val="fr-CA"/>
        </w:rPr>
        <w:t>Klinische</w:t>
      </w:r>
      <w:proofErr w:type="spellEnd"/>
      <w:r w:rsidRPr="002370F4">
        <w:rPr>
          <w:lang w:val="fr-CA"/>
        </w:rPr>
        <w:t xml:space="preserve"> Neurophysiologie</w:t>
      </w:r>
    </w:p>
    <w:p w14:paraId="669A629D" w14:textId="77777777" w:rsidR="00EB4638" w:rsidRPr="002370F4" w:rsidRDefault="00EB4638" w:rsidP="00EB4638">
      <w:pPr>
        <w:jc w:val="both"/>
        <w:rPr>
          <w:lang w:val="fr-CA"/>
        </w:rPr>
      </w:pPr>
      <w:r w:rsidRPr="002370F4">
        <w:rPr>
          <w:lang w:val="fr-CA"/>
        </w:rPr>
        <w:t xml:space="preserve">Lancet </w:t>
      </w:r>
      <w:proofErr w:type="spellStart"/>
      <w:r w:rsidRPr="002370F4">
        <w:rPr>
          <w:lang w:val="fr-CA"/>
        </w:rPr>
        <w:t>Neurology</w:t>
      </w:r>
      <w:proofErr w:type="spellEnd"/>
    </w:p>
    <w:p w14:paraId="4BC60510" w14:textId="77777777" w:rsidR="00EB4638" w:rsidRPr="002370F4" w:rsidRDefault="00EB4638" w:rsidP="00EB4638">
      <w:pPr>
        <w:jc w:val="both"/>
        <w:rPr>
          <w:lang w:val="fr-CA"/>
        </w:rPr>
      </w:pPr>
      <w:r w:rsidRPr="002370F4">
        <w:rPr>
          <w:lang w:val="fr-CA"/>
        </w:rPr>
        <w:t xml:space="preserve">Lancet </w:t>
      </w:r>
      <w:proofErr w:type="spellStart"/>
      <w:r w:rsidRPr="002370F4">
        <w:rPr>
          <w:lang w:val="fr-CA"/>
        </w:rPr>
        <w:t>Neurology</w:t>
      </w:r>
      <w:proofErr w:type="spellEnd"/>
    </w:p>
    <w:p w14:paraId="06BD2376" w14:textId="77777777" w:rsidR="00EB4638" w:rsidRPr="002370F4" w:rsidRDefault="00EB4638" w:rsidP="00EB4638">
      <w:pPr>
        <w:jc w:val="both"/>
        <w:rPr>
          <w:lang w:val="en-CA"/>
        </w:rPr>
      </w:pPr>
      <w:r w:rsidRPr="002370F4">
        <w:rPr>
          <w:lang w:val="en-CA"/>
        </w:rPr>
        <w:t xml:space="preserve">Language Cognition </w:t>
      </w:r>
      <w:proofErr w:type="gramStart"/>
      <w:r w:rsidRPr="002370F4">
        <w:rPr>
          <w:lang w:val="en-CA"/>
        </w:rPr>
        <w:t>And</w:t>
      </w:r>
      <w:proofErr w:type="gramEnd"/>
      <w:r w:rsidRPr="002370F4">
        <w:rPr>
          <w:lang w:val="en-CA"/>
        </w:rPr>
        <w:t xml:space="preserve"> Neuroscience</w:t>
      </w:r>
    </w:p>
    <w:p w14:paraId="210627E2" w14:textId="77777777" w:rsidR="00EB4638" w:rsidRPr="002370F4" w:rsidRDefault="00EB4638" w:rsidP="00EB4638">
      <w:pPr>
        <w:jc w:val="both"/>
        <w:rPr>
          <w:lang w:val="en-CA"/>
        </w:rPr>
      </w:pPr>
      <w:r w:rsidRPr="002370F4">
        <w:rPr>
          <w:lang w:val="en-CA"/>
        </w:rPr>
        <w:t>Learning &amp; Memory</w:t>
      </w:r>
    </w:p>
    <w:p w14:paraId="0434BD8E" w14:textId="77777777" w:rsidR="00EB4638" w:rsidRPr="002370F4" w:rsidRDefault="00EB4638" w:rsidP="00EB4638">
      <w:pPr>
        <w:jc w:val="both"/>
        <w:rPr>
          <w:lang w:val="en-CA"/>
        </w:rPr>
      </w:pPr>
      <w:r w:rsidRPr="002370F4">
        <w:rPr>
          <w:lang w:val="en-CA"/>
        </w:rPr>
        <w:t>Metabolic Brain Disease</w:t>
      </w:r>
    </w:p>
    <w:p w14:paraId="7658A9C1" w14:textId="77777777" w:rsidR="00EB4638" w:rsidRPr="002370F4" w:rsidRDefault="00EB4638" w:rsidP="00EB4638">
      <w:pPr>
        <w:jc w:val="both"/>
        <w:rPr>
          <w:lang w:val="en-CA"/>
        </w:rPr>
      </w:pPr>
      <w:r w:rsidRPr="002370F4">
        <w:rPr>
          <w:lang w:val="en-CA"/>
        </w:rPr>
        <w:t xml:space="preserve">Mind Brain </w:t>
      </w:r>
      <w:proofErr w:type="gramStart"/>
      <w:r w:rsidRPr="002370F4">
        <w:rPr>
          <w:lang w:val="en-CA"/>
        </w:rPr>
        <w:t>And</w:t>
      </w:r>
      <w:proofErr w:type="gramEnd"/>
      <w:r w:rsidRPr="002370F4">
        <w:rPr>
          <w:lang w:val="en-CA"/>
        </w:rPr>
        <w:t xml:space="preserve"> Education</w:t>
      </w:r>
    </w:p>
    <w:p w14:paraId="427541A8" w14:textId="77777777" w:rsidR="00EB4638" w:rsidRPr="002370F4" w:rsidRDefault="00EB4638" w:rsidP="00EB4638">
      <w:pPr>
        <w:jc w:val="both"/>
        <w:rPr>
          <w:lang w:val="en-CA"/>
        </w:rPr>
      </w:pPr>
      <w:r w:rsidRPr="002370F4">
        <w:rPr>
          <w:lang w:val="en-CA"/>
        </w:rPr>
        <w:t>Minimally Invasive Neurosurgery</w:t>
      </w:r>
    </w:p>
    <w:p w14:paraId="27649D47" w14:textId="77777777" w:rsidR="00EB4638" w:rsidRPr="002370F4" w:rsidRDefault="00EB4638" w:rsidP="00EB4638">
      <w:pPr>
        <w:jc w:val="both"/>
        <w:rPr>
          <w:lang w:val="en-CA"/>
        </w:rPr>
      </w:pPr>
      <w:r w:rsidRPr="002370F4">
        <w:rPr>
          <w:lang w:val="en-CA"/>
        </w:rPr>
        <w:t>Molecular And Cellular Neuroscience</w:t>
      </w:r>
    </w:p>
    <w:p w14:paraId="59F27F10" w14:textId="77777777" w:rsidR="00EB4638" w:rsidRPr="002370F4" w:rsidRDefault="00EB4638" w:rsidP="00EB4638">
      <w:pPr>
        <w:jc w:val="both"/>
        <w:rPr>
          <w:lang w:val="en-CA"/>
        </w:rPr>
      </w:pPr>
      <w:r w:rsidRPr="002370F4">
        <w:rPr>
          <w:lang w:val="en-CA"/>
        </w:rPr>
        <w:t>Molecular And Chemical Neuropathology</w:t>
      </w:r>
    </w:p>
    <w:p w14:paraId="47017396" w14:textId="77777777" w:rsidR="00EB4638" w:rsidRPr="002370F4" w:rsidRDefault="00EB4638" w:rsidP="00EB4638">
      <w:pPr>
        <w:jc w:val="both"/>
        <w:rPr>
          <w:lang w:val="en-CA"/>
        </w:rPr>
      </w:pPr>
      <w:r w:rsidRPr="002370F4">
        <w:rPr>
          <w:lang w:val="en-CA"/>
        </w:rPr>
        <w:t>Molecular Autism</w:t>
      </w:r>
    </w:p>
    <w:p w14:paraId="1DBC151D" w14:textId="77777777" w:rsidR="00EB4638" w:rsidRPr="002370F4" w:rsidRDefault="00EB4638" w:rsidP="00EB4638">
      <w:pPr>
        <w:jc w:val="both"/>
        <w:rPr>
          <w:lang w:val="en-CA"/>
        </w:rPr>
      </w:pPr>
      <w:r w:rsidRPr="002370F4">
        <w:rPr>
          <w:lang w:val="en-CA"/>
        </w:rPr>
        <w:t>Molecular Brain</w:t>
      </w:r>
    </w:p>
    <w:p w14:paraId="5382C849" w14:textId="77777777" w:rsidR="00EB4638" w:rsidRPr="002370F4" w:rsidRDefault="00EB4638" w:rsidP="00EB4638">
      <w:pPr>
        <w:jc w:val="both"/>
        <w:rPr>
          <w:lang w:val="en-CA"/>
        </w:rPr>
      </w:pPr>
      <w:r w:rsidRPr="002370F4">
        <w:rPr>
          <w:lang w:val="en-CA"/>
        </w:rPr>
        <w:t>Molecular Brain Research</w:t>
      </w:r>
    </w:p>
    <w:p w14:paraId="5B4A6EB0" w14:textId="77777777" w:rsidR="00EB4638" w:rsidRPr="002370F4" w:rsidRDefault="00EB4638" w:rsidP="00EB4638">
      <w:pPr>
        <w:jc w:val="both"/>
        <w:rPr>
          <w:lang w:val="en-CA"/>
        </w:rPr>
      </w:pPr>
      <w:r w:rsidRPr="002370F4">
        <w:rPr>
          <w:lang w:val="en-CA"/>
        </w:rPr>
        <w:t>Molecular Neurobiology</w:t>
      </w:r>
    </w:p>
    <w:p w14:paraId="51852B6E" w14:textId="77777777" w:rsidR="00EB4638" w:rsidRPr="002370F4" w:rsidRDefault="00EB4638" w:rsidP="00EB4638">
      <w:pPr>
        <w:jc w:val="both"/>
        <w:rPr>
          <w:lang w:val="en-CA"/>
        </w:rPr>
      </w:pPr>
      <w:r w:rsidRPr="002370F4">
        <w:rPr>
          <w:lang w:val="en-CA"/>
        </w:rPr>
        <w:t>Molecular Neurobiology</w:t>
      </w:r>
    </w:p>
    <w:p w14:paraId="7CDFFE76" w14:textId="77777777" w:rsidR="00EB4638" w:rsidRPr="002370F4" w:rsidRDefault="00EB4638" w:rsidP="00EB4638">
      <w:pPr>
        <w:jc w:val="both"/>
        <w:rPr>
          <w:lang w:val="en-CA"/>
        </w:rPr>
      </w:pPr>
      <w:r w:rsidRPr="002370F4">
        <w:rPr>
          <w:lang w:val="en-CA"/>
        </w:rPr>
        <w:t>Molecular Neurodegeneration</w:t>
      </w:r>
    </w:p>
    <w:p w14:paraId="3831FD76" w14:textId="77777777" w:rsidR="00EB4638" w:rsidRPr="002370F4" w:rsidRDefault="00EB4638" w:rsidP="00EB4638">
      <w:pPr>
        <w:jc w:val="both"/>
        <w:rPr>
          <w:lang w:val="en-CA"/>
        </w:rPr>
      </w:pPr>
      <w:r w:rsidRPr="002370F4">
        <w:rPr>
          <w:lang w:val="en-CA"/>
        </w:rPr>
        <w:t>Molecular Neurodegeneration</w:t>
      </w:r>
    </w:p>
    <w:p w14:paraId="70D576CC" w14:textId="77777777" w:rsidR="00EB4638" w:rsidRPr="002370F4" w:rsidRDefault="00EB4638" w:rsidP="00EB4638">
      <w:pPr>
        <w:jc w:val="both"/>
        <w:rPr>
          <w:lang w:val="en-CA"/>
        </w:rPr>
      </w:pPr>
      <w:r w:rsidRPr="002370F4">
        <w:rPr>
          <w:lang w:val="en-CA"/>
        </w:rPr>
        <w:t>Molecular Psychiatry</w:t>
      </w:r>
    </w:p>
    <w:p w14:paraId="483B75A2" w14:textId="77777777" w:rsidR="00EB4638" w:rsidRPr="002370F4" w:rsidRDefault="00EB4638" w:rsidP="00EB4638">
      <w:pPr>
        <w:jc w:val="both"/>
        <w:rPr>
          <w:lang w:val="en-CA"/>
        </w:rPr>
      </w:pPr>
      <w:r w:rsidRPr="002370F4">
        <w:rPr>
          <w:lang w:val="en-CA"/>
        </w:rPr>
        <w:t xml:space="preserve">Multiple Sclerosis </w:t>
      </w:r>
      <w:proofErr w:type="gramStart"/>
      <w:r w:rsidRPr="002370F4">
        <w:rPr>
          <w:lang w:val="en-CA"/>
        </w:rPr>
        <w:t>And</w:t>
      </w:r>
      <w:proofErr w:type="gramEnd"/>
      <w:r w:rsidRPr="002370F4">
        <w:rPr>
          <w:lang w:val="en-CA"/>
        </w:rPr>
        <w:t xml:space="preserve"> Related Disorders</w:t>
      </w:r>
    </w:p>
    <w:p w14:paraId="2C1C95B4" w14:textId="77777777" w:rsidR="00EB4638" w:rsidRPr="002370F4" w:rsidRDefault="00EB4638" w:rsidP="00EB4638">
      <w:pPr>
        <w:jc w:val="both"/>
        <w:rPr>
          <w:lang w:val="en-CA"/>
        </w:rPr>
      </w:pPr>
      <w:r w:rsidRPr="002370F4">
        <w:rPr>
          <w:lang w:val="en-CA"/>
        </w:rPr>
        <w:t>Nature Clinical Practice Neurology</w:t>
      </w:r>
    </w:p>
    <w:p w14:paraId="5FA7E9AA" w14:textId="77777777" w:rsidR="00EB4638" w:rsidRPr="002370F4" w:rsidRDefault="00EB4638" w:rsidP="00EB4638">
      <w:pPr>
        <w:jc w:val="both"/>
        <w:rPr>
          <w:lang w:val="fr-CA"/>
        </w:rPr>
      </w:pPr>
      <w:r w:rsidRPr="002370F4">
        <w:rPr>
          <w:lang w:val="fr-CA"/>
        </w:rPr>
        <w:t>Nature Neuroscience</w:t>
      </w:r>
    </w:p>
    <w:p w14:paraId="47BBFF57" w14:textId="77777777" w:rsidR="00EB4638" w:rsidRPr="002370F4" w:rsidRDefault="00EB4638" w:rsidP="00EB4638">
      <w:pPr>
        <w:jc w:val="both"/>
        <w:rPr>
          <w:lang w:val="fr-CA"/>
        </w:rPr>
      </w:pPr>
      <w:r w:rsidRPr="002370F4">
        <w:rPr>
          <w:lang w:val="fr-CA"/>
        </w:rPr>
        <w:t>Nature Neuroscience</w:t>
      </w:r>
    </w:p>
    <w:p w14:paraId="123F8B9E" w14:textId="77777777" w:rsidR="00EB4638" w:rsidRPr="002370F4" w:rsidRDefault="00EB4638" w:rsidP="00EB4638">
      <w:pPr>
        <w:jc w:val="both"/>
        <w:rPr>
          <w:lang w:val="fr-CA"/>
        </w:rPr>
      </w:pPr>
      <w:r w:rsidRPr="002370F4">
        <w:rPr>
          <w:lang w:val="fr-CA"/>
        </w:rPr>
        <w:t xml:space="preserve">Nature </w:t>
      </w:r>
      <w:proofErr w:type="spellStart"/>
      <w:r w:rsidRPr="002370F4">
        <w:rPr>
          <w:lang w:val="fr-CA"/>
        </w:rPr>
        <w:t>Reviews</w:t>
      </w:r>
      <w:proofErr w:type="spellEnd"/>
      <w:r w:rsidRPr="002370F4">
        <w:rPr>
          <w:lang w:val="fr-CA"/>
        </w:rPr>
        <w:t xml:space="preserve"> </w:t>
      </w:r>
      <w:proofErr w:type="spellStart"/>
      <w:r w:rsidRPr="002370F4">
        <w:rPr>
          <w:lang w:val="fr-CA"/>
        </w:rPr>
        <w:t>Neurology</w:t>
      </w:r>
      <w:proofErr w:type="spellEnd"/>
    </w:p>
    <w:p w14:paraId="2ADBEC2A" w14:textId="77777777" w:rsidR="00EB4638" w:rsidRPr="002370F4" w:rsidRDefault="00EB4638" w:rsidP="00EB4638">
      <w:pPr>
        <w:jc w:val="both"/>
        <w:rPr>
          <w:lang w:val="en-CA"/>
        </w:rPr>
      </w:pPr>
      <w:r w:rsidRPr="002370F4">
        <w:rPr>
          <w:lang w:val="en-CA"/>
        </w:rPr>
        <w:t>Nature Reviews Neuroscience</w:t>
      </w:r>
    </w:p>
    <w:p w14:paraId="51FFD0D6" w14:textId="77777777" w:rsidR="00EB4638" w:rsidRPr="002370F4" w:rsidRDefault="00EB4638" w:rsidP="00EB4638">
      <w:pPr>
        <w:jc w:val="both"/>
        <w:rPr>
          <w:lang w:val="en-CA"/>
        </w:rPr>
      </w:pPr>
      <w:r w:rsidRPr="002370F4">
        <w:rPr>
          <w:lang w:val="en-CA"/>
        </w:rPr>
        <w:t>Nature Reviews Neuroscience</w:t>
      </w:r>
    </w:p>
    <w:p w14:paraId="5DFB89D1" w14:textId="77777777" w:rsidR="00EB4638" w:rsidRPr="002370F4" w:rsidRDefault="00EB4638" w:rsidP="00EB4638">
      <w:pPr>
        <w:jc w:val="both"/>
        <w:rPr>
          <w:lang w:val="en-CA"/>
        </w:rPr>
      </w:pPr>
      <w:r w:rsidRPr="002370F4">
        <w:rPr>
          <w:lang w:val="en-CA"/>
        </w:rPr>
        <w:t>Neurobehavioral Toxicology</w:t>
      </w:r>
    </w:p>
    <w:p w14:paraId="15E2FC3B" w14:textId="77777777" w:rsidR="00EB4638" w:rsidRPr="002370F4" w:rsidRDefault="00EB4638" w:rsidP="00EB4638">
      <w:pPr>
        <w:jc w:val="both"/>
        <w:rPr>
          <w:lang w:val="en-CA"/>
        </w:rPr>
      </w:pPr>
      <w:r w:rsidRPr="002370F4">
        <w:rPr>
          <w:lang w:val="en-CA"/>
        </w:rPr>
        <w:t>Neurobiology Of Aging</w:t>
      </w:r>
    </w:p>
    <w:p w14:paraId="3FF32D17" w14:textId="77777777" w:rsidR="00EB4638" w:rsidRPr="002370F4" w:rsidRDefault="00EB4638" w:rsidP="00EB4638">
      <w:pPr>
        <w:jc w:val="both"/>
        <w:rPr>
          <w:lang w:val="en-CA"/>
        </w:rPr>
      </w:pPr>
      <w:r w:rsidRPr="002370F4">
        <w:rPr>
          <w:lang w:val="en-CA"/>
        </w:rPr>
        <w:t>Neurobiology Of Aging</w:t>
      </w:r>
    </w:p>
    <w:p w14:paraId="6F159409" w14:textId="77777777" w:rsidR="00EB4638" w:rsidRPr="002370F4" w:rsidRDefault="00EB4638" w:rsidP="00EB4638">
      <w:pPr>
        <w:jc w:val="both"/>
        <w:rPr>
          <w:lang w:val="en-CA"/>
        </w:rPr>
      </w:pPr>
      <w:r w:rsidRPr="002370F4">
        <w:rPr>
          <w:lang w:val="en-CA"/>
        </w:rPr>
        <w:t>Neurobiology Of Aging</w:t>
      </w:r>
    </w:p>
    <w:p w14:paraId="29DCFE74" w14:textId="77777777" w:rsidR="00EB4638" w:rsidRPr="002370F4" w:rsidRDefault="00EB4638" w:rsidP="00EB4638">
      <w:pPr>
        <w:jc w:val="both"/>
        <w:rPr>
          <w:lang w:val="en-CA"/>
        </w:rPr>
      </w:pPr>
      <w:r w:rsidRPr="002370F4">
        <w:rPr>
          <w:lang w:val="en-CA"/>
        </w:rPr>
        <w:t>Neurobiology Of Disease</w:t>
      </w:r>
    </w:p>
    <w:p w14:paraId="1E1A723F" w14:textId="77777777" w:rsidR="00EB4638" w:rsidRPr="002370F4" w:rsidRDefault="00EB4638" w:rsidP="00EB4638">
      <w:pPr>
        <w:jc w:val="both"/>
        <w:rPr>
          <w:lang w:val="en-CA"/>
        </w:rPr>
      </w:pPr>
      <w:r w:rsidRPr="002370F4">
        <w:rPr>
          <w:lang w:val="en-CA"/>
        </w:rPr>
        <w:t>Neurobiology Of Disease</w:t>
      </w:r>
    </w:p>
    <w:p w14:paraId="779DA703" w14:textId="77777777" w:rsidR="00EB4638" w:rsidRPr="002370F4" w:rsidRDefault="00EB4638" w:rsidP="00EB4638">
      <w:pPr>
        <w:jc w:val="both"/>
        <w:rPr>
          <w:lang w:val="en-CA"/>
        </w:rPr>
      </w:pPr>
      <w:r w:rsidRPr="002370F4">
        <w:rPr>
          <w:lang w:val="en-CA"/>
        </w:rPr>
        <w:t xml:space="preserve">Neurobiology Of Learning </w:t>
      </w:r>
      <w:proofErr w:type="gramStart"/>
      <w:r w:rsidRPr="002370F4">
        <w:rPr>
          <w:lang w:val="en-CA"/>
        </w:rPr>
        <w:t>And</w:t>
      </w:r>
      <w:proofErr w:type="gramEnd"/>
      <w:r w:rsidRPr="002370F4">
        <w:rPr>
          <w:lang w:val="en-CA"/>
        </w:rPr>
        <w:t xml:space="preserve"> Memory</w:t>
      </w:r>
    </w:p>
    <w:p w14:paraId="761D0CE8" w14:textId="77777777" w:rsidR="00EB4638" w:rsidRPr="002370F4" w:rsidRDefault="00EB4638" w:rsidP="00EB4638">
      <w:pPr>
        <w:jc w:val="both"/>
        <w:rPr>
          <w:lang w:val="en-CA"/>
        </w:rPr>
      </w:pPr>
      <w:r w:rsidRPr="002370F4">
        <w:rPr>
          <w:lang w:val="en-CA"/>
        </w:rPr>
        <w:t xml:space="preserve">Neurobiology Of Learning </w:t>
      </w:r>
      <w:proofErr w:type="gramStart"/>
      <w:r w:rsidRPr="002370F4">
        <w:rPr>
          <w:lang w:val="en-CA"/>
        </w:rPr>
        <w:t>And</w:t>
      </w:r>
      <w:proofErr w:type="gramEnd"/>
      <w:r w:rsidRPr="002370F4">
        <w:rPr>
          <w:lang w:val="en-CA"/>
        </w:rPr>
        <w:t xml:space="preserve"> Memory</w:t>
      </w:r>
    </w:p>
    <w:p w14:paraId="538512FF" w14:textId="77777777" w:rsidR="00EB4638" w:rsidRPr="002370F4" w:rsidRDefault="00EB4638" w:rsidP="00EB4638">
      <w:pPr>
        <w:jc w:val="both"/>
        <w:rPr>
          <w:lang w:val="en-CA"/>
        </w:rPr>
      </w:pPr>
      <w:r w:rsidRPr="002370F4">
        <w:rPr>
          <w:lang w:val="en-CA"/>
        </w:rPr>
        <w:t>Neurobiology Of Stress</w:t>
      </w:r>
    </w:p>
    <w:p w14:paraId="33369E13" w14:textId="77777777" w:rsidR="00EB4638" w:rsidRPr="002370F4" w:rsidRDefault="00EB4638" w:rsidP="00EB4638">
      <w:pPr>
        <w:jc w:val="both"/>
        <w:rPr>
          <w:lang w:val="en-CA"/>
        </w:rPr>
      </w:pPr>
      <w:proofErr w:type="spellStart"/>
      <w:r w:rsidRPr="002370F4">
        <w:rPr>
          <w:lang w:val="en-CA"/>
        </w:rPr>
        <w:t>Neurocase</w:t>
      </w:r>
      <w:proofErr w:type="spellEnd"/>
    </w:p>
    <w:p w14:paraId="515B05C9" w14:textId="77777777" w:rsidR="00EB4638" w:rsidRPr="002370F4" w:rsidRDefault="00EB4638" w:rsidP="00EB4638">
      <w:pPr>
        <w:jc w:val="both"/>
        <w:rPr>
          <w:lang w:val="en-CA"/>
        </w:rPr>
      </w:pPr>
      <w:proofErr w:type="spellStart"/>
      <w:r w:rsidRPr="002370F4">
        <w:rPr>
          <w:lang w:val="en-CA"/>
        </w:rPr>
        <w:t>Neurocase</w:t>
      </w:r>
      <w:proofErr w:type="spellEnd"/>
    </w:p>
    <w:p w14:paraId="2BF9C36B" w14:textId="77777777" w:rsidR="00EB4638" w:rsidRPr="002370F4" w:rsidRDefault="00EB4638" w:rsidP="00EB4638">
      <w:pPr>
        <w:jc w:val="both"/>
        <w:rPr>
          <w:lang w:val="en-CA"/>
        </w:rPr>
      </w:pPr>
      <w:r w:rsidRPr="002370F4">
        <w:rPr>
          <w:lang w:val="en-CA"/>
        </w:rPr>
        <w:t>Neurochemical Journal</w:t>
      </w:r>
    </w:p>
    <w:p w14:paraId="27CA99B8" w14:textId="77777777" w:rsidR="00EB4638" w:rsidRPr="002370F4" w:rsidRDefault="00EB4638" w:rsidP="00EB4638">
      <w:pPr>
        <w:jc w:val="both"/>
        <w:rPr>
          <w:lang w:val="en-CA"/>
        </w:rPr>
      </w:pPr>
      <w:r w:rsidRPr="002370F4">
        <w:rPr>
          <w:lang w:val="en-CA"/>
        </w:rPr>
        <w:t>Neurochemical Research</w:t>
      </w:r>
    </w:p>
    <w:p w14:paraId="2277E403" w14:textId="77777777" w:rsidR="00EB4638" w:rsidRPr="002370F4" w:rsidRDefault="00EB4638" w:rsidP="00EB4638">
      <w:pPr>
        <w:jc w:val="both"/>
        <w:rPr>
          <w:lang w:val="en-CA"/>
        </w:rPr>
      </w:pPr>
      <w:r w:rsidRPr="002370F4">
        <w:rPr>
          <w:lang w:val="en-CA"/>
        </w:rPr>
        <w:lastRenderedPageBreak/>
        <w:t>Neurochemistry International</w:t>
      </w:r>
    </w:p>
    <w:p w14:paraId="6C731B75" w14:textId="77777777" w:rsidR="00EB4638" w:rsidRPr="002370F4" w:rsidRDefault="00EB4638" w:rsidP="00EB4638">
      <w:pPr>
        <w:jc w:val="both"/>
        <w:rPr>
          <w:lang w:val="en-CA"/>
        </w:rPr>
      </w:pPr>
      <w:proofErr w:type="spellStart"/>
      <w:r w:rsidRPr="002370F4">
        <w:rPr>
          <w:lang w:val="en-CA"/>
        </w:rPr>
        <w:t>Neurochirurgie</w:t>
      </w:r>
      <w:proofErr w:type="spellEnd"/>
    </w:p>
    <w:p w14:paraId="16F14594" w14:textId="77777777" w:rsidR="00EB4638" w:rsidRPr="002370F4" w:rsidRDefault="00EB4638" w:rsidP="00EB4638">
      <w:pPr>
        <w:jc w:val="both"/>
        <w:rPr>
          <w:lang w:val="en-CA"/>
        </w:rPr>
      </w:pPr>
      <w:proofErr w:type="spellStart"/>
      <w:r w:rsidRPr="002370F4">
        <w:rPr>
          <w:lang w:val="en-CA"/>
        </w:rPr>
        <w:t>Neurocirugia</w:t>
      </w:r>
      <w:proofErr w:type="spellEnd"/>
    </w:p>
    <w:p w14:paraId="4106EBCC" w14:textId="77777777" w:rsidR="00EB4638" w:rsidRPr="002370F4" w:rsidRDefault="00EB4638" w:rsidP="00EB4638">
      <w:pPr>
        <w:jc w:val="both"/>
        <w:rPr>
          <w:lang w:val="en-CA"/>
        </w:rPr>
      </w:pPr>
      <w:r w:rsidRPr="002370F4">
        <w:rPr>
          <w:lang w:val="en-CA"/>
        </w:rPr>
        <w:t>Neurocomputing</w:t>
      </w:r>
    </w:p>
    <w:p w14:paraId="4190D151" w14:textId="77777777" w:rsidR="00EB4638" w:rsidRPr="002370F4" w:rsidRDefault="00EB4638" w:rsidP="00EB4638">
      <w:pPr>
        <w:jc w:val="both"/>
        <w:rPr>
          <w:lang w:val="en-CA"/>
        </w:rPr>
      </w:pPr>
      <w:r w:rsidRPr="002370F4">
        <w:rPr>
          <w:lang w:val="en-CA"/>
        </w:rPr>
        <w:t>Neurocritical Care</w:t>
      </w:r>
    </w:p>
    <w:p w14:paraId="6BBAF2F4" w14:textId="77777777" w:rsidR="00EB4638" w:rsidRPr="002370F4" w:rsidRDefault="00EB4638" w:rsidP="00EB4638">
      <w:pPr>
        <w:jc w:val="both"/>
        <w:rPr>
          <w:lang w:val="en-CA"/>
        </w:rPr>
      </w:pPr>
      <w:r w:rsidRPr="002370F4">
        <w:rPr>
          <w:lang w:val="en-CA"/>
        </w:rPr>
        <w:t>Neurodegeneration</w:t>
      </w:r>
    </w:p>
    <w:p w14:paraId="7E07755F" w14:textId="77777777" w:rsidR="00EB4638" w:rsidRPr="002370F4" w:rsidRDefault="00EB4638" w:rsidP="00EB4638">
      <w:pPr>
        <w:jc w:val="both"/>
        <w:rPr>
          <w:lang w:val="en-CA"/>
        </w:rPr>
      </w:pPr>
      <w:r w:rsidRPr="002370F4">
        <w:rPr>
          <w:lang w:val="en-CA"/>
        </w:rPr>
        <w:t>Neurodegenerative Diseases</w:t>
      </w:r>
    </w:p>
    <w:p w14:paraId="7F2EABBA" w14:textId="77777777" w:rsidR="00EB4638" w:rsidRPr="002370F4" w:rsidRDefault="00EB4638" w:rsidP="00EB4638">
      <w:pPr>
        <w:jc w:val="both"/>
        <w:rPr>
          <w:lang w:val="en-CA"/>
        </w:rPr>
      </w:pPr>
      <w:r w:rsidRPr="002370F4">
        <w:rPr>
          <w:lang w:val="en-CA"/>
        </w:rPr>
        <w:t>Neuroendocrinology</w:t>
      </w:r>
    </w:p>
    <w:p w14:paraId="3C7F0644" w14:textId="77777777" w:rsidR="00EB4638" w:rsidRPr="002370F4" w:rsidRDefault="00EB4638" w:rsidP="00EB4638">
      <w:pPr>
        <w:jc w:val="both"/>
        <w:rPr>
          <w:lang w:val="en-CA"/>
        </w:rPr>
      </w:pPr>
      <w:r w:rsidRPr="002370F4">
        <w:rPr>
          <w:lang w:val="en-CA"/>
        </w:rPr>
        <w:t>Neuroendocrinology Letters</w:t>
      </w:r>
    </w:p>
    <w:p w14:paraId="702036BE" w14:textId="77777777" w:rsidR="00EB4638" w:rsidRPr="002370F4" w:rsidRDefault="00EB4638" w:rsidP="00EB4638">
      <w:pPr>
        <w:jc w:val="both"/>
        <w:rPr>
          <w:lang w:val="en-CA"/>
        </w:rPr>
      </w:pPr>
      <w:r w:rsidRPr="002370F4">
        <w:rPr>
          <w:lang w:val="en-CA"/>
        </w:rPr>
        <w:t>Neuroepidemiology</w:t>
      </w:r>
    </w:p>
    <w:p w14:paraId="1EE10146" w14:textId="77777777" w:rsidR="00EB4638" w:rsidRPr="002370F4" w:rsidRDefault="00EB4638" w:rsidP="00EB4638">
      <w:pPr>
        <w:jc w:val="both"/>
        <w:rPr>
          <w:lang w:val="en-CA"/>
        </w:rPr>
      </w:pPr>
      <w:proofErr w:type="spellStart"/>
      <w:r w:rsidRPr="002370F4">
        <w:rPr>
          <w:lang w:val="en-CA"/>
        </w:rPr>
        <w:t>Neuroforum</w:t>
      </w:r>
      <w:proofErr w:type="spellEnd"/>
    </w:p>
    <w:p w14:paraId="38FAA3C9" w14:textId="77777777" w:rsidR="00EB4638" w:rsidRPr="002370F4" w:rsidRDefault="00EB4638" w:rsidP="00EB4638">
      <w:pPr>
        <w:jc w:val="both"/>
        <w:rPr>
          <w:lang w:val="en-CA"/>
        </w:rPr>
      </w:pPr>
      <w:proofErr w:type="spellStart"/>
      <w:r w:rsidRPr="002370F4">
        <w:rPr>
          <w:lang w:val="en-CA"/>
        </w:rPr>
        <w:t>Neurogastroenterology</w:t>
      </w:r>
      <w:proofErr w:type="spellEnd"/>
      <w:r w:rsidRPr="002370F4">
        <w:rPr>
          <w:lang w:val="en-CA"/>
        </w:rPr>
        <w:t xml:space="preserve"> And Motility</w:t>
      </w:r>
    </w:p>
    <w:p w14:paraId="026A2932" w14:textId="77777777" w:rsidR="00EB4638" w:rsidRPr="002370F4" w:rsidRDefault="00EB4638" w:rsidP="00EB4638">
      <w:pPr>
        <w:jc w:val="both"/>
        <w:rPr>
          <w:lang w:val="fr-CA"/>
        </w:rPr>
      </w:pPr>
      <w:proofErr w:type="spellStart"/>
      <w:r w:rsidRPr="002370F4">
        <w:rPr>
          <w:lang w:val="fr-CA"/>
        </w:rPr>
        <w:t>Neurogenetics</w:t>
      </w:r>
      <w:proofErr w:type="spellEnd"/>
    </w:p>
    <w:p w14:paraId="3DBB081B" w14:textId="77777777" w:rsidR="00EB4638" w:rsidRPr="002370F4" w:rsidRDefault="00EB4638" w:rsidP="00EB4638">
      <w:pPr>
        <w:jc w:val="both"/>
        <w:rPr>
          <w:lang w:val="fr-CA"/>
        </w:rPr>
      </w:pPr>
      <w:proofErr w:type="spellStart"/>
      <w:r w:rsidRPr="002370F4">
        <w:rPr>
          <w:lang w:val="fr-CA"/>
        </w:rPr>
        <w:t>Neuroimage</w:t>
      </w:r>
      <w:proofErr w:type="spellEnd"/>
    </w:p>
    <w:p w14:paraId="4B32BC57" w14:textId="77777777" w:rsidR="00EB4638" w:rsidRPr="002370F4" w:rsidRDefault="00EB4638" w:rsidP="00EB4638">
      <w:pPr>
        <w:jc w:val="both"/>
        <w:rPr>
          <w:lang w:val="fr-CA"/>
        </w:rPr>
      </w:pPr>
      <w:proofErr w:type="spellStart"/>
      <w:r w:rsidRPr="002370F4">
        <w:rPr>
          <w:lang w:val="fr-CA"/>
        </w:rPr>
        <w:t>Neuroimage</w:t>
      </w:r>
      <w:proofErr w:type="spellEnd"/>
    </w:p>
    <w:p w14:paraId="74703FDA" w14:textId="77777777" w:rsidR="00EB4638" w:rsidRPr="002370F4" w:rsidRDefault="00EB4638" w:rsidP="00EB4638">
      <w:pPr>
        <w:jc w:val="both"/>
        <w:rPr>
          <w:lang w:val="fr-CA"/>
        </w:rPr>
      </w:pPr>
      <w:proofErr w:type="spellStart"/>
      <w:r w:rsidRPr="002370F4">
        <w:rPr>
          <w:lang w:val="fr-CA"/>
        </w:rPr>
        <w:t>Neuroimage-Clinical</w:t>
      </w:r>
      <w:proofErr w:type="spellEnd"/>
    </w:p>
    <w:p w14:paraId="114E7DC4" w14:textId="77777777" w:rsidR="00EB4638" w:rsidRPr="002370F4" w:rsidRDefault="00EB4638" w:rsidP="00EB4638">
      <w:pPr>
        <w:jc w:val="both"/>
        <w:rPr>
          <w:lang w:val="fr-CA"/>
        </w:rPr>
      </w:pPr>
      <w:proofErr w:type="spellStart"/>
      <w:r w:rsidRPr="002370F4">
        <w:rPr>
          <w:lang w:val="fr-CA"/>
        </w:rPr>
        <w:t>Neuroimage-Clinical</w:t>
      </w:r>
      <w:proofErr w:type="spellEnd"/>
    </w:p>
    <w:p w14:paraId="0B3B8D84" w14:textId="77777777" w:rsidR="00EB4638" w:rsidRPr="002370F4" w:rsidRDefault="00EB4638" w:rsidP="00EB4638">
      <w:pPr>
        <w:jc w:val="both"/>
        <w:rPr>
          <w:lang w:val="en-CA"/>
        </w:rPr>
      </w:pPr>
      <w:r w:rsidRPr="002370F4">
        <w:rPr>
          <w:lang w:val="en-CA"/>
        </w:rPr>
        <w:t xml:space="preserve">Neuroimaging Clinics </w:t>
      </w:r>
      <w:proofErr w:type="gramStart"/>
      <w:r w:rsidRPr="002370F4">
        <w:rPr>
          <w:lang w:val="en-CA"/>
        </w:rPr>
        <w:t>Of</w:t>
      </w:r>
      <w:proofErr w:type="gramEnd"/>
      <w:r w:rsidRPr="002370F4">
        <w:rPr>
          <w:lang w:val="en-CA"/>
        </w:rPr>
        <w:t xml:space="preserve"> North America</w:t>
      </w:r>
    </w:p>
    <w:p w14:paraId="06B0B51B" w14:textId="77777777" w:rsidR="00EB4638" w:rsidRPr="002370F4" w:rsidRDefault="00EB4638" w:rsidP="00EB4638">
      <w:pPr>
        <w:jc w:val="both"/>
        <w:rPr>
          <w:lang w:val="en-CA"/>
        </w:rPr>
      </w:pPr>
      <w:r w:rsidRPr="002370F4">
        <w:rPr>
          <w:lang w:val="en-CA"/>
        </w:rPr>
        <w:t>Neuroimmunomodulation</w:t>
      </w:r>
    </w:p>
    <w:p w14:paraId="44209078" w14:textId="77777777" w:rsidR="00EB4638" w:rsidRPr="002370F4" w:rsidRDefault="00EB4638" w:rsidP="00EB4638">
      <w:pPr>
        <w:jc w:val="both"/>
        <w:rPr>
          <w:lang w:val="en-CA"/>
        </w:rPr>
      </w:pPr>
      <w:proofErr w:type="spellStart"/>
      <w:r w:rsidRPr="002370F4">
        <w:rPr>
          <w:lang w:val="en-CA"/>
        </w:rPr>
        <w:t>Neuroinformatics</w:t>
      </w:r>
      <w:proofErr w:type="spellEnd"/>
    </w:p>
    <w:p w14:paraId="30532642" w14:textId="77777777" w:rsidR="00EB4638" w:rsidRPr="002370F4" w:rsidRDefault="00EB4638" w:rsidP="00EB4638">
      <w:pPr>
        <w:jc w:val="both"/>
        <w:rPr>
          <w:lang w:val="en-CA"/>
        </w:rPr>
      </w:pPr>
      <w:proofErr w:type="spellStart"/>
      <w:r w:rsidRPr="002370F4">
        <w:rPr>
          <w:lang w:val="en-CA"/>
        </w:rPr>
        <w:t>Neurologia</w:t>
      </w:r>
      <w:proofErr w:type="spellEnd"/>
    </w:p>
    <w:p w14:paraId="00EF8394" w14:textId="77777777" w:rsidR="00EB4638" w:rsidRPr="002370F4" w:rsidRDefault="00EB4638" w:rsidP="00EB4638">
      <w:pPr>
        <w:jc w:val="both"/>
        <w:rPr>
          <w:lang w:val="en-CA"/>
        </w:rPr>
      </w:pPr>
      <w:proofErr w:type="spellStart"/>
      <w:r w:rsidRPr="002370F4">
        <w:rPr>
          <w:lang w:val="en-CA"/>
        </w:rPr>
        <w:t>Neurologia</w:t>
      </w:r>
      <w:proofErr w:type="spellEnd"/>
      <w:r w:rsidRPr="002370F4">
        <w:rPr>
          <w:lang w:val="en-CA"/>
        </w:rPr>
        <w:t xml:space="preserve"> </w:t>
      </w:r>
      <w:proofErr w:type="spellStart"/>
      <w:r w:rsidRPr="002370F4">
        <w:rPr>
          <w:lang w:val="en-CA"/>
        </w:rPr>
        <w:t>Croatica</w:t>
      </w:r>
      <w:proofErr w:type="spellEnd"/>
    </w:p>
    <w:p w14:paraId="7F9770D2" w14:textId="77777777" w:rsidR="00EB4638" w:rsidRPr="002370F4" w:rsidRDefault="00EB4638" w:rsidP="00EB4638">
      <w:pPr>
        <w:jc w:val="both"/>
        <w:rPr>
          <w:lang w:val="en-CA"/>
        </w:rPr>
      </w:pPr>
      <w:proofErr w:type="spellStart"/>
      <w:r w:rsidRPr="002370F4">
        <w:rPr>
          <w:lang w:val="en-CA"/>
        </w:rPr>
        <w:t>Neurologia</w:t>
      </w:r>
      <w:proofErr w:type="spellEnd"/>
      <w:r w:rsidRPr="002370F4">
        <w:rPr>
          <w:lang w:val="en-CA"/>
        </w:rPr>
        <w:t xml:space="preserve"> I </w:t>
      </w:r>
      <w:proofErr w:type="spellStart"/>
      <w:r w:rsidRPr="002370F4">
        <w:rPr>
          <w:lang w:val="en-CA"/>
        </w:rPr>
        <w:t>Neurochirurgia</w:t>
      </w:r>
      <w:proofErr w:type="spellEnd"/>
      <w:r w:rsidRPr="002370F4">
        <w:rPr>
          <w:lang w:val="en-CA"/>
        </w:rPr>
        <w:t xml:space="preserve"> Polska</w:t>
      </w:r>
    </w:p>
    <w:p w14:paraId="6FD020FF" w14:textId="77777777" w:rsidR="00EB4638" w:rsidRPr="002370F4" w:rsidRDefault="00EB4638" w:rsidP="00EB4638">
      <w:pPr>
        <w:jc w:val="both"/>
        <w:rPr>
          <w:lang w:val="en-CA"/>
        </w:rPr>
      </w:pPr>
      <w:proofErr w:type="spellStart"/>
      <w:r w:rsidRPr="002370F4">
        <w:rPr>
          <w:lang w:val="en-CA"/>
        </w:rPr>
        <w:t>Neurologia</w:t>
      </w:r>
      <w:proofErr w:type="spellEnd"/>
      <w:r w:rsidRPr="002370F4">
        <w:rPr>
          <w:lang w:val="en-CA"/>
        </w:rPr>
        <w:t xml:space="preserve"> Medico-</w:t>
      </w:r>
      <w:proofErr w:type="spellStart"/>
      <w:r w:rsidRPr="002370F4">
        <w:rPr>
          <w:lang w:val="en-CA"/>
        </w:rPr>
        <w:t>Chirurgica</w:t>
      </w:r>
      <w:proofErr w:type="spellEnd"/>
    </w:p>
    <w:p w14:paraId="1E8ED3FE" w14:textId="77777777" w:rsidR="00EB4638" w:rsidRPr="002370F4" w:rsidRDefault="00EB4638" w:rsidP="00EB4638">
      <w:pPr>
        <w:jc w:val="both"/>
        <w:rPr>
          <w:lang w:val="en-CA"/>
        </w:rPr>
      </w:pPr>
      <w:r w:rsidRPr="002370F4">
        <w:rPr>
          <w:lang w:val="en-CA"/>
        </w:rPr>
        <w:t>Neurologic Clinics</w:t>
      </w:r>
    </w:p>
    <w:p w14:paraId="68678CC4" w14:textId="77777777" w:rsidR="00EB4638" w:rsidRPr="002370F4" w:rsidRDefault="00EB4638" w:rsidP="00EB4638">
      <w:pPr>
        <w:jc w:val="both"/>
        <w:rPr>
          <w:lang w:val="en-CA"/>
        </w:rPr>
      </w:pPr>
      <w:r w:rsidRPr="002370F4">
        <w:rPr>
          <w:lang w:val="en-CA"/>
        </w:rPr>
        <w:t>Neurological Research</w:t>
      </w:r>
    </w:p>
    <w:p w14:paraId="67901EB5" w14:textId="77777777" w:rsidR="00EB4638" w:rsidRPr="002370F4" w:rsidRDefault="00EB4638" w:rsidP="00EB4638">
      <w:pPr>
        <w:jc w:val="both"/>
        <w:rPr>
          <w:lang w:val="en-CA"/>
        </w:rPr>
      </w:pPr>
      <w:r w:rsidRPr="002370F4">
        <w:rPr>
          <w:lang w:val="en-CA"/>
        </w:rPr>
        <w:t>Neurological Sciences</w:t>
      </w:r>
    </w:p>
    <w:p w14:paraId="1EF6E7FD" w14:textId="77777777" w:rsidR="00EB4638" w:rsidRPr="002370F4" w:rsidRDefault="00EB4638" w:rsidP="00EB4638">
      <w:pPr>
        <w:jc w:val="both"/>
        <w:rPr>
          <w:lang w:val="en-CA"/>
        </w:rPr>
      </w:pPr>
      <w:r w:rsidRPr="002370F4">
        <w:rPr>
          <w:lang w:val="en-CA"/>
        </w:rPr>
        <w:t xml:space="preserve">Neurological Sciences </w:t>
      </w:r>
      <w:proofErr w:type="gramStart"/>
      <w:r w:rsidRPr="002370F4">
        <w:rPr>
          <w:lang w:val="en-CA"/>
        </w:rPr>
        <w:t>And</w:t>
      </w:r>
      <w:proofErr w:type="gramEnd"/>
      <w:r w:rsidRPr="002370F4">
        <w:rPr>
          <w:lang w:val="en-CA"/>
        </w:rPr>
        <w:t xml:space="preserve"> Neurophysiology</w:t>
      </w:r>
    </w:p>
    <w:p w14:paraId="012E8D69" w14:textId="77777777" w:rsidR="00EB4638" w:rsidRPr="002370F4" w:rsidRDefault="00EB4638" w:rsidP="00EB4638">
      <w:pPr>
        <w:jc w:val="both"/>
        <w:rPr>
          <w:lang w:val="en-CA"/>
        </w:rPr>
      </w:pPr>
      <w:r w:rsidRPr="002370F4">
        <w:rPr>
          <w:lang w:val="en-CA"/>
        </w:rPr>
        <w:t>Neurological Surgery</w:t>
      </w:r>
    </w:p>
    <w:p w14:paraId="71F3A6F8" w14:textId="77777777" w:rsidR="00EB4638" w:rsidRPr="002370F4" w:rsidRDefault="00EB4638" w:rsidP="00EB4638">
      <w:pPr>
        <w:jc w:val="both"/>
        <w:rPr>
          <w:lang w:val="en-CA"/>
        </w:rPr>
      </w:pPr>
      <w:r w:rsidRPr="002370F4">
        <w:rPr>
          <w:lang w:val="en-CA"/>
        </w:rPr>
        <w:t>Neurologist</w:t>
      </w:r>
    </w:p>
    <w:p w14:paraId="2B597048" w14:textId="77777777" w:rsidR="00EB4638" w:rsidRPr="002370F4" w:rsidRDefault="00EB4638" w:rsidP="00EB4638">
      <w:pPr>
        <w:jc w:val="both"/>
        <w:rPr>
          <w:lang w:val="en-CA"/>
        </w:rPr>
      </w:pPr>
      <w:r w:rsidRPr="002370F4">
        <w:rPr>
          <w:lang w:val="en-CA"/>
        </w:rPr>
        <w:t>Neurology</w:t>
      </w:r>
    </w:p>
    <w:p w14:paraId="213546A9" w14:textId="77777777" w:rsidR="00EB4638" w:rsidRPr="002370F4" w:rsidRDefault="00EB4638" w:rsidP="00EB4638">
      <w:pPr>
        <w:jc w:val="both"/>
        <w:rPr>
          <w:lang w:val="en-CA"/>
        </w:rPr>
      </w:pPr>
      <w:r w:rsidRPr="002370F4">
        <w:rPr>
          <w:lang w:val="en-CA"/>
        </w:rPr>
        <w:t>Neurology</w:t>
      </w:r>
    </w:p>
    <w:p w14:paraId="13E48655" w14:textId="77777777" w:rsidR="00EB4638" w:rsidRPr="002370F4" w:rsidRDefault="00EB4638" w:rsidP="00EB4638">
      <w:pPr>
        <w:jc w:val="both"/>
        <w:rPr>
          <w:lang w:val="en-CA"/>
        </w:rPr>
      </w:pPr>
      <w:r w:rsidRPr="002370F4">
        <w:rPr>
          <w:lang w:val="en-CA"/>
        </w:rPr>
        <w:t>Neurology Asia</w:t>
      </w:r>
    </w:p>
    <w:p w14:paraId="4102228D" w14:textId="77777777" w:rsidR="00EB4638" w:rsidRPr="002370F4" w:rsidRDefault="00EB4638" w:rsidP="00EB4638">
      <w:pPr>
        <w:jc w:val="both"/>
        <w:rPr>
          <w:lang w:val="en-CA"/>
        </w:rPr>
      </w:pPr>
      <w:r w:rsidRPr="002370F4">
        <w:rPr>
          <w:lang w:val="en-CA"/>
        </w:rPr>
        <w:t>Neurology India</w:t>
      </w:r>
    </w:p>
    <w:p w14:paraId="09F4537E" w14:textId="77777777" w:rsidR="00EB4638" w:rsidRPr="002370F4" w:rsidRDefault="00EB4638" w:rsidP="00EB4638">
      <w:pPr>
        <w:jc w:val="both"/>
        <w:rPr>
          <w:lang w:val="en-CA"/>
        </w:rPr>
      </w:pPr>
      <w:r w:rsidRPr="002370F4">
        <w:rPr>
          <w:lang w:val="en-CA"/>
        </w:rPr>
        <w:t xml:space="preserve">Neurology Psychiatry </w:t>
      </w:r>
      <w:proofErr w:type="gramStart"/>
      <w:r w:rsidRPr="002370F4">
        <w:rPr>
          <w:lang w:val="en-CA"/>
        </w:rPr>
        <w:t>And</w:t>
      </w:r>
      <w:proofErr w:type="gramEnd"/>
      <w:r w:rsidRPr="002370F4">
        <w:rPr>
          <w:lang w:val="en-CA"/>
        </w:rPr>
        <w:t xml:space="preserve"> Brain Research</w:t>
      </w:r>
    </w:p>
    <w:p w14:paraId="7D33BB32" w14:textId="77777777" w:rsidR="00EB4638" w:rsidRPr="002370F4" w:rsidRDefault="00EB4638" w:rsidP="00EB4638">
      <w:pPr>
        <w:jc w:val="both"/>
        <w:rPr>
          <w:lang w:val="en-CA"/>
        </w:rPr>
      </w:pPr>
      <w:r w:rsidRPr="002370F4">
        <w:rPr>
          <w:lang w:val="en-CA"/>
        </w:rPr>
        <w:t xml:space="preserve">Neurology Psychiatry </w:t>
      </w:r>
      <w:proofErr w:type="gramStart"/>
      <w:r w:rsidRPr="002370F4">
        <w:rPr>
          <w:lang w:val="en-CA"/>
        </w:rPr>
        <w:t>And</w:t>
      </w:r>
      <w:proofErr w:type="gramEnd"/>
      <w:r w:rsidRPr="002370F4">
        <w:rPr>
          <w:lang w:val="en-CA"/>
        </w:rPr>
        <w:t xml:space="preserve"> Brain Research</w:t>
      </w:r>
    </w:p>
    <w:p w14:paraId="44A176BC" w14:textId="77777777" w:rsidR="00EB4638" w:rsidRPr="002370F4" w:rsidRDefault="00EB4638" w:rsidP="00EB4638">
      <w:pPr>
        <w:jc w:val="both"/>
        <w:rPr>
          <w:lang w:val="en-CA"/>
        </w:rPr>
      </w:pPr>
      <w:r w:rsidRPr="002370F4">
        <w:rPr>
          <w:lang w:val="en-CA"/>
        </w:rPr>
        <w:t>Neurology-Genetics</w:t>
      </w:r>
    </w:p>
    <w:p w14:paraId="0154D0A9" w14:textId="77777777" w:rsidR="00EB4638" w:rsidRPr="002370F4" w:rsidRDefault="00EB4638" w:rsidP="00EB4638">
      <w:pPr>
        <w:jc w:val="both"/>
        <w:rPr>
          <w:lang w:val="en-CA"/>
        </w:rPr>
      </w:pPr>
      <w:r w:rsidRPr="002370F4">
        <w:rPr>
          <w:lang w:val="en-CA"/>
        </w:rPr>
        <w:t>Neurology-Neuroimmunology &amp; Neuroinflammation</w:t>
      </w:r>
    </w:p>
    <w:p w14:paraId="2DD58603" w14:textId="77777777" w:rsidR="00EB4638" w:rsidRPr="002370F4" w:rsidRDefault="00EB4638" w:rsidP="00EB4638">
      <w:pPr>
        <w:jc w:val="both"/>
        <w:rPr>
          <w:lang w:val="en-CA"/>
        </w:rPr>
      </w:pPr>
      <w:r w:rsidRPr="002370F4">
        <w:rPr>
          <w:lang w:val="en-CA"/>
        </w:rPr>
        <w:t>Neuromodulation</w:t>
      </w:r>
    </w:p>
    <w:p w14:paraId="7382F7C8" w14:textId="77777777" w:rsidR="00EB4638" w:rsidRPr="002370F4" w:rsidRDefault="00EB4638" w:rsidP="00EB4638">
      <w:pPr>
        <w:jc w:val="both"/>
        <w:rPr>
          <w:lang w:val="en-CA"/>
        </w:rPr>
      </w:pPr>
      <w:proofErr w:type="spellStart"/>
      <w:r w:rsidRPr="002370F4">
        <w:rPr>
          <w:lang w:val="en-CA"/>
        </w:rPr>
        <w:t>Neuromolecular</w:t>
      </w:r>
      <w:proofErr w:type="spellEnd"/>
      <w:r w:rsidRPr="002370F4">
        <w:rPr>
          <w:lang w:val="en-CA"/>
        </w:rPr>
        <w:t xml:space="preserve"> Medicine</w:t>
      </w:r>
    </w:p>
    <w:p w14:paraId="02689F12" w14:textId="77777777" w:rsidR="00EB4638" w:rsidRPr="002370F4" w:rsidRDefault="00EB4638" w:rsidP="00EB4638">
      <w:pPr>
        <w:jc w:val="both"/>
        <w:rPr>
          <w:lang w:val="en-CA"/>
        </w:rPr>
      </w:pPr>
      <w:r w:rsidRPr="002370F4">
        <w:rPr>
          <w:lang w:val="en-CA"/>
        </w:rPr>
        <w:t>Neuromuscular Disorders</w:t>
      </w:r>
    </w:p>
    <w:p w14:paraId="02AB2486" w14:textId="77777777" w:rsidR="00EB4638" w:rsidRPr="002370F4" w:rsidRDefault="00EB4638" w:rsidP="00EB4638">
      <w:pPr>
        <w:jc w:val="both"/>
        <w:rPr>
          <w:lang w:val="en-CA"/>
        </w:rPr>
      </w:pPr>
      <w:r w:rsidRPr="002370F4">
        <w:rPr>
          <w:lang w:val="en-CA"/>
        </w:rPr>
        <w:t>Neuron</w:t>
      </w:r>
    </w:p>
    <w:p w14:paraId="7AA4D7E2" w14:textId="77777777" w:rsidR="00EB4638" w:rsidRPr="002370F4" w:rsidRDefault="00EB4638" w:rsidP="00EB4638">
      <w:pPr>
        <w:jc w:val="both"/>
        <w:rPr>
          <w:lang w:val="en-CA"/>
        </w:rPr>
      </w:pPr>
      <w:r w:rsidRPr="002370F4">
        <w:rPr>
          <w:lang w:val="en-CA"/>
        </w:rPr>
        <w:t>Neuron</w:t>
      </w:r>
    </w:p>
    <w:p w14:paraId="20FAFA93" w14:textId="77777777" w:rsidR="00EB4638" w:rsidRPr="002370F4" w:rsidRDefault="00EB4638" w:rsidP="00EB4638">
      <w:pPr>
        <w:jc w:val="both"/>
        <w:rPr>
          <w:lang w:val="en-CA"/>
        </w:rPr>
      </w:pPr>
      <w:r w:rsidRPr="002370F4">
        <w:rPr>
          <w:lang w:val="en-CA"/>
        </w:rPr>
        <w:t>Neuron Glia Biology</w:t>
      </w:r>
    </w:p>
    <w:p w14:paraId="576BA6F4" w14:textId="77777777" w:rsidR="00EB4638" w:rsidRPr="002370F4" w:rsidRDefault="00EB4638" w:rsidP="00EB4638">
      <w:pPr>
        <w:jc w:val="both"/>
        <w:rPr>
          <w:lang w:val="en-CA"/>
        </w:rPr>
      </w:pPr>
      <w:r w:rsidRPr="002370F4">
        <w:rPr>
          <w:lang w:val="en-CA"/>
        </w:rPr>
        <w:t>Neuro-Oncology</w:t>
      </w:r>
    </w:p>
    <w:p w14:paraId="57F0B867" w14:textId="77777777" w:rsidR="00EB4638" w:rsidRPr="002370F4" w:rsidRDefault="00EB4638" w:rsidP="00EB4638">
      <w:pPr>
        <w:jc w:val="both"/>
        <w:rPr>
          <w:lang w:val="en-CA"/>
        </w:rPr>
      </w:pPr>
      <w:r w:rsidRPr="002370F4">
        <w:rPr>
          <w:lang w:val="en-CA"/>
        </w:rPr>
        <w:t>Neuro-Oncology</w:t>
      </w:r>
    </w:p>
    <w:p w14:paraId="48DF387C" w14:textId="77777777" w:rsidR="00EB4638" w:rsidRPr="002370F4" w:rsidRDefault="00EB4638" w:rsidP="00EB4638">
      <w:pPr>
        <w:jc w:val="both"/>
        <w:rPr>
          <w:lang w:val="en-CA"/>
        </w:rPr>
      </w:pPr>
      <w:r w:rsidRPr="002370F4">
        <w:rPr>
          <w:lang w:val="en-CA"/>
        </w:rPr>
        <w:t>Neuro-</w:t>
      </w:r>
      <w:proofErr w:type="spellStart"/>
      <w:r w:rsidRPr="002370F4">
        <w:rPr>
          <w:lang w:val="en-CA"/>
        </w:rPr>
        <w:t>Ophtalmology</w:t>
      </w:r>
      <w:proofErr w:type="spellEnd"/>
    </w:p>
    <w:p w14:paraId="3686CA8F" w14:textId="77777777" w:rsidR="00EB4638" w:rsidRPr="002370F4" w:rsidRDefault="00EB4638" w:rsidP="00EB4638">
      <w:pPr>
        <w:jc w:val="both"/>
        <w:rPr>
          <w:lang w:val="en-CA"/>
        </w:rPr>
      </w:pPr>
      <w:r w:rsidRPr="002370F4">
        <w:rPr>
          <w:lang w:val="en-CA"/>
        </w:rPr>
        <w:t>Neuro-Orthopedics</w:t>
      </w:r>
    </w:p>
    <w:p w14:paraId="6C159DCC" w14:textId="77777777" w:rsidR="00EB4638" w:rsidRPr="002370F4" w:rsidRDefault="00EB4638" w:rsidP="00EB4638">
      <w:pPr>
        <w:jc w:val="both"/>
        <w:rPr>
          <w:lang w:val="en-CA"/>
        </w:rPr>
      </w:pPr>
      <w:r w:rsidRPr="002370F4">
        <w:rPr>
          <w:lang w:val="en-CA"/>
        </w:rPr>
        <w:t>Neuropathology</w:t>
      </w:r>
    </w:p>
    <w:p w14:paraId="145390C0" w14:textId="77777777" w:rsidR="00EB4638" w:rsidRPr="002370F4" w:rsidRDefault="00EB4638" w:rsidP="00EB4638">
      <w:pPr>
        <w:jc w:val="both"/>
        <w:rPr>
          <w:lang w:val="en-CA"/>
        </w:rPr>
      </w:pPr>
      <w:r w:rsidRPr="002370F4">
        <w:rPr>
          <w:lang w:val="en-CA"/>
        </w:rPr>
        <w:t>Neuropathology And Applied Neurobiology</w:t>
      </w:r>
    </w:p>
    <w:p w14:paraId="64E4D01E" w14:textId="77777777" w:rsidR="00EB4638" w:rsidRPr="002370F4" w:rsidRDefault="00EB4638" w:rsidP="00EB4638">
      <w:pPr>
        <w:jc w:val="both"/>
        <w:rPr>
          <w:lang w:val="fr-CA"/>
        </w:rPr>
      </w:pPr>
      <w:proofErr w:type="spellStart"/>
      <w:r w:rsidRPr="002370F4">
        <w:rPr>
          <w:lang w:val="fr-CA"/>
        </w:rPr>
        <w:lastRenderedPageBreak/>
        <w:t>Neuropediatrics</w:t>
      </w:r>
      <w:proofErr w:type="spellEnd"/>
    </w:p>
    <w:p w14:paraId="3910FBD8" w14:textId="77777777" w:rsidR="00EB4638" w:rsidRPr="002370F4" w:rsidRDefault="00EB4638" w:rsidP="00EB4638">
      <w:pPr>
        <w:jc w:val="both"/>
        <w:rPr>
          <w:lang w:val="fr-CA"/>
        </w:rPr>
      </w:pPr>
      <w:r w:rsidRPr="002370F4">
        <w:rPr>
          <w:lang w:val="fr-CA"/>
        </w:rPr>
        <w:t>Neuropeptides</w:t>
      </w:r>
    </w:p>
    <w:p w14:paraId="5B9A6B5A" w14:textId="77777777" w:rsidR="00EB4638" w:rsidRPr="002370F4" w:rsidRDefault="00EB4638" w:rsidP="00EB4638">
      <w:pPr>
        <w:jc w:val="both"/>
        <w:rPr>
          <w:lang w:val="fr-CA"/>
        </w:rPr>
      </w:pPr>
      <w:proofErr w:type="spellStart"/>
      <w:r w:rsidRPr="002370F4">
        <w:rPr>
          <w:lang w:val="fr-CA"/>
        </w:rPr>
        <w:t>Neuropharmacology</w:t>
      </w:r>
      <w:proofErr w:type="spellEnd"/>
    </w:p>
    <w:p w14:paraId="4E154C63" w14:textId="77777777" w:rsidR="00EB4638" w:rsidRPr="002370F4" w:rsidRDefault="00EB4638" w:rsidP="00EB4638">
      <w:pPr>
        <w:jc w:val="both"/>
        <w:rPr>
          <w:lang w:val="fr-CA"/>
        </w:rPr>
      </w:pPr>
      <w:proofErr w:type="spellStart"/>
      <w:r w:rsidRPr="002370F4">
        <w:rPr>
          <w:lang w:val="fr-CA"/>
        </w:rPr>
        <w:t>Neuropharmacology</w:t>
      </w:r>
      <w:proofErr w:type="spellEnd"/>
    </w:p>
    <w:p w14:paraId="22205300" w14:textId="77777777" w:rsidR="00EB4638" w:rsidRPr="002370F4" w:rsidRDefault="00EB4638" w:rsidP="00EB4638">
      <w:pPr>
        <w:jc w:val="both"/>
        <w:rPr>
          <w:lang w:val="fr-CA"/>
        </w:rPr>
      </w:pPr>
      <w:proofErr w:type="spellStart"/>
      <w:r w:rsidRPr="002370F4">
        <w:rPr>
          <w:lang w:val="fr-CA"/>
        </w:rPr>
        <w:t>Neurophotonics</w:t>
      </w:r>
      <w:proofErr w:type="spellEnd"/>
    </w:p>
    <w:p w14:paraId="4D1CE318" w14:textId="77777777" w:rsidR="00EB4638" w:rsidRPr="002370F4" w:rsidRDefault="00EB4638" w:rsidP="00EB4638">
      <w:pPr>
        <w:jc w:val="both"/>
        <w:rPr>
          <w:lang w:val="fr-CA"/>
        </w:rPr>
      </w:pPr>
      <w:proofErr w:type="spellStart"/>
      <w:r w:rsidRPr="002370F4">
        <w:rPr>
          <w:lang w:val="fr-CA"/>
        </w:rPr>
        <w:t>Neurophotonics</w:t>
      </w:r>
      <w:proofErr w:type="spellEnd"/>
    </w:p>
    <w:p w14:paraId="6840DD1E" w14:textId="77777777" w:rsidR="00EB4638" w:rsidRPr="002370F4" w:rsidRDefault="00EB4638" w:rsidP="00EB4638">
      <w:pPr>
        <w:jc w:val="both"/>
        <w:rPr>
          <w:lang w:val="fr-CA"/>
        </w:rPr>
      </w:pPr>
      <w:r w:rsidRPr="002370F4">
        <w:rPr>
          <w:lang w:val="fr-CA"/>
        </w:rPr>
        <w:t>Neurophysiologie Clinique-</w:t>
      </w:r>
      <w:proofErr w:type="spellStart"/>
      <w:r w:rsidRPr="002370F4">
        <w:rPr>
          <w:lang w:val="fr-CA"/>
        </w:rPr>
        <w:t>Clinical</w:t>
      </w:r>
      <w:proofErr w:type="spellEnd"/>
      <w:r w:rsidRPr="002370F4">
        <w:rPr>
          <w:lang w:val="fr-CA"/>
        </w:rPr>
        <w:t xml:space="preserve"> </w:t>
      </w:r>
      <w:proofErr w:type="spellStart"/>
      <w:r w:rsidRPr="002370F4">
        <w:rPr>
          <w:lang w:val="fr-CA"/>
        </w:rPr>
        <w:t>Neurophysiology</w:t>
      </w:r>
      <w:proofErr w:type="spellEnd"/>
    </w:p>
    <w:p w14:paraId="1B6FBA17" w14:textId="77777777" w:rsidR="00EB4638" w:rsidRPr="002370F4" w:rsidRDefault="00EB4638" w:rsidP="00EB4638">
      <w:pPr>
        <w:jc w:val="both"/>
        <w:rPr>
          <w:lang w:val="fr-CA"/>
        </w:rPr>
      </w:pPr>
      <w:r w:rsidRPr="002370F4">
        <w:rPr>
          <w:lang w:val="fr-CA"/>
        </w:rPr>
        <w:t>Neurophysiologie Clinique-</w:t>
      </w:r>
      <w:proofErr w:type="spellStart"/>
      <w:r w:rsidRPr="002370F4">
        <w:rPr>
          <w:lang w:val="fr-CA"/>
        </w:rPr>
        <w:t>Clinical</w:t>
      </w:r>
      <w:proofErr w:type="spellEnd"/>
      <w:r w:rsidRPr="002370F4">
        <w:rPr>
          <w:lang w:val="fr-CA"/>
        </w:rPr>
        <w:t xml:space="preserve"> </w:t>
      </w:r>
      <w:proofErr w:type="spellStart"/>
      <w:r w:rsidRPr="002370F4">
        <w:rPr>
          <w:lang w:val="fr-CA"/>
        </w:rPr>
        <w:t>Neurophysiology</w:t>
      </w:r>
      <w:proofErr w:type="spellEnd"/>
    </w:p>
    <w:p w14:paraId="2842D74E" w14:textId="77777777" w:rsidR="00EB4638" w:rsidRPr="002370F4" w:rsidRDefault="00EB4638" w:rsidP="00EB4638">
      <w:pPr>
        <w:jc w:val="both"/>
        <w:rPr>
          <w:lang w:val="en-CA"/>
        </w:rPr>
      </w:pPr>
      <w:r w:rsidRPr="002370F4">
        <w:rPr>
          <w:lang w:val="en-CA"/>
        </w:rPr>
        <w:t>Neurophysiology</w:t>
      </w:r>
    </w:p>
    <w:p w14:paraId="274A81BC" w14:textId="77777777" w:rsidR="00EB4638" w:rsidRPr="002370F4" w:rsidRDefault="00EB4638" w:rsidP="00EB4638">
      <w:pPr>
        <w:jc w:val="both"/>
        <w:rPr>
          <w:lang w:val="en-CA"/>
        </w:rPr>
      </w:pPr>
      <w:r w:rsidRPr="002370F4">
        <w:rPr>
          <w:lang w:val="en-CA"/>
        </w:rPr>
        <w:t xml:space="preserve">Neuropsychiatric Disease </w:t>
      </w:r>
      <w:proofErr w:type="gramStart"/>
      <w:r w:rsidRPr="002370F4">
        <w:rPr>
          <w:lang w:val="en-CA"/>
        </w:rPr>
        <w:t>And</w:t>
      </w:r>
      <w:proofErr w:type="gramEnd"/>
      <w:r w:rsidRPr="002370F4">
        <w:rPr>
          <w:lang w:val="en-CA"/>
        </w:rPr>
        <w:t xml:space="preserve"> Treatment</w:t>
      </w:r>
    </w:p>
    <w:p w14:paraId="705FDE30" w14:textId="77777777" w:rsidR="00EB4638" w:rsidRPr="002370F4" w:rsidRDefault="00EB4638" w:rsidP="00EB4638">
      <w:pPr>
        <w:jc w:val="both"/>
        <w:rPr>
          <w:lang w:val="en-CA"/>
        </w:rPr>
      </w:pPr>
      <w:r w:rsidRPr="002370F4">
        <w:rPr>
          <w:lang w:val="en-CA"/>
        </w:rPr>
        <w:t xml:space="preserve">Neuropsychiatric Disease </w:t>
      </w:r>
      <w:proofErr w:type="gramStart"/>
      <w:r w:rsidRPr="002370F4">
        <w:rPr>
          <w:lang w:val="en-CA"/>
        </w:rPr>
        <w:t>And</w:t>
      </w:r>
      <w:proofErr w:type="gramEnd"/>
      <w:r w:rsidRPr="002370F4">
        <w:rPr>
          <w:lang w:val="en-CA"/>
        </w:rPr>
        <w:t xml:space="preserve"> Treatment</w:t>
      </w:r>
    </w:p>
    <w:p w14:paraId="28DBCFED" w14:textId="77777777" w:rsidR="00EB4638" w:rsidRPr="002370F4" w:rsidRDefault="00EB4638" w:rsidP="00EB4638">
      <w:pPr>
        <w:jc w:val="both"/>
        <w:rPr>
          <w:lang w:val="fr-CA"/>
        </w:rPr>
      </w:pPr>
      <w:r w:rsidRPr="002370F4">
        <w:rPr>
          <w:lang w:val="fr-CA"/>
        </w:rPr>
        <w:t>Neuropsychiatrie</w:t>
      </w:r>
    </w:p>
    <w:p w14:paraId="13C46D93" w14:textId="77777777" w:rsidR="00EB4638" w:rsidRPr="002370F4" w:rsidRDefault="00EB4638" w:rsidP="00EB4638">
      <w:pPr>
        <w:jc w:val="both"/>
        <w:rPr>
          <w:lang w:val="fr-CA"/>
        </w:rPr>
      </w:pPr>
      <w:proofErr w:type="spellStart"/>
      <w:r w:rsidRPr="002370F4">
        <w:rPr>
          <w:lang w:val="fr-CA"/>
        </w:rPr>
        <w:t>Neuropsychiatry</w:t>
      </w:r>
      <w:proofErr w:type="spellEnd"/>
    </w:p>
    <w:p w14:paraId="71AC55E6" w14:textId="77777777" w:rsidR="00EB4638" w:rsidRPr="002370F4" w:rsidRDefault="00EB4638" w:rsidP="00EB4638">
      <w:pPr>
        <w:jc w:val="both"/>
        <w:rPr>
          <w:lang w:val="fr-CA"/>
        </w:rPr>
      </w:pPr>
      <w:proofErr w:type="spellStart"/>
      <w:r w:rsidRPr="002370F4">
        <w:rPr>
          <w:lang w:val="fr-CA"/>
        </w:rPr>
        <w:t>Neuropsychiatry</w:t>
      </w:r>
      <w:proofErr w:type="spellEnd"/>
      <w:r w:rsidRPr="002370F4">
        <w:rPr>
          <w:lang w:val="fr-CA"/>
        </w:rPr>
        <w:t xml:space="preserve"> </w:t>
      </w:r>
      <w:proofErr w:type="spellStart"/>
      <w:r w:rsidRPr="002370F4">
        <w:rPr>
          <w:lang w:val="fr-CA"/>
        </w:rPr>
        <w:t>Neuropsychology</w:t>
      </w:r>
      <w:proofErr w:type="spellEnd"/>
      <w:r w:rsidRPr="002370F4">
        <w:rPr>
          <w:lang w:val="fr-CA"/>
        </w:rPr>
        <w:t xml:space="preserve"> And </w:t>
      </w:r>
      <w:proofErr w:type="spellStart"/>
      <w:r w:rsidRPr="002370F4">
        <w:rPr>
          <w:lang w:val="fr-CA"/>
        </w:rPr>
        <w:t>Behavioral</w:t>
      </w:r>
      <w:proofErr w:type="spellEnd"/>
      <w:r w:rsidRPr="002370F4">
        <w:rPr>
          <w:lang w:val="fr-CA"/>
        </w:rPr>
        <w:t xml:space="preserve"> </w:t>
      </w:r>
      <w:proofErr w:type="spellStart"/>
      <w:r w:rsidRPr="002370F4">
        <w:rPr>
          <w:lang w:val="fr-CA"/>
        </w:rPr>
        <w:t>Neurology</w:t>
      </w:r>
      <w:proofErr w:type="spellEnd"/>
    </w:p>
    <w:p w14:paraId="7B684CEA" w14:textId="77777777" w:rsidR="00EB4638" w:rsidRPr="002370F4" w:rsidRDefault="00EB4638" w:rsidP="00EB4638">
      <w:pPr>
        <w:jc w:val="both"/>
        <w:rPr>
          <w:lang w:val="fr-CA"/>
        </w:rPr>
      </w:pPr>
      <w:proofErr w:type="spellStart"/>
      <w:r w:rsidRPr="002370F4">
        <w:rPr>
          <w:lang w:val="fr-CA"/>
        </w:rPr>
        <w:t>Neuropsychobiology</w:t>
      </w:r>
      <w:proofErr w:type="spellEnd"/>
    </w:p>
    <w:p w14:paraId="6B5BB0A8" w14:textId="77777777" w:rsidR="00EB4638" w:rsidRPr="002370F4" w:rsidRDefault="00EB4638" w:rsidP="00EB4638">
      <w:pPr>
        <w:jc w:val="both"/>
        <w:rPr>
          <w:lang w:val="fr-CA"/>
        </w:rPr>
      </w:pPr>
      <w:proofErr w:type="spellStart"/>
      <w:r w:rsidRPr="002370F4">
        <w:rPr>
          <w:lang w:val="fr-CA"/>
        </w:rPr>
        <w:t>Neuropsychologia</w:t>
      </w:r>
      <w:proofErr w:type="spellEnd"/>
    </w:p>
    <w:p w14:paraId="3794FC6A" w14:textId="77777777" w:rsidR="00EB4638" w:rsidRPr="002370F4" w:rsidRDefault="00EB4638" w:rsidP="00EB4638">
      <w:pPr>
        <w:jc w:val="both"/>
        <w:rPr>
          <w:lang w:val="fr-CA"/>
        </w:rPr>
      </w:pPr>
      <w:proofErr w:type="spellStart"/>
      <w:r w:rsidRPr="002370F4">
        <w:rPr>
          <w:lang w:val="fr-CA"/>
        </w:rPr>
        <w:t>Neuropsychologia</w:t>
      </w:r>
      <w:proofErr w:type="spellEnd"/>
    </w:p>
    <w:p w14:paraId="69A45130" w14:textId="77777777" w:rsidR="00EB4638" w:rsidRPr="002370F4" w:rsidRDefault="00EB4638" w:rsidP="00EB4638">
      <w:pPr>
        <w:jc w:val="both"/>
        <w:rPr>
          <w:lang w:val="fr-CA"/>
        </w:rPr>
      </w:pPr>
      <w:proofErr w:type="spellStart"/>
      <w:r w:rsidRPr="002370F4">
        <w:rPr>
          <w:lang w:val="fr-CA"/>
        </w:rPr>
        <w:t>Neuropsychological</w:t>
      </w:r>
      <w:proofErr w:type="spellEnd"/>
      <w:r w:rsidRPr="002370F4">
        <w:rPr>
          <w:lang w:val="fr-CA"/>
        </w:rPr>
        <w:t xml:space="preserve"> </w:t>
      </w:r>
      <w:proofErr w:type="spellStart"/>
      <w:r w:rsidRPr="002370F4">
        <w:rPr>
          <w:lang w:val="fr-CA"/>
        </w:rPr>
        <w:t>Rehabilitation</w:t>
      </w:r>
      <w:proofErr w:type="spellEnd"/>
    </w:p>
    <w:p w14:paraId="5FCB80BE" w14:textId="77777777" w:rsidR="00EB4638" w:rsidRPr="002370F4" w:rsidRDefault="00EB4638" w:rsidP="00EB4638">
      <w:pPr>
        <w:jc w:val="both"/>
        <w:rPr>
          <w:lang w:val="fr-CA"/>
        </w:rPr>
      </w:pPr>
      <w:proofErr w:type="spellStart"/>
      <w:r w:rsidRPr="002370F4">
        <w:rPr>
          <w:lang w:val="fr-CA"/>
        </w:rPr>
        <w:t>Neuropsychology</w:t>
      </w:r>
      <w:proofErr w:type="spellEnd"/>
    </w:p>
    <w:p w14:paraId="1D16DEDA" w14:textId="77777777" w:rsidR="00EB4638" w:rsidRPr="002370F4" w:rsidRDefault="00EB4638" w:rsidP="00EB4638">
      <w:pPr>
        <w:jc w:val="both"/>
        <w:rPr>
          <w:lang w:val="fr-CA"/>
        </w:rPr>
      </w:pPr>
      <w:proofErr w:type="spellStart"/>
      <w:r w:rsidRPr="002370F4">
        <w:rPr>
          <w:lang w:val="fr-CA"/>
        </w:rPr>
        <w:t>Neuropsychology</w:t>
      </w:r>
      <w:proofErr w:type="spellEnd"/>
    </w:p>
    <w:p w14:paraId="11702545" w14:textId="77777777" w:rsidR="00EB4638" w:rsidRPr="002370F4" w:rsidRDefault="00EB4638" w:rsidP="00EB4638">
      <w:pPr>
        <w:jc w:val="both"/>
        <w:rPr>
          <w:lang w:val="fr-CA"/>
        </w:rPr>
      </w:pPr>
      <w:proofErr w:type="spellStart"/>
      <w:r w:rsidRPr="002370F4">
        <w:rPr>
          <w:lang w:val="fr-CA"/>
        </w:rPr>
        <w:t>Neuropsychology</w:t>
      </w:r>
      <w:proofErr w:type="spellEnd"/>
      <w:r w:rsidRPr="002370F4">
        <w:rPr>
          <w:lang w:val="fr-CA"/>
        </w:rPr>
        <w:t xml:space="preserve"> </w:t>
      </w:r>
      <w:proofErr w:type="spellStart"/>
      <w:r w:rsidRPr="002370F4">
        <w:rPr>
          <w:lang w:val="fr-CA"/>
        </w:rPr>
        <w:t>Review</w:t>
      </w:r>
      <w:proofErr w:type="spellEnd"/>
    </w:p>
    <w:p w14:paraId="165273E7" w14:textId="77777777" w:rsidR="00EB4638" w:rsidRPr="002370F4" w:rsidRDefault="00EB4638" w:rsidP="00EB4638">
      <w:pPr>
        <w:jc w:val="both"/>
        <w:rPr>
          <w:lang w:val="fr-CA"/>
        </w:rPr>
      </w:pPr>
      <w:proofErr w:type="spellStart"/>
      <w:r w:rsidRPr="002370F4">
        <w:rPr>
          <w:lang w:val="fr-CA"/>
        </w:rPr>
        <w:t>Neuropsychopharmacology</w:t>
      </w:r>
      <w:proofErr w:type="spellEnd"/>
    </w:p>
    <w:p w14:paraId="7435225B" w14:textId="77777777" w:rsidR="00EB4638" w:rsidRPr="002370F4" w:rsidRDefault="00EB4638" w:rsidP="00EB4638">
      <w:pPr>
        <w:jc w:val="both"/>
        <w:rPr>
          <w:lang w:val="fr-CA"/>
        </w:rPr>
      </w:pPr>
      <w:proofErr w:type="spellStart"/>
      <w:r w:rsidRPr="002370F4">
        <w:rPr>
          <w:lang w:val="fr-CA"/>
        </w:rPr>
        <w:t>Neuropsychopharmacology</w:t>
      </w:r>
      <w:proofErr w:type="spellEnd"/>
    </w:p>
    <w:p w14:paraId="3573FB2A" w14:textId="77777777" w:rsidR="00EB4638" w:rsidRPr="002370F4" w:rsidRDefault="00EB4638" w:rsidP="00EB4638">
      <w:pPr>
        <w:jc w:val="both"/>
        <w:rPr>
          <w:lang w:val="en-CA"/>
        </w:rPr>
      </w:pPr>
      <w:proofErr w:type="spellStart"/>
      <w:r w:rsidRPr="002370F4">
        <w:rPr>
          <w:lang w:val="en-CA"/>
        </w:rPr>
        <w:t>Neuroquantology</w:t>
      </w:r>
      <w:proofErr w:type="spellEnd"/>
    </w:p>
    <w:p w14:paraId="3D7748B5" w14:textId="77777777" w:rsidR="00EB4638" w:rsidRPr="002370F4" w:rsidRDefault="00EB4638" w:rsidP="00EB4638">
      <w:pPr>
        <w:jc w:val="both"/>
        <w:rPr>
          <w:lang w:val="en-CA"/>
        </w:rPr>
      </w:pPr>
      <w:r w:rsidRPr="002370F4">
        <w:rPr>
          <w:lang w:val="en-CA"/>
        </w:rPr>
        <w:t>Neuroradiology</w:t>
      </w:r>
    </w:p>
    <w:p w14:paraId="242D286A" w14:textId="77777777" w:rsidR="00EB4638" w:rsidRPr="002370F4" w:rsidRDefault="00EB4638" w:rsidP="00EB4638">
      <w:pPr>
        <w:jc w:val="both"/>
        <w:rPr>
          <w:lang w:val="en-CA"/>
        </w:rPr>
      </w:pPr>
      <w:r w:rsidRPr="002370F4">
        <w:rPr>
          <w:lang w:val="en-CA"/>
        </w:rPr>
        <w:t>Neurorehabilitation</w:t>
      </w:r>
    </w:p>
    <w:p w14:paraId="73742A1E" w14:textId="77777777" w:rsidR="00EB4638" w:rsidRPr="002370F4" w:rsidRDefault="00EB4638" w:rsidP="00EB4638">
      <w:pPr>
        <w:jc w:val="both"/>
        <w:rPr>
          <w:lang w:val="en-CA"/>
        </w:rPr>
      </w:pPr>
      <w:r w:rsidRPr="002370F4">
        <w:rPr>
          <w:lang w:val="en-CA"/>
        </w:rPr>
        <w:t>Neurorehabilitation And Neural Repair</w:t>
      </w:r>
    </w:p>
    <w:p w14:paraId="4A80C945" w14:textId="77777777" w:rsidR="00EB4638" w:rsidRPr="002370F4" w:rsidRDefault="00EB4638" w:rsidP="00EB4638">
      <w:pPr>
        <w:jc w:val="both"/>
        <w:rPr>
          <w:lang w:val="en-CA"/>
        </w:rPr>
      </w:pPr>
      <w:proofErr w:type="spellStart"/>
      <w:r w:rsidRPr="002370F4">
        <w:rPr>
          <w:lang w:val="en-CA"/>
        </w:rPr>
        <w:t>Neuroreport</w:t>
      </w:r>
      <w:proofErr w:type="spellEnd"/>
    </w:p>
    <w:p w14:paraId="49B62605" w14:textId="77777777" w:rsidR="00EB4638" w:rsidRPr="002370F4" w:rsidRDefault="00EB4638" w:rsidP="00EB4638">
      <w:pPr>
        <w:jc w:val="both"/>
        <w:rPr>
          <w:lang w:val="en-CA"/>
        </w:rPr>
      </w:pPr>
      <w:r w:rsidRPr="002370F4">
        <w:rPr>
          <w:lang w:val="en-CA"/>
        </w:rPr>
        <w:t>Neuroscience</w:t>
      </w:r>
    </w:p>
    <w:p w14:paraId="6BDD725E" w14:textId="77777777" w:rsidR="00EB4638" w:rsidRPr="002370F4" w:rsidRDefault="00EB4638" w:rsidP="00EB4638">
      <w:pPr>
        <w:jc w:val="both"/>
        <w:rPr>
          <w:lang w:val="en-CA"/>
        </w:rPr>
      </w:pPr>
      <w:r w:rsidRPr="002370F4">
        <w:rPr>
          <w:lang w:val="en-CA"/>
        </w:rPr>
        <w:t>Neuroscience</w:t>
      </w:r>
    </w:p>
    <w:p w14:paraId="29797736" w14:textId="77777777" w:rsidR="00EB4638" w:rsidRPr="002370F4" w:rsidRDefault="00EB4638" w:rsidP="00EB4638">
      <w:pPr>
        <w:jc w:val="both"/>
        <w:rPr>
          <w:lang w:val="en-CA"/>
        </w:rPr>
      </w:pPr>
      <w:r w:rsidRPr="002370F4">
        <w:rPr>
          <w:lang w:val="en-CA"/>
        </w:rPr>
        <w:t>Neuroscience And Biobehavioral Reviews</w:t>
      </w:r>
    </w:p>
    <w:p w14:paraId="33DF1E39" w14:textId="77777777" w:rsidR="00EB4638" w:rsidRPr="002370F4" w:rsidRDefault="00EB4638" w:rsidP="00EB4638">
      <w:pPr>
        <w:jc w:val="both"/>
        <w:rPr>
          <w:lang w:val="en-CA"/>
        </w:rPr>
      </w:pPr>
      <w:r w:rsidRPr="002370F4">
        <w:rPr>
          <w:lang w:val="en-CA"/>
        </w:rPr>
        <w:t>Neuroscience And Biobehavioral Reviews</w:t>
      </w:r>
    </w:p>
    <w:p w14:paraId="11972EC0" w14:textId="77777777" w:rsidR="00EB4638" w:rsidRPr="002370F4" w:rsidRDefault="00EB4638" w:rsidP="00EB4638">
      <w:pPr>
        <w:jc w:val="both"/>
        <w:rPr>
          <w:lang w:val="fr-CA"/>
        </w:rPr>
      </w:pPr>
      <w:r w:rsidRPr="002370F4">
        <w:rPr>
          <w:lang w:val="fr-CA"/>
        </w:rPr>
        <w:t>Neuroscience Bulletin</w:t>
      </w:r>
    </w:p>
    <w:p w14:paraId="6FE93E82" w14:textId="77777777" w:rsidR="00EB4638" w:rsidRPr="002370F4" w:rsidRDefault="00EB4638" w:rsidP="00EB4638">
      <w:pPr>
        <w:jc w:val="both"/>
        <w:rPr>
          <w:lang w:val="fr-CA"/>
        </w:rPr>
      </w:pPr>
      <w:r w:rsidRPr="002370F4">
        <w:rPr>
          <w:lang w:val="fr-CA"/>
        </w:rPr>
        <w:t xml:space="preserve">Neuroscience </w:t>
      </w:r>
      <w:proofErr w:type="spellStart"/>
      <w:r w:rsidRPr="002370F4">
        <w:rPr>
          <w:lang w:val="fr-CA"/>
        </w:rPr>
        <w:t>Letters</w:t>
      </w:r>
      <w:proofErr w:type="spellEnd"/>
    </w:p>
    <w:p w14:paraId="620FFB5C" w14:textId="77777777" w:rsidR="00EB4638" w:rsidRPr="002370F4" w:rsidRDefault="00EB4638" w:rsidP="00EB4638">
      <w:pPr>
        <w:jc w:val="both"/>
        <w:rPr>
          <w:lang w:val="fr-CA"/>
        </w:rPr>
      </w:pPr>
      <w:r w:rsidRPr="002370F4">
        <w:rPr>
          <w:lang w:val="fr-CA"/>
        </w:rPr>
        <w:t xml:space="preserve">Neuroscience </w:t>
      </w:r>
      <w:proofErr w:type="spellStart"/>
      <w:r w:rsidRPr="002370F4">
        <w:rPr>
          <w:lang w:val="fr-CA"/>
        </w:rPr>
        <w:t>Letters</w:t>
      </w:r>
      <w:proofErr w:type="spellEnd"/>
    </w:p>
    <w:p w14:paraId="1A2AD543" w14:textId="77777777" w:rsidR="00EB4638" w:rsidRPr="002370F4" w:rsidRDefault="00EB4638" w:rsidP="00EB4638">
      <w:pPr>
        <w:jc w:val="both"/>
        <w:rPr>
          <w:lang w:val="en-CA"/>
        </w:rPr>
      </w:pPr>
      <w:r w:rsidRPr="002370F4">
        <w:rPr>
          <w:lang w:val="en-CA"/>
        </w:rPr>
        <w:t>Neuroscience Research</w:t>
      </w:r>
    </w:p>
    <w:p w14:paraId="784420D6" w14:textId="77777777" w:rsidR="00EB4638" w:rsidRPr="002370F4" w:rsidRDefault="00EB4638" w:rsidP="00EB4638">
      <w:pPr>
        <w:jc w:val="both"/>
        <w:rPr>
          <w:lang w:val="en-CA"/>
        </w:rPr>
      </w:pPr>
      <w:r w:rsidRPr="002370F4">
        <w:rPr>
          <w:lang w:val="en-CA"/>
        </w:rPr>
        <w:t>Neuroscience Research Communications</w:t>
      </w:r>
    </w:p>
    <w:p w14:paraId="68ACA61B" w14:textId="77777777" w:rsidR="00EB4638" w:rsidRPr="002370F4" w:rsidRDefault="00EB4638" w:rsidP="00EB4638">
      <w:pPr>
        <w:jc w:val="both"/>
        <w:rPr>
          <w:lang w:val="en-CA"/>
        </w:rPr>
      </w:pPr>
      <w:r w:rsidRPr="002370F4">
        <w:rPr>
          <w:lang w:val="en-CA"/>
        </w:rPr>
        <w:t>Neurosciences</w:t>
      </w:r>
    </w:p>
    <w:p w14:paraId="426D3718" w14:textId="77777777" w:rsidR="00EB4638" w:rsidRPr="002370F4" w:rsidRDefault="00EB4638" w:rsidP="00EB4638">
      <w:pPr>
        <w:jc w:val="both"/>
        <w:rPr>
          <w:lang w:val="en-CA"/>
        </w:rPr>
      </w:pPr>
      <w:r w:rsidRPr="002370F4">
        <w:rPr>
          <w:lang w:val="en-CA"/>
        </w:rPr>
        <w:t>Neuroscientist</w:t>
      </w:r>
    </w:p>
    <w:p w14:paraId="72E77306" w14:textId="77777777" w:rsidR="00EB4638" w:rsidRPr="002370F4" w:rsidRDefault="00EB4638" w:rsidP="00EB4638">
      <w:pPr>
        <w:jc w:val="both"/>
        <w:rPr>
          <w:lang w:val="en-CA"/>
        </w:rPr>
      </w:pPr>
      <w:proofErr w:type="spellStart"/>
      <w:r w:rsidRPr="002370F4">
        <w:rPr>
          <w:lang w:val="en-CA"/>
        </w:rPr>
        <w:t>Neurosignals</w:t>
      </w:r>
      <w:proofErr w:type="spellEnd"/>
    </w:p>
    <w:p w14:paraId="3434AF2E" w14:textId="77777777" w:rsidR="00EB4638" w:rsidRPr="002370F4" w:rsidRDefault="00EB4638" w:rsidP="00EB4638">
      <w:pPr>
        <w:jc w:val="both"/>
        <w:rPr>
          <w:lang w:val="en-CA"/>
        </w:rPr>
      </w:pPr>
      <w:r w:rsidRPr="002370F4">
        <w:rPr>
          <w:lang w:val="en-CA"/>
        </w:rPr>
        <w:t>Neurosurgery</w:t>
      </w:r>
    </w:p>
    <w:p w14:paraId="6431573E" w14:textId="77777777" w:rsidR="00EB4638" w:rsidRPr="002370F4" w:rsidRDefault="00EB4638" w:rsidP="00EB4638">
      <w:pPr>
        <w:jc w:val="both"/>
        <w:rPr>
          <w:lang w:val="en-CA"/>
        </w:rPr>
      </w:pPr>
      <w:r w:rsidRPr="002370F4">
        <w:rPr>
          <w:lang w:val="en-CA"/>
        </w:rPr>
        <w:t xml:space="preserve">Neurosurgery Clinics </w:t>
      </w:r>
      <w:proofErr w:type="gramStart"/>
      <w:r w:rsidRPr="002370F4">
        <w:rPr>
          <w:lang w:val="en-CA"/>
        </w:rPr>
        <w:t>Of</w:t>
      </w:r>
      <w:proofErr w:type="gramEnd"/>
      <w:r w:rsidRPr="002370F4">
        <w:rPr>
          <w:lang w:val="en-CA"/>
        </w:rPr>
        <w:t xml:space="preserve"> North America</w:t>
      </w:r>
    </w:p>
    <w:p w14:paraId="53ECD611" w14:textId="77777777" w:rsidR="00EB4638" w:rsidRPr="002370F4" w:rsidRDefault="00EB4638" w:rsidP="00EB4638">
      <w:pPr>
        <w:jc w:val="both"/>
        <w:rPr>
          <w:lang w:val="en-CA"/>
        </w:rPr>
      </w:pPr>
      <w:r w:rsidRPr="002370F4">
        <w:rPr>
          <w:lang w:val="en-CA"/>
        </w:rPr>
        <w:t>Neurosurgery Quarterly</w:t>
      </w:r>
    </w:p>
    <w:p w14:paraId="3FDD1D46" w14:textId="77777777" w:rsidR="00EB4638" w:rsidRPr="002370F4" w:rsidRDefault="00EB4638" w:rsidP="00EB4638">
      <w:pPr>
        <w:jc w:val="both"/>
        <w:rPr>
          <w:lang w:val="en-CA"/>
        </w:rPr>
      </w:pPr>
      <w:r w:rsidRPr="002370F4">
        <w:rPr>
          <w:lang w:val="en-CA"/>
        </w:rPr>
        <w:t>Neurosurgical Focus</w:t>
      </w:r>
    </w:p>
    <w:p w14:paraId="20B8CAC4" w14:textId="77777777" w:rsidR="00EB4638" w:rsidRPr="002370F4" w:rsidRDefault="00EB4638" w:rsidP="00EB4638">
      <w:pPr>
        <w:jc w:val="both"/>
        <w:rPr>
          <w:lang w:val="en-CA"/>
        </w:rPr>
      </w:pPr>
      <w:r w:rsidRPr="002370F4">
        <w:rPr>
          <w:lang w:val="en-CA"/>
        </w:rPr>
        <w:t>Neurosurgical Focus</w:t>
      </w:r>
    </w:p>
    <w:p w14:paraId="6C478DDA" w14:textId="77777777" w:rsidR="00EB4638" w:rsidRPr="002370F4" w:rsidRDefault="00EB4638" w:rsidP="00EB4638">
      <w:pPr>
        <w:jc w:val="both"/>
        <w:rPr>
          <w:lang w:val="en-CA"/>
        </w:rPr>
      </w:pPr>
      <w:r w:rsidRPr="002370F4">
        <w:rPr>
          <w:lang w:val="en-CA"/>
        </w:rPr>
        <w:t>Neurosurgical Review</w:t>
      </w:r>
    </w:p>
    <w:p w14:paraId="1019DD6F" w14:textId="77777777" w:rsidR="00EB4638" w:rsidRPr="002370F4" w:rsidRDefault="00EB4638" w:rsidP="00EB4638">
      <w:pPr>
        <w:jc w:val="both"/>
        <w:rPr>
          <w:lang w:val="en-CA"/>
        </w:rPr>
      </w:pPr>
      <w:r w:rsidRPr="002370F4">
        <w:rPr>
          <w:lang w:val="en-CA"/>
        </w:rPr>
        <w:t>Neurotherapeutics</w:t>
      </w:r>
    </w:p>
    <w:p w14:paraId="4B509AE7" w14:textId="77777777" w:rsidR="00EB4638" w:rsidRPr="002370F4" w:rsidRDefault="00EB4638" w:rsidP="00EB4638">
      <w:pPr>
        <w:jc w:val="both"/>
        <w:rPr>
          <w:lang w:val="en-CA"/>
        </w:rPr>
      </w:pPr>
      <w:r w:rsidRPr="002370F4">
        <w:rPr>
          <w:lang w:val="en-CA"/>
        </w:rPr>
        <w:t>Neurotherapeutics</w:t>
      </w:r>
    </w:p>
    <w:p w14:paraId="6E5376DE" w14:textId="77777777" w:rsidR="00EB4638" w:rsidRPr="002370F4" w:rsidRDefault="00EB4638" w:rsidP="00EB4638">
      <w:pPr>
        <w:jc w:val="both"/>
        <w:rPr>
          <w:lang w:val="en-CA"/>
        </w:rPr>
      </w:pPr>
      <w:r w:rsidRPr="002370F4">
        <w:rPr>
          <w:lang w:val="en-CA"/>
        </w:rPr>
        <w:t>Neurotoxicity Research</w:t>
      </w:r>
    </w:p>
    <w:p w14:paraId="13041285" w14:textId="77777777" w:rsidR="00EB4638" w:rsidRPr="002370F4" w:rsidRDefault="00EB4638" w:rsidP="00EB4638">
      <w:pPr>
        <w:jc w:val="both"/>
        <w:rPr>
          <w:lang w:val="en-CA"/>
        </w:rPr>
      </w:pPr>
      <w:r w:rsidRPr="002370F4">
        <w:rPr>
          <w:lang w:val="en-CA"/>
        </w:rPr>
        <w:t>Neurotoxicology</w:t>
      </w:r>
    </w:p>
    <w:p w14:paraId="1E473323" w14:textId="77777777" w:rsidR="00EB4638" w:rsidRPr="002370F4" w:rsidRDefault="00EB4638" w:rsidP="00EB4638">
      <w:pPr>
        <w:jc w:val="both"/>
        <w:rPr>
          <w:lang w:val="en-CA"/>
        </w:rPr>
      </w:pPr>
      <w:r w:rsidRPr="002370F4">
        <w:rPr>
          <w:lang w:val="en-CA"/>
        </w:rPr>
        <w:lastRenderedPageBreak/>
        <w:t>Neurotoxicology</w:t>
      </w:r>
    </w:p>
    <w:p w14:paraId="2C818FBF" w14:textId="77777777" w:rsidR="00EB4638" w:rsidRPr="002370F4" w:rsidRDefault="00EB4638" w:rsidP="00EB4638">
      <w:pPr>
        <w:jc w:val="both"/>
        <w:rPr>
          <w:lang w:val="en-CA"/>
        </w:rPr>
      </w:pPr>
      <w:r w:rsidRPr="002370F4">
        <w:rPr>
          <w:lang w:val="en-CA"/>
        </w:rPr>
        <w:t>Neurotoxicology And Teratology</w:t>
      </w:r>
    </w:p>
    <w:p w14:paraId="0174578D" w14:textId="77777777" w:rsidR="00EB4638" w:rsidRPr="002370F4" w:rsidRDefault="00EB4638" w:rsidP="00EB4638">
      <w:pPr>
        <w:jc w:val="both"/>
        <w:rPr>
          <w:lang w:val="en-CA"/>
        </w:rPr>
      </w:pPr>
      <w:proofErr w:type="spellStart"/>
      <w:r w:rsidRPr="002370F4">
        <w:rPr>
          <w:lang w:val="en-CA"/>
        </w:rPr>
        <w:t>Neurourology</w:t>
      </w:r>
      <w:proofErr w:type="spellEnd"/>
      <w:r w:rsidRPr="002370F4">
        <w:rPr>
          <w:lang w:val="en-CA"/>
        </w:rPr>
        <w:t xml:space="preserve"> And Urodynamics</w:t>
      </w:r>
    </w:p>
    <w:p w14:paraId="674F626F" w14:textId="77777777" w:rsidR="00EB4638" w:rsidRPr="002370F4" w:rsidRDefault="00EB4638" w:rsidP="00EB4638">
      <w:pPr>
        <w:jc w:val="both"/>
        <w:rPr>
          <w:lang w:val="en-CA"/>
        </w:rPr>
      </w:pPr>
      <w:proofErr w:type="spellStart"/>
      <w:r w:rsidRPr="002370F4">
        <w:rPr>
          <w:lang w:val="en-CA"/>
        </w:rPr>
        <w:t>Noropsikiyatri</w:t>
      </w:r>
      <w:proofErr w:type="spellEnd"/>
      <w:r w:rsidRPr="002370F4">
        <w:rPr>
          <w:lang w:val="en-CA"/>
        </w:rPr>
        <w:t xml:space="preserve"> </w:t>
      </w:r>
      <w:proofErr w:type="spellStart"/>
      <w:r w:rsidRPr="002370F4">
        <w:rPr>
          <w:lang w:val="en-CA"/>
        </w:rPr>
        <w:t>Arsivi</w:t>
      </w:r>
      <w:proofErr w:type="spellEnd"/>
      <w:r w:rsidRPr="002370F4">
        <w:rPr>
          <w:lang w:val="en-CA"/>
        </w:rPr>
        <w:t xml:space="preserve">-Archives </w:t>
      </w:r>
      <w:proofErr w:type="gramStart"/>
      <w:r w:rsidRPr="002370F4">
        <w:rPr>
          <w:lang w:val="en-CA"/>
        </w:rPr>
        <w:t>Of</w:t>
      </w:r>
      <w:proofErr w:type="gramEnd"/>
      <w:r w:rsidRPr="002370F4">
        <w:rPr>
          <w:lang w:val="en-CA"/>
        </w:rPr>
        <w:t xml:space="preserve"> Neuropsychiatry</w:t>
      </w:r>
    </w:p>
    <w:p w14:paraId="6B802E97" w14:textId="77777777" w:rsidR="00EB4638" w:rsidRPr="002370F4" w:rsidRDefault="00EB4638" w:rsidP="00EB4638">
      <w:pPr>
        <w:jc w:val="both"/>
        <w:rPr>
          <w:lang w:val="en-CA"/>
        </w:rPr>
      </w:pPr>
      <w:proofErr w:type="spellStart"/>
      <w:r w:rsidRPr="002370F4">
        <w:rPr>
          <w:lang w:val="en-CA"/>
        </w:rPr>
        <w:t>Npj</w:t>
      </w:r>
      <w:proofErr w:type="spellEnd"/>
      <w:r w:rsidRPr="002370F4">
        <w:rPr>
          <w:lang w:val="en-CA"/>
        </w:rPr>
        <w:t xml:space="preserve"> </w:t>
      </w:r>
      <w:proofErr w:type="spellStart"/>
      <w:r w:rsidRPr="002370F4">
        <w:rPr>
          <w:lang w:val="en-CA"/>
        </w:rPr>
        <w:t>Parkinsons</w:t>
      </w:r>
      <w:proofErr w:type="spellEnd"/>
      <w:r w:rsidRPr="002370F4">
        <w:rPr>
          <w:lang w:val="en-CA"/>
        </w:rPr>
        <w:t xml:space="preserve"> Disease</w:t>
      </w:r>
    </w:p>
    <w:p w14:paraId="2F883C3C" w14:textId="77777777" w:rsidR="00EB4638" w:rsidRPr="002370F4" w:rsidRDefault="00EB4638" w:rsidP="00EB4638">
      <w:pPr>
        <w:jc w:val="both"/>
        <w:rPr>
          <w:lang w:val="en-CA"/>
        </w:rPr>
      </w:pPr>
      <w:r w:rsidRPr="002370F4">
        <w:rPr>
          <w:lang w:val="en-CA"/>
        </w:rPr>
        <w:t>Nutritional Neuroscience</w:t>
      </w:r>
    </w:p>
    <w:p w14:paraId="187B9A7F" w14:textId="77777777" w:rsidR="00EB4638" w:rsidRPr="002370F4" w:rsidRDefault="00EB4638" w:rsidP="00EB4638">
      <w:pPr>
        <w:jc w:val="both"/>
        <w:rPr>
          <w:lang w:val="en-CA"/>
        </w:rPr>
      </w:pPr>
      <w:r w:rsidRPr="002370F4">
        <w:rPr>
          <w:lang w:val="en-CA"/>
        </w:rPr>
        <w:t>Operative Neurosurgery</w:t>
      </w:r>
    </w:p>
    <w:p w14:paraId="58E2C5AA" w14:textId="77777777" w:rsidR="00EB4638" w:rsidRPr="002370F4" w:rsidRDefault="00EB4638" w:rsidP="00EB4638">
      <w:pPr>
        <w:jc w:val="both"/>
        <w:rPr>
          <w:lang w:val="en-CA"/>
        </w:rPr>
      </w:pPr>
      <w:r w:rsidRPr="002370F4">
        <w:rPr>
          <w:lang w:val="en-CA"/>
        </w:rPr>
        <w:t>Operative Neurosurgery</w:t>
      </w:r>
    </w:p>
    <w:p w14:paraId="0EC5E832" w14:textId="77777777" w:rsidR="00EB4638" w:rsidRPr="002370F4" w:rsidRDefault="00EB4638" w:rsidP="00EB4638">
      <w:pPr>
        <w:jc w:val="both"/>
        <w:rPr>
          <w:lang w:val="en-CA"/>
        </w:rPr>
      </w:pPr>
      <w:r w:rsidRPr="002370F4">
        <w:rPr>
          <w:lang w:val="en-CA"/>
        </w:rPr>
        <w:t>Otology &amp; Neurology</w:t>
      </w:r>
    </w:p>
    <w:p w14:paraId="59698D0C" w14:textId="77777777" w:rsidR="00EB4638" w:rsidRPr="002370F4" w:rsidRDefault="00EB4638" w:rsidP="00EB4638">
      <w:pPr>
        <w:jc w:val="both"/>
        <w:rPr>
          <w:lang w:val="en-CA"/>
        </w:rPr>
      </w:pPr>
      <w:r w:rsidRPr="002370F4">
        <w:rPr>
          <w:lang w:val="en-CA"/>
        </w:rPr>
        <w:t>Pediatric Neurology</w:t>
      </w:r>
    </w:p>
    <w:p w14:paraId="4154D8C1" w14:textId="77777777" w:rsidR="00EB4638" w:rsidRPr="002370F4" w:rsidRDefault="00EB4638" w:rsidP="00EB4638">
      <w:pPr>
        <w:jc w:val="both"/>
        <w:rPr>
          <w:lang w:val="en-CA"/>
        </w:rPr>
      </w:pPr>
      <w:r w:rsidRPr="002370F4">
        <w:rPr>
          <w:lang w:val="en-CA"/>
        </w:rPr>
        <w:t>Pediatric Neurology</w:t>
      </w:r>
    </w:p>
    <w:p w14:paraId="6F0C4452" w14:textId="77777777" w:rsidR="00EB4638" w:rsidRPr="002370F4" w:rsidRDefault="00EB4638" w:rsidP="00EB4638">
      <w:pPr>
        <w:jc w:val="both"/>
        <w:rPr>
          <w:lang w:val="en-CA"/>
        </w:rPr>
      </w:pPr>
      <w:r w:rsidRPr="002370F4">
        <w:rPr>
          <w:lang w:val="en-CA"/>
        </w:rPr>
        <w:t>Pediatric Neurosurgery</w:t>
      </w:r>
    </w:p>
    <w:p w14:paraId="44A5E052" w14:textId="77777777" w:rsidR="00EB4638" w:rsidRPr="002370F4" w:rsidRDefault="00EB4638" w:rsidP="00EB4638">
      <w:pPr>
        <w:jc w:val="both"/>
        <w:rPr>
          <w:lang w:val="en-CA"/>
        </w:rPr>
      </w:pPr>
      <w:r w:rsidRPr="002370F4">
        <w:rPr>
          <w:lang w:val="en-CA"/>
        </w:rPr>
        <w:t>Perception</w:t>
      </w:r>
    </w:p>
    <w:p w14:paraId="2A9B7E3C" w14:textId="77777777" w:rsidR="00EB4638" w:rsidRPr="002370F4" w:rsidRDefault="00EB4638" w:rsidP="00EB4638">
      <w:pPr>
        <w:jc w:val="both"/>
        <w:rPr>
          <w:lang w:val="en-CA"/>
        </w:rPr>
      </w:pPr>
      <w:r w:rsidRPr="002370F4">
        <w:rPr>
          <w:lang w:val="en-CA"/>
        </w:rPr>
        <w:t>Perspectives On Developmental Neurobiology</w:t>
      </w:r>
    </w:p>
    <w:p w14:paraId="2A469279" w14:textId="77777777" w:rsidR="00EB4638" w:rsidRPr="002370F4" w:rsidRDefault="00EB4638" w:rsidP="00EB4638">
      <w:pPr>
        <w:jc w:val="both"/>
        <w:rPr>
          <w:lang w:val="en-CA"/>
        </w:rPr>
      </w:pPr>
      <w:proofErr w:type="spellStart"/>
      <w:r w:rsidRPr="002370F4">
        <w:rPr>
          <w:lang w:val="en-CA"/>
        </w:rPr>
        <w:t>Pharmacopsychiatry</w:t>
      </w:r>
      <w:proofErr w:type="spellEnd"/>
    </w:p>
    <w:p w14:paraId="706DFB27" w14:textId="77777777" w:rsidR="00EB4638" w:rsidRPr="002370F4" w:rsidRDefault="00EB4638" w:rsidP="00EB4638">
      <w:pPr>
        <w:jc w:val="both"/>
        <w:rPr>
          <w:lang w:val="en-CA"/>
        </w:rPr>
      </w:pPr>
      <w:r w:rsidRPr="002370F4">
        <w:rPr>
          <w:lang w:val="en-CA"/>
        </w:rPr>
        <w:t>Progress In Brain Research</w:t>
      </w:r>
    </w:p>
    <w:p w14:paraId="46490725" w14:textId="77777777" w:rsidR="00EB4638" w:rsidRPr="002370F4" w:rsidRDefault="00EB4638" w:rsidP="00EB4638">
      <w:pPr>
        <w:jc w:val="both"/>
        <w:rPr>
          <w:lang w:val="en-CA"/>
        </w:rPr>
      </w:pPr>
      <w:r w:rsidRPr="002370F4">
        <w:rPr>
          <w:lang w:val="en-CA"/>
        </w:rPr>
        <w:t>Progress In Neurobiology</w:t>
      </w:r>
    </w:p>
    <w:p w14:paraId="7AA3F991" w14:textId="77777777" w:rsidR="00EB4638" w:rsidRPr="002370F4" w:rsidRDefault="00EB4638" w:rsidP="00EB4638">
      <w:pPr>
        <w:jc w:val="both"/>
        <w:rPr>
          <w:lang w:val="en-CA"/>
        </w:rPr>
      </w:pPr>
      <w:r w:rsidRPr="002370F4">
        <w:rPr>
          <w:lang w:val="en-CA"/>
        </w:rPr>
        <w:t>Progress In Neuro-Psychopharmacology &amp; Biological Psychiatry</w:t>
      </w:r>
    </w:p>
    <w:p w14:paraId="7FAA3BCA" w14:textId="77777777" w:rsidR="00EB4638" w:rsidRPr="002370F4" w:rsidRDefault="00EB4638" w:rsidP="00EB4638">
      <w:pPr>
        <w:jc w:val="both"/>
        <w:rPr>
          <w:lang w:val="en-CA"/>
        </w:rPr>
      </w:pPr>
      <w:r w:rsidRPr="002370F4">
        <w:rPr>
          <w:lang w:val="en-CA"/>
        </w:rPr>
        <w:t>Progress In Veterinary Neurology</w:t>
      </w:r>
    </w:p>
    <w:p w14:paraId="40C4A7FF" w14:textId="77777777" w:rsidR="00EB4638" w:rsidRPr="002370F4" w:rsidRDefault="00EB4638" w:rsidP="00EB4638">
      <w:pPr>
        <w:jc w:val="both"/>
        <w:rPr>
          <w:lang w:val="en-CA"/>
        </w:rPr>
      </w:pPr>
      <w:proofErr w:type="spellStart"/>
      <w:r w:rsidRPr="002370F4">
        <w:rPr>
          <w:lang w:val="en-CA"/>
        </w:rPr>
        <w:t>Psn-Psychiatrie</w:t>
      </w:r>
      <w:proofErr w:type="spellEnd"/>
      <w:r w:rsidRPr="002370F4">
        <w:rPr>
          <w:lang w:val="en-CA"/>
        </w:rPr>
        <w:t xml:space="preserve"> Sciences </w:t>
      </w:r>
      <w:proofErr w:type="spellStart"/>
      <w:r w:rsidRPr="002370F4">
        <w:rPr>
          <w:lang w:val="en-CA"/>
        </w:rPr>
        <w:t>Humaines</w:t>
      </w:r>
      <w:proofErr w:type="spellEnd"/>
      <w:r w:rsidRPr="002370F4">
        <w:rPr>
          <w:lang w:val="en-CA"/>
        </w:rPr>
        <w:t xml:space="preserve"> Neurosciences</w:t>
      </w:r>
    </w:p>
    <w:p w14:paraId="536DC5F7" w14:textId="77777777" w:rsidR="00EB4638" w:rsidRPr="002370F4" w:rsidRDefault="00EB4638" w:rsidP="00EB4638">
      <w:pPr>
        <w:jc w:val="both"/>
        <w:rPr>
          <w:lang w:val="en-CA"/>
        </w:rPr>
      </w:pPr>
      <w:r w:rsidRPr="002370F4">
        <w:rPr>
          <w:lang w:val="en-CA"/>
        </w:rPr>
        <w:t>Psychiatry And Clinical Neurosciences</w:t>
      </w:r>
    </w:p>
    <w:p w14:paraId="355076E3" w14:textId="77777777" w:rsidR="00EB4638" w:rsidRPr="002370F4" w:rsidRDefault="00EB4638" w:rsidP="00EB4638">
      <w:pPr>
        <w:jc w:val="both"/>
        <w:rPr>
          <w:lang w:val="en-CA"/>
        </w:rPr>
      </w:pPr>
      <w:r w:rsidRPr="002370F4">
        <w:rPr>
          <w:lang w:val="en-CA"/>
        </w:rPr>
        <w:t>Psychiatry Research-Neuroimaging</w:t>
      </w:r>
    </w:p>
    <w:p w14:paraId="6AEDBA5A" w14:textId="77777777" w:rsidR="00EB4638" w:rsidRPr="002370F4" w:rsidRDefault="00EB4638" w:rsidP="00EB4638">
      <w:pPr>
        <w:jc w:val="both"/>
        <w:rPr>
          <w:lang w:val="en-CA"/>
        </w:rPr>
      </w:pPr>
      <w:r w:rsidRPr="002370F4">
        <w:rPr>
          <w:lang w:val="en-CA"/>
        </w:rPr>
        <w:t>Psychiatry Research-Neuroimaging</w:t>
      </w:r>
    </w:p>
    <w:p w14:paraId="3D13115F" w14:textId="77777777" w:rsidR="00EB4638" w:rsidRPr="002370F4" w:rsidRDefault="00EB4638" w:rsidP="00EB4638">
      <w:pPr>
        <w:jc w:val="both"/>
        <w:rPr>
          <w:lang w:val="fr-CA"/>
        </w:rPr>
      </w:pPr>
      <w:proofErr w:type="spellStart"/>
      <w:r w:rsidRPr="002370F4">
        <w:rPr>
          <w:lang w:val="fr-CA"/>
        </w:rPr>
        <w:t>Psychological</w:t>
      </w:r>
      <w:proofErr w:type="spellEnd"/>
      <w:r w:rsidRPr="002370F4">
        <w:rPr>
          <w:lang w:val="fr-CA"/>
        </w:rPr>
        <w:t xml:space="preserve"> </w:t>
      </w:r>
      <w:proofErr w:type="spellStart"/>
      <w:r w:rsidRPr="002370F4">
        <w:rPr>
          <w:lang w:val="fr-CA"/>
        </w:rPr>
        <w:t>Medicine</w:t>
      </w:r>
      <w:proofErr w:type="spellEnd"/>
    </w:p>
    <w:p w14:paraId="1F8E3AF6" w14:textId="77777777" w:rsidR="00EB4638" w:rsidRPr="002370F4" w:rsidRDefault="00EB4638" w:rsidP="00EB4638">
      <w:pPr>
        <w:jc w:val="both"/>
        <w:rPr>
          <w:lang w:val="fr-CA"/>
        </w:rPr>
      </w:pPr>
      <w:r w:rsidRPr="002370F4">
        <w:rPr>
          <w:lang w:val="fr-CA"/>
        </w:rPr>
        <w:t>Psychologie &amp; Neuropsychiatrie Du Vieillissement</w:t>
      </w:r>
    </w:p>
    <w:p w14:paraId="2E78B3DA" w14:textId="77777777" w:rsidR="00EB4638" w:rsidRPr="002370F4" w:rsidRDefault="00EB4638" w:rsidP="00EB4638">
      <w:pPr>
        <w:jc w:val="both"/>
        <w:rPr>
          <w:lang w:val="fr-CA"/>
        </w:rPr>
      </w:pPr>
      <w:r w:rsidRPr="002370F4">
        <w:rPr>
          <w:lang w:val="fr-CA"/>
        </w:rPr>
        <w:t xml:space="preserve">Psychology And </w:t>
      </w:r>
      <w:proofErr w:type="spellStart"/>
      <w:r w:rsidRPr="002370F4">
        <w:rPr>
          <w:lang w:val="fr-CA"/>
        </w:rPr>
        <w:t>Aging</w:t>
      </w:r>
      <w:proofErr w:type="spellEnd"/>
    </w:p>
    <w:p w14:paraId="67988CC8" w14:textId="77777777" w:rsidR="00EB4638" w:rsidRPr="002370F4" w:rsidRDefault="00EB4638" w:rsidP="00EB4638">
      <w:pPr>
        <w:jc w:val="both"/>
        <w:rPr>
          <w:lang w:val="fr-CA"/>
        </w:rPr>
      </w:pPr>
      <w:proofErr w:type="spellStart"/>
      <w:r w:rsidRPr="002370F4">
        <w:rPr>
          <w:lang w:val="fr-CA"/>
        </w:rPr>
        <w:t>Psychoneuroendocrinology</w:t>
      </w:r>
      <w:proofErr w:type="spellEnd"/>
    </w:p>
    <w:p w14:paraId="625DC5A5" w14:textId="77777777" w:rsidR="00EB4638" w:rsidRPr="002370F4" w:rsidRDefault="00EB4638" w:rsidP="00EB4638">
      <w:pPr>
        <w:jc w:val="both"/>
        <w:rPr>
          <w:lang w:val="fr-CA"/>
        </w:rPr>
      </w:pPr>
      <w:proofErr w:type="spellStart"/>
      <w:r w:rsidRPr="002370F4">
        <w:rPr>
          <w:lang w:val="fr-CA"/>
        </w:rPr>
        <w:t>Psychoneuroendocrinology</w:t>
      </w:r>
      <w:proofErr w:type="spellEnd"/>
    </w:p>
    <w:p w14:paraId="427447D9" w14:textId="77777777" w:rsidR="00EB4638" w:rsidRPr="002370F4" w:rsidRDefault="00EB4638" w:rsidP="00EB4638">
      <w:pPr>
        <w:jc w:val="both"/>
        <w:rPr>
          <w:lang w:val="fr-CA"/>
        </w:rPr>
      </w:pPr>
      <w:proofErr w:type="spellStart"/>
      <w:r w:rsidRPr="002370F4">
        <w:rPr>
          <w:lang w:val="fr-CA"/>
        </w:rPr>
        <w:t>Psychopharmacology</w:t>
      </w:r>
      <w:proofErr w:type="spellEnd"/>
    </w:p>
    <w:p w14:paraId="01F521CF" w14:textId="77777777" w:rsidR="00EB4638" w:rsidRPr="002370F4" w:rsidRDefault="00EB4638" w:rsidP="00EB4638">
      <w:pPr>
        <w:jc w:val="both"/>
        <w:rPr>
          <w:lang w:val="en-CA"/>
        </w:rPr>
      </w:pPr>
      <w:r w:rsidRPr="002370F4">
        <w:rPr>
          <w:lang w:val="en-CA"/>
        </w:rPr>
        <w:t>Respiratory Physiology &amp; Neurobiology</w:t>
      </w:r>
    </w:p>
    <w:p w14:paraId="341EAABD" w14:textId="77777777" w:rsidR="00EB4638" w:rsidRPr="002370F4" w:rsidRDefault="00EB4638" w:rsidP="00EB4638">
      <w:pPr>
        <w:jc w:val="both"/>
        <w:rPr>
          <w:lang w:val="en-CA"/>
        </w:rPr>
      </w:pPr>
      <w:r w:rsidRPr="002370F4">
        <w:rPr>
          <w:lang w:val="en-CA"/>
        </w:rPr>
        <w:t xml:space="preserve">Restorative Neurology </w:t>
      </w:r>
      <w:proofErr w:type="gramStart"/>
      <w:r w:rsidRPr="002370F4">
        <w:rPr>
          <w:lang w:val="en-CA"/>
        </w:rPr>
        <w:t>And</w:t>
      </w:r>
      <w:proofErr w:type="gramEnd"/>
      <w:r w:rsidRPr="002370F4">
        <w:rPr>
          <w:lang w:val="en-CA"/>
        </w:rPr>
        <w:t xml:space="preserve"> Neuroscience</w:t>
      </w:r>
    </w:p>
    <w:p w14:paraId="1788D268" w14:textId="77777777" w:rsidR="00EB4638" w:rsidRPr="002370F4" w:rsidRDefault="00EB4638" w:rsidP="00EB4638">
      <w:pPr>
        <w:jc w:val="both"/>
        <w:rPr>
          <w:lang w:val="en-CA"/>
        </w:rPr>
      </w:pPr>
      <w:r w:rsidRPr="002370F4">
        <w:rPr>
          <w:lang w:val="en-CA"/>
        </w:rPr>
        <w:t xml:space="preserve">Reviews In </w:t>
      </w:r>
      <w:proofErr w:type="gramStart"/>
      <w:r w:rsidRPr="002370F4">
        <w:rPr>
          <w:lang w:val="en-CA"/>
        </w:rPr>
        <w:t>The</w:t>
      </w:r>
      <w:proofErr w:type="gramEnd"/>
      <w:r w:rsidRPr="002370F4">
        <w:rPr>
          <w:lang w:val="en-CA"/>
        </w:rPr>
        <w:t xml:space="preserve"> Neurosciences</w:t>
      </w:r>
    </w:p>
    <w:p w14:paraId="76FC9DAB" w14:textId="77777777" w:rsidR="00EB4638" w:rsidRPr="002370F4" w:rsidRDefault="00EB4638" w:rsidP="00EB4638">
      <w:pPr>
        <w:jc w:val="both"/>
        <w:rPr>
          <w:lang w:val="es-ES"/>
        </w:rPr>
      </w:pPr>
      <w:r w:rsidRPr="002370F4">
        <w:rPr>
          <w:lang w:val="es-ES"/>
        </w:rPr>
        <w:t xml:space="preserve">Revista De </w:t>
      </w:r>
      <w:proofErr w:type="spellStart"/>
      <w:r w:rsidRPr="002370F4">
        <w:rPr>
          <w:lang w:val="es-ES"/>
        </w:rPr>
        <w:t>Neurologia</w:t>
      </w:r>
      <w:proofErr w:type="spellEnd"/>
    </w:p>
    <w:p w14:paraId="5439AAAC" w14:textId="77777777" w:rsidR="00EB4638" w:rsidRPr="002370F4" w:rsidRDefault="00EB4638" w:rsidP="00EB4638">
      <w:pPr>
        <w:jc w:val="both"/>
        <w:rPr>
          <w:lang w:val="es-ES"/>
        </w:rPr>
      </w:pPr>
      <w:r w:rsidRPr="002370F4">
        <w:rPr>
          <w:lang w:val="es-ES"/>
        </w:rPr>
        <w:t xml:space="preserve">Revista Ecuatoriana De </w:t>
      </w:r>
      <w:proofErr w:type="spellStart"/>
      <w:r w:rsidRPr="002370F4">
        <w:rPr>
          <w:lang w:val="es-ES"/>
        </w:rPr>
        <w:t>Neurologia</w:t>
      </w:r>
      <w:proofErr w:type="spellEnd"/>
    </w:p>
    <w:p w14:paraId="43556492" w14:textId="77777777" w:rsidR="00EB4638" w:rsidRPr="002370F4" w:rsidRDefault="00EB4638" w:rsidP="00EB4638">
      <w:pPr>
        <w:jc w:val="both"/>
        <w:rPr>
          <w:lang w:val="fr-CA"/>
        </w:rPr>
      </w:pPr>
      <w:r w:rsidRPr="002370F4">
        <w:rPr>
          <w:lang w:val="fr-CA"/>
        </w:rPr>
        <w:t>Revue De Neuropsychologie</w:t>
      </w:r>
    </w:p>
    <w:p w14:paraId="3E0017F2" w14:textId="77777777" w:rsidR="00EB4638" w:rsidRPr="002370F4" w:rsidRDefault="00EB4638" w:rsidP="00EB4638">
      <w:pPr>
        <w:jc w:val="both"/>
        <w:rPr>
          <w:lang w:val="fr-CA"/>
        </w:rPr>
      </w:pPr>
      <w:r w:rsidRPr="002370F4">
        <w:rPr>
          <w:lang w:val="fr-CA"/>
        </w:rPr>
        <w:t>Revue Neurologique</w:t>
      </w:r>
    </w:p>
    <w:p w14:paraId="24A36FC4" w14:textId="77777777" w:rsidR="00EB4638" w:rsidRPr="002370F4" w:rsidRDefault="00EB4638" w:rsidP="00EB4638">
      <w:pPr>
        <w:jc w:val="both"/>
        <w:rPr>
          <w:lang w:val="fr-CA"/>
        </w:rPr>
      </w:pPr>
      <w:proofErr w:type="spellStart"/>
      <w:r w:rsidRPr="002370F4">
        <w:rPr>
          <w:lang w:val="fr-CA"/>
        </w:rPr>
        <w:t>Rivista</w:t>
      </w:r>
      <w:proofErr w:type="spellEnd"/>
      <w:r w:rsidRPr="002370F4">
        <w:rPr>
          <w:lang w:val="fr-CA"/>
        </w:rPr>
        <w:t xml:space="preserve"> Di </w:t>
      </w:r>
      <w:proofErr w:type="spellStart"/>
      <w:r w:rsidRPr="002370F4">
        <w:rPr>
          <w:lang w:val="fr-CA"/>
        </w:rPr>
        <w:t>Neuroradiologia</w:t>
      </w:r>
      <w:proofErr w:type="spellEnd"/>
    </w:p>
    <w:p w14:paraId="2D03654E" w14:textId="77777777" w:rsidR="00EB4638" w:rsidRPr="002370F4" w:rsidRDefault="00EB4638" w:rsidP="00EB4638">
      <w:pPr>
        <w:jc w:val="both"/>
        <w:rPr>
          <w:lang w:val="en-CA"/>
        </w:rPr>
      </w:pPr>
      <w:proofErr w:type="spellStart"/>
      <w:r w:rsidRPr="002370F4">
        <w:rPr>
          <w:lang w:val="en-CA"/>
        </w:rPr>
        <w:t>Saggi-Neuropsicologia</w:t>
      </w:r>
      <w:proofErr w:type="spellEnd"/>
      <w:r w:rsidRPr="002370F4">
        <w:rPr>
          <w:lang w:val="en-CA"/>
        </w:rPr>
        <w:t xml:space="preserve"> Infantile </w:t>
      </w:r>
      <w:proofErr w:type="spellStart"/>
      <w:r w:rsidRPr="002370F4">
        <w:rPr>
          <w:lang w:val="en-CA"/>
        </w:rPr>
        <w:t>Psicopedagogia</w:t>
      </w:r>
      <w:proofErr w:type="spellEnd"/>
      <w:r w:rsidRPr="002370F4">
        <w:rPr>
          <w:lang w:val="en-CA"/>
        </w:rPr>
        <w:t xml:space="preserve"> </w:t>
      </w:r>
      <w:proofErr w:type="spellStart"/>
      <w:r w:rsidRPr="002370F4">
        <w:rPr>
          <w:lang w:val="en-CA"/>
        </w:rPr>
        <w:t>Riabilitazione</w:t>
      </w:r>
      <w:proofErr w:type="spellEnd"/>
    </w:p>
    <w:p w14:paraId="76523687" w14:textId="77777777" w:rsidR="00EB4638" w:rsidRPr="002370F4" w:rsidRDefault="00EB4638" w:rsidP="00EB4638">
      <w:pPr>
        <w:jc w:val="both"/>
        <w:rPr>
          <w:lang w:val="en-CA"/>
        </w:rPr>
      </w:pPr>
      <w:r w:rsidRPr="002370F4">
        <w:rPr>
          <w:lang w:val="en-CA"/>
        </w:rPr>
        <w:t>Schizophrenia Bulletin</w:t>
      </w:r>
    </w:p>
    <w:p w14:paraId="4B02C70A" w14:textId="77777777" w:rsidR="00EB4638" w:rsidRPr="002370F4" w:rsidRDefault="00EB4638" w:rsidP="00EB4638">
      <w:pPr>
        <w:jc w:val="both"/>
        <w:rPr>
          <w:lang w:val="en-CA"/>
        </w:rPr>
      </w:pPr>
      <w:r w:rsidRPr="002370F4">
        <w:rPr>
          <w:lang w:val="en-CA"/>
        </w:rPr>
        <w:t>Schizophrenia Research</w:t>
      </w:r>
    </w:p>
    <w:p w14:paraId="449A96FC" w14:textId="77777777" w:rsidR="00EB4638" w:rsidRPr="002370F4" w:rsidRDefault="00EB4638" w:rsidP="00EB4638">
      <w:pPr>
        <w:jc w:val="both"/>
        <w:rPr>
          <w:lang w:val="en-CA"/>
        </w:rPr>
      </w:pPr>
      <w:r w:rsidRPr="002370F4">
        <w:rPr>
          <w:lang w:val="en-CA"/>
        </w:rPr>
        <w:t>Seminars In Neurology</w:t>
      </w:r>
    </w:p>
    <w:p w14:paraId="799F1EE8" w14:textId="77777777" w:rsidR="00EB4638" w:rsidRPr="002370F4" w:rsidRDefault="00EB4638" w:rsidP="00EB4638">
      <w:pPr>
        <w:jc w:val="both"/>
        <w:rPr>
          <w:lang w:val="en-CA"/>
        </w:rPr>
      </w:pPr>
      <w:r w:rsidRPr="002370F4">
        <w:rPr>
          <w:lang w:val="en-CA"/>
        </w:rPr>
        <w:t>Seminars In Neuroscience</w:t>
      </w:r>
    </w:p>
    <w:p w14:paraId="6871908E" w14:textId="77777777" w:rsidR="00EB4638" w:rsidRPr="002370F4" w:rsidRDefault="00EB4638" w:rsidP="00EB4638">
      <w:pPr>
        <w:jc w:val="both"/>
        <w:rPr>
          <w:lang w:val="en-CA"/>
        </w:rPr>
      </w:pPr>
      <w:r w:rsidRPr="002370F4">
        <w:rPr>
          <w:lang w:val="en-CA"/>
        </w:rPr>
        <w:t>Seminars In Pediatric Neurology</w:t>
      </w:r>
    </w:p>
    <w:p w14:paraId="67C3958A" w14:textId="77777777" w:rsidR="00EB4638" w:rsidRPr="002370F4" w:rsidRDefault="00EB4638" w:rsidP="00EB4638">
      <w:pPr>
        <w:jc w:val="both"/>
        <w:rPr>
          <w:lang w:val="en-CA"/>
        </w:rPr>
      </w:pPr>
      <w:r w:rsidRPr="002370F4">
        <w:rPr>
          <w:lang w:val="en-CA"/>
        </w:rPr>
        <w:t xml:space="preserve">Social Cognitive </w:t>
      </w:r>
      <w:proofErr w:type="gramStart"/>
      <w:r w:rsidRPr="002370F4">
        <w:rPr>
          <w:lang w:val="en-CA"/>
        </w:rPr>
        <w:t>And</w:t>
      </w:r>
      <w:proofErr w:type="gramEnd"/>
      <w:r w:rsidRPr="002370F4">
        <w:rPr>
          <w:lang w:val="en-CA"/>
        </w:rPr>
        <w:t xml:space="preserve"> Affective Neuroscience</w:t>
      </w:r>
    </w:p>
    <w:p w14:paraId="554CB5EF" w14:textId="77777777" w:rsidR="00EB4638" w:rsidRPr="002370F4" w:rsidRDefault="00EB4638" w:rsidP="00EB4638">
      <w:pPr>
        <w:jc w:val="both"/>
        <w:rPr>
          <w:lang w:val="en-CA"/>
        </w:rPr>
      </w:pPr>
      <w:r w:rsidRPr="002370F4">
        <w:rPr>
          <w:lang w:val="en-CA"/>
        </w:rPr>
        <w:t>Social Neuroscience</w:t>
      </w:r>
    </w:p>
    <w:p w14:paraId="7AEC73C1" w14:textId="77777777" w:rsidR="00EB4638" w:rsidRPr="002370F4" w:rsidRDefault="00EB4638" w:rsidP="00EB4638">
      <w:pPr>
        <w:jc w:val="both"/>
        <w:rPr>
          <w:lang w:val="en-CA"/>
        </w:rPr>
      </w:pPr>
      <w:r w:rsidRPr="002370F4">
        <w:rPr>
          <w:lang w:val="en-CA"/>
        </w:rPr>
        <w:t>Stereotactic And Functional Neurosurgery</w:t>
      </w:r>
    </w:p>
    <w:p w14:paraId="5C219C76" w14:textId="77777777" w:rsidR="00EB4638" w:rsidRPr="002370F4" w:rsidRDefault="00EB4638" w:rsidP="00EB4638">
      <w:pPr>
        <w:jc w:val="both"/>
        <w:rPr>
          <w:lang w:val="en-CA"/>
        </w:rPr>
      </w:pPr>
      <w:r w:rsidRPr="002370F4">
        <w:rPr>
          <w:lang w:val="en-CA"/>
        </w:rPr>
        <w:t>Stroke</w:t>
      </w:r>
    </w:p>
    <w:p w14:paraId="107C43B2" w14:textId="77777777" w:rsidR="00EB4638" w:rsidRPr="002370F4" w:rsidRDefault="00EB4638" w:rsidP="00EB4638">
      <w:pPr>
        <w:jc w:val="both"/>
        <w:rPr>
          <w:lang w:val="en-CA"/>
        </w:rPr>
      </w:pPr>
      <w:r w:rsidRPr="002370F4">
        <w:rPr>
          <w:lang w:val="en-CA"/>
        </w:rPr>
        <w:t>Stroke And Vascular Neurology</w:t>
      </w:r>
    </w:p>
    <w:p w14:paraId="0A3DBB90" w14:textId="77777777" w:rsidR="00EB4638" w:rsidRPr="002370F4" w:rsidRDefault="00EB4638" w:rsidP="00EB4638">
      <w:pPr>
        <w:jc w:val="both"/>
        <w:rPr>
          <w:lang w:val="en-CA"/>
        </w:rPr>
      </w:pPr>
      <w:r w:rsidRPr="002370F4">
        <w:rPr>
          <w:lang w:val="en-CA"/>
        </w:rPr>
        <w:t>Surgical Neurology</w:t>
      </w:r>
    </w:p>
    <w:p w14:paraId="7D514A1E" w14:textId="77777777" w:rsidR="00EB4638" w:rsidRPr="002370F4" w:rsidRDefault="00EB4638" w:rsidP="00EB4638">
      <w:pPr>
        <w:jc w:val="both"/>
        <w:rPr>
          <w:lang w:val="en-CA"/>
        </w:rPr>
      </w:pPr>
      <w:r w:rsidRPr="002370F4">
        <w:rPr>
          <w:lang w:val="en-CA"/>
        </w:rPr>
        <w:t>Techniques In Neurosurgery</w:t>
      </w:r>
    </w:p>
    <w:p w14:paraId="329553B1" w14:textId="77777777" w:rsidR="00EB4638" w:rsidRPr="002370F4" w:rsidRDefault="00EB4638" w:rsidP="00EB4638">
      <w:pPr>
        <w:jc w:val="both"/>
        <w:rPr>
          <w:lang w:val="en-CA"/>
        </w:rPr>
      </w:pPr>
      <w:r w:rsidRPr="002370F4">
        <w:rPr>
          <w:lang w:val="en-CA"/>
        </w:rPr>
        <w:lastRenderedPageBreak/>
        <w:t xml:space="preserve">Therapeutic Advances </w:t>
      </w:r>
      <w:proofErr w:type="gramStart"/>
      <w:r w:rsidRPr="002370F4">
        <w:rPr>
          <w:lang w:val="en-CA"/>
        </w:rPr>
        <w:t>In</w:t>
      </w:r>
      <w:proofErr w:type="gramEnd"/>
      <w:r w:rsidRPr="002370F4">
        <w:rPr>
          <w:lang w:val="en-CA"/>
        </w:rPr>
        <w:t xml:space="preserve"> Neurological Disorders</w:t>
      </w:r>
    </w:p>
    <w:p w14:paraId="25B86B45" w14:textId="77777777" w:rsidR="00EB4638" w:rsidRPr="002370F4" w:rsidRDefault="00EB4638" w:rsidP="00EB4638">
      <w:pPr>
        <w:jc w:val="both"/>
        <w:rPr>
          <w:lang w:val="en-CA"/>
        </w:rPr>
      </w:pPr>
      <w:r w:rsidRPr="002370F4">
        <w:rPr>
          <w:lang w:val="en-CA"/>
        </w:rPr>
        <w:t xml:space="preserve">Therapeutic Advances </w:t>
      </w:r>
      <w:proofErr w:type="gramStart"/>
      <w:r w:rsidRPr="002370F4">
        <w:rPr>
          <w:lang w:val="en-CA"/>
        </w:rPr>
        <w:t>In</w:t>
      </w:r>
      <w:proofErr w:type="gramEnd"/>
      <w:r w:rsidRPr="002370F4">
        <w:rPr>
          <w:lang w:val="en-CA"/>
        </w:rPr>
        <w:t xml:space="preserve"> Neurological Disorders</w:t>
      </w:r>
    </w:p>
    <w:p w14:paraId="2EF7F1DC" w14:textId="77777777" w:rsidR="00EB4638" w:rsidRPr="002370F4" w:rsidRDefault="00EB4638" w:rsidP="00EB4638">
      <w:pPr>
        <w:jc w:val="both"/>
        <w:rPr>
          <w:lang w:val="en-CA"/>
        </w:rPr>
      </w:pPr>
      <w:r w:rsidRPr="002370F4">
        <w:rPr>
          <w:lang w:val="en-CA"/>
        </w:rPr>
        <w:t>Translational Neurodegeneration</w:t>
      </w:r>
    </w:p>
    <w:p w14:paraId="79065CCF" w14:textId="77777777" w:rsidR="00EB4638" w:rsidRPr="002370F4" w:rsidRDefault="00EB4638" w:rsidP="00EB4638">
      <w:pPr>
        <w:jc w:val="both"/>
        <w:rPr>
          <w:lang w:val="en-CA"/>
        </w:rPr>
      </w:pPr>
      <w:r w:rsidRPr="002370F4">
        <w:rPr>
          <w:lang w:val="en-CA"/>
        </w:rPr>
        <w:t>Translational Neurodegeneration</w:t>
      </w:r>
    </w:p>
    <w:p w14:paraId="042373E1" w14:textId="77777777" w:rsidR="00EB4638" w:rsidRPr="002370F4" w:rsidRDefault="00EB4638" w:rsidP="00EB4638">
      <w:pPr>
        <w:jc w:val="both"/>
        <w:rPr>
          <w:lang w:val="en-CA"/>
        </w:rPr>
      </w:pPr>
      <w:r w:rsidRPr="002370F4">
        <w:rPr>
          <w:lang w:val="en-CA"/>
        </w:rPr>
        <w:t>Translational Neuroscience</w:t>
      </w:r>
    </w:p>
    <w:p w14:paraId="5F2129D2" w14:textId="77777777" w:rsidR="00EB4638" w:rsidRPr="002370F4" w:rsidRDefault="00EB4638" w:rsidP="00EB4638">
      <w:pPr>
        <w:jc w:val="both"/>
        <w:rPr>
          <w:lang w:val="en-CA"/>
        </w:rPr>
      </w:pPr>
      <w:r w:rsidRPr="002370F4">
        <w:rPr>
          <w:lang w:val="en-CA"/>
        </w:rPr>
        <w:t>Translational Psychiatry</w:t>
      </w:r>
    </w:p>
    <w:p w14:paraId="164E4824" w14:textId="77777777" w:rsidR="00EB4638" w:rsidRPr="002370F4" w:rsidRDefault="00EB4638" w:rsidP="00EB4638">
      <w:pPr>
        <w:jc w:val="both"/>
        <w:rPr>
          <w:lang w:val="en-CA"/>
        </w:rPr>
      </w:pPr>
      <w:r w:rsidRPr="002370F4">
        <w:rPr>
          <w:lang w:val="en-CA"/>
        </w:rPr>
        <w:t>Translational Stroke Research</w:t>
      </w:r>
    </w:p>
    <w:p w14:paraId="5432414D" w14:textId="77777777" w:rsidR="00EB4638" w:rsidRPr="002370F4" w:rsidRDefault="00EB4638" w:rsidP="00EB4638">
      <w:pPr>
        <w:jc w:val="both"/>
        <w:rPr>
          <w:lang w:val="en-CA"/>
        </w:rPr>
      </w:pPr>
      <w:r w:rsidRPr="002370F4">
        <w:rPr>
          <w:lang w:val="en-CA"/>
        </w:rPr>
        <w:t>Trends In Cognitive Sciences</w:t>
      </w:r>
    </w:p>
    <w:p w14:paraId="270017F7" w14:textId="77777777" w:rsidR="00EB4638" w:rsidRPr="002370F4" w:rsidRDefault="00EB4638" w:rsidP="00EB4638">
      <w:pPr>
        <w:jc w:val="both"/>
        <w:rPr>
          <w:lang w:val="en-CA"/>
        </w:rPr>
      </w:pPr>
      <w:r w:rsidRPr="002370F4">
        <w:rPr>
          <w:lang w:val="en-CA"/>
        </w:rPr>
        <w:t>Trends In Neurosciences</w:t>
      </w:r>
    </w:p>
    <w:p w14:paraId="49A43546" w14:textId="77777777" w:rsidR="00EB4638" w:rsidRPr="002370F4" w:rsidRDefault="00EB4638" w:rsidP="00EB4638">
      <w:pPr>
        <w:jc w:val="both"/>
        <w:rPr>
          <w:lang w:val="en-CA"/>
        </w:rPr>
      </w:pPr>
      <w:r w:rsidRPr="002370F4">
        <w:rPr>
          <w:lang w:val="en-CA"/>
        </w:rPr>
        <w:t>Trends In Neurosciences</w:t>
      </w:r>
    </w:p>
    <w:p w14:paraId="3B9C9067" w14:textId="77777777" w:rsidR="00EB4638" w:rsidRPr="002370F4" w:rsidRDefault="00EB4638" w:rsidP="00EB4638">
      <w:pPr>
        <w:jc w:val="both"/>
        <w:rPr>
          <w:lang w:val="en-CA"/>
        </w:rPr>
      </w:pPr>
      <w:r w:rsidRPr="002370F4">
        <w:rPr>
          <w:lang w:val="en-CA"/>
        </w:rPr>
        <w:t>Turkish Neurosurgery</w:t>
      </w:r>
    </w:p>
    <w:p w14:paraId="005C8E52" w14:textId="77777777" w:rsidR="00EB4638" w:rsidRPr="002370F4" w:rsidRDefault="00EB4638" w:rsidP="00EB4638">
      <w:pPr>
        <w:jc w:val="both"/>
        <w:rPr>
          <w:lang w:val="en-CA"/>
        </w:rPr>
      </w:pPr>
      <w:r w:rsidRPr="002370F4">
        <w:rPr>
          <w:lang w:val="en-CA"/>
        </w:rPr>
        <w:t>Visual Neuroscience</w:t>
      </w:r>
    </w:p>
    <w:p w14:paraId="79CC9D87" w14:textId="77777777" w:rsidR="00EB4638" w:rsidRPr="002370F4" w:rsidRDefault="00EB4638" w:rsidP="00EB4638">
      <w:pPr>
        <w:jc w:val="both"/>
        <w:rPr>
          <w:lang w:val="en-CA"/>
        </w:rPr>
      </w:pPr>
      <w:r w:rsidRPr="002370F4">
        <w:rPr>
          <w:lang w:val="en-CA"/>
        </w:rPr>
        <w:t>Wiley Interdisciplinary Reviews-Cognitive Science</w:t>
      </w:r>
    </w:p>
    <w:p w14:paraId="39C437A9" w14:textId="77777777" w:rsidR="00EB4638" w:rsidRPr="002370F4" w:rsidRDefault="00EB4638" w:rsidP="00EB4638">
      <w:pPr>
        <w:jc w:val="both"/>
        <w:rPr>
          <w:lang w:val="fr-CA"/>
        </w:rPr>
      </w:pPr>
      <w:r w:rsidRPr="002370F4">
        <w:rPr>
          <w:lang w:val="fr-CA"/>
        </w:rPr>
        <w:t xml:space="preserve">World </w:t>
      </w:r>
      <w:proofErr w:type="spellStart"/>
      <w:r w:rsidRPr="002370F4">
        <w:rPr>
          <w:lang w:val="fr-CA"/>
        </w:rPr>
        <w:t>Neurosurgery</w:t>
      </w:r>
      <w:proofErr w:type="spellEnd"/>
    </w:p>
    <w:p w14:paraId="37981ABF" w14:textId="77777777" w:rsidR="00EB4638" w:rsidRPr="002370F4" w:rsidRDefault="00EB4638" w:rsidP="00EB4638">
      <w:pPr>
        <w:jc w:val="both"/>
        <w:rPr>
          <w:lang w:val="de-LU"/>
        </w:rPr>
      </w:pPr>
      <w:r w:rsidRPr="002370F4">
        <w:rPr>
          <w:lang w:val="de-LU"/>
        </w:rPr>
        <w:t xml:space="preserve">Zeitschrift </w:t>
      </w:r>
      <w:proofErr w:type="spellStart"/>
      <w:r w:rsidRPr="002370F4">
        <w:rPr>
          <w:lang w:val="de-LU"/>
        </w:rPr>
        <w:t>Fur</w:t>
      </w:r>
      <w:proofErr w:type="spellEnd"/>
      <w:r w:rsidRPr="002370F4">
        <w:rPr>
          <w:lang w:val="de-LU"/>
        </w:rPr>
        <w:t xml:space="preserve"> Neuropsychologie</w:t>
      </w:r>
    </w:p>
    <w:p w14:paraId="6146EEBF" w14:textId="77777777" w:rsidR="00EB4638" w:rsidRPr="002370F4" w:rsidRDefault="00EB4638" w:rsidP="00EB4638">
      <w:pPr>
        <w:jc w:val="both"/>
        <w:rPr>
          <w:lang w:val="de-LU"/>
        </w:rPr>
      </w:pPr>
      <w:r w:rsidRPr="002370F4">
        <w:rPr>
          <w:lang w:val="de-LU"/>
        </w:rPr>
        <w:t xml:space="preserve">Zentralblatt </w:t>
      </w:r>
      <w:proofErr w:type="spellStart"/>
      <w:r w:rsidRPr="002370F4">
        <w:rPr>
          <w:lang w:val="de-LU"/>
        </w:rPr>
        <w:t>Fur</w:t>
      </w:r>
      <w:proofErr w:type="spellEnd"/>
      <w:r w:rsidRPr="002370F4">
        <w:rPr>
          <w:lang w:val="de-LU"/>
        </w:rPr>
        <w:t xml:space="preserve"> Neurochirurgie</w:t>
      </w:r>
    </w:p>
    <w:p w14:paraId="553878CA" w14:textId="77777777" w:rsidR="00EB4638" w:rsidRPr="002370F4" w:rsidRDefault="00EB4638" w:rsidP="00F92089">
      <w:pPr>
        <w:jc w:val="both"/>
        <w:rPr>
          <w:lang w:val="de-LU"/>
        </w:rPr>
      </w:pPr>
    </w:p>
    <w:sectPr w:rsidR="00EB4638" w:rsidRPr="002370F4"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C424C" w14:textId="77777777" w:rsidR="00F45FCD" w:rsidRDefault="00F45FCD">
      <w:r>
        <w:separator/>
      </w:r>
    </w:p>
  </w:endnote>
  <w:endnote w:type="continuationSeparator" w:id="0">
    <w:p w14:paraId="3131BFEA" w14:textId="77777777" w:rsidR="00F45FCD" w:rsidRDefault="00F45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nte">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4F8F" w14:textId="77777777" w:rsidR="001E7949" w:rsidRDefault="001E7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8055" w14:textId="77777777" w:rsidR="001E7949" w:rsidRDefault="001E7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6EDB" w14:textId="77777777" w:rsidR="001E7949" w:rsidRDefault="001E7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5AB30" w14:textId="77777777" w:rsidR="00F45FCD" w:rsidRDefault="00F45FCD">
      <w:r>
        <w:separator/>
      </w:r>
    </w:p>
  </w:footnote>
  <w:footnote w:type="continuationSeparator" w:id="0">
    <w:p w14:paraId="349D6F1E" w14:textId="77777777" w:rsidR="00F45FCD" w:rsidRDefault="00F45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BD9F" w14:textId="77777777" w:rsidR="001E7949" w:rsidRDefault="001E7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6D3F" w14:textId="77777777" w:rsidR="001E7949" w:rsidRDefault="001E79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8D0D" w14:textId="77777777" w:rsidR="001E7949" w:rsidRDefault="001E7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55629E"/>
    <w:multiLevelType w:val="hybridMultilevel"/>
    <w:tmpl w:val="D160019A"/>
    <w:lvl w:ilvl="0" w:tplc="1F94FAD8">
      <w:start w:val="5"/>
      <w:numFmt w:val="bullet"/>
      <w:lvlText w:val="-"/>
      <w:lvlJc w:val="left"/>
      <w:pPr>
        <w:ind w:left="720" w:hanging="360"/>
      </w:pPr>
      <w:rPr>
        <w:rFonts w:ascii="Dante" w:eastAsia="Arial" w:hAnsi="Dante"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1C71F5D"/>
    <w:multiLevelType w:val="multilevel"/>
    <w:tmpl w:val="D3E6B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CAD0261"/>
    <w:multiLevelType w:val="multilevel"/>
    <w:tmpl w:val="DFC8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148299">
    <w:abstractNumId w:val="3"/>
  </w:num>
  <w:num w:numId="2" w16cid:durableId="1776366583">
    <w:abstractNumId w:val="0"/>
  </w:num>
  <w:num w:numId="3" w16cid:durableId="2004703511">
    <w:abstractNumId w:val="2"/>
  </w:num>
  <w:num w:numId="4" w16cid:durableId="279773529">
    <w:abstractNumId w:val="4"/>
  </w:num>
  <w:num w:numId="5" w16cid:durableId="1529638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AC"/>
    <w:rsid w:val="0000194C"/>
    <w:rsid w:val="0000519E"/>
    <w:rsid w:val="00015A7B"/>
    <w:rsid w:val="00016081"/>
    <w:rsid w:val="000224AE"/>
    <w:rsid w:val="00022F49"/>
    <w:rsid w:val="000478D3"/>
    <w:rsid w:val="00052E3A"/>
    <w:rsid w:val="0005460D"/>
    <w:rsid w:val="00060F75"/>
    <w:rsid w:val="00065B74"/>
    <w:rsid w:val="00066FBE"/>
    <w:rsid w:val="00073E22"/>
    <w:rsid w:val="00077816"/>
    <w:rsid w:val="00081D4D"/>
    <w:rsid w:val="00093969"/>
    <w:rsid w:val="00094E04"/>
    <w:rsid w:val="000A0333"/>
    <w:rsid w:val="000A2344"/>
    <w:rsid w:val="000A4A9F"/>
    <w:rsid w:val="000B257D"/>
    <w:rsid w:val="000B323A"/>
    <w:rsid w:val="000B4896"/>
    <w:rsid w:val="000C0E34"/>
    <w:rsid w:val="000C1967"/>
    <w:rsid w:val="000C25AF"/>
    <w:rsid w:val="000D460F"/>
    <w:rsid w:val="000F6691"/>
    <w:rsid w:val="00105061"/>
    <w:rsid w:val="00105A1D"/>
    <w:rsid w:val="001138CA"/>
    <w:rsid w:val="001402B3"/>
    <w:rsid w:val="00157749"/>
    <w:rsid w:val="00161230"/>
    <w:rsid w:val="00173EAD"/>
    <w:rsid w:val="00175488"/>
    <w:rsid w:val="00186CF6"/>
    <w:rsid w:val="001D7CC8"/>
    <w:rsid w:val="001E568F"/>
    <w:rsid w:val="001E7949"/>
    <w:rsid w:val="001F332D"/>
    <w:rsid w:val="001F7644"/>
    <w:rsid w:val="0020033E"/>
    <w:rsid w:val="00202745"/>
    <w:rsid w:val="002127DC"/>
    <w:rsid w:val="00216298"/>
    <w:rsid w:val="0022290C"/>
    <w:rsid w:val="002370F4"/>
    <w:rsid w:val="002570BB"/>
    <w:rsid w:val="00264F48"/>
    <w:rsid w:val="00276CC7"/>
    <w:rsid w:val="0028410F"/>
    <w:rsid w:val="0029109C"/>
    <w:rsid w:val="00291BD4"/>
    <w:rsid w:val="0029211E"/>
    <w:rsid w:val="00293DA3"/>
    <w:rsid w:val="002943CA"/>
    <w:rsid w:val="002B1950"/>
    <w:rsid w:val="002C0FA2"/>
    <w:rsid w:val="002C342A"/>
    <w:rsid w:val="002D17AD"/>
    <w:rsid w:val="002D1B17"/>
    <w:rsid w:val="002D33F7"/>
    <w:rsid w:val="002D3BE4"/>
    <w:rsid w:val="002D710E"/>
    <w:rsid w:val="002E7682"/>
    <w:rsid w:val="002E7904"/>
    <w:rsid w:val="002F243C"/>
    <w:rsid w:val="00310C0B"/>
    <w:rsid w:val="0031202E"/>
    <w:rsid w:val="003124AD"/>
    <w:rsid w:val="003127D0"/>
    <w:rsid w:val="00320C5D"/>
    <w:rsid w:val="00345E92"/>
    <w:rsid w:val="00346A57"/>
    <w:rsid w:val="00351AF2"/>
    <w:rsid w:val="0035307C"/>
    <w:rsid w:val="00370126"/>
    <w:rsid w:val="00371ACD"/>
    <w:rsid w:val="00383A87"/>
    <w:rsid w:val="00387850"/>
    <w:rsid w:val="00390253"/>
    <w:rsid w:val="003946A4"/>
    <w:rsid w:val="003960AE"/>
    <w:rsid w:val="003B6383"/>
    <w:rsid w:val="003C30AF"/>
    <w:rsid w:val="003C4345"/>
    <w:rsid w:val="003C5313"/>
    <w:rsid w:val="003C6EF5"/>
    <w:rsid w:val="003C76AF"/>
    <w:rsid w:val="003D1C80"/>
    <w:rsid w:val="00402C81"/>
    <w:rsid w:val="004057FC"/>
    <w:rsid w:val="00420106"/>
    <w:rsid w:val="00430FC6"/>
    <w:rsid w:val="0044073E"/>
    <w:rsid w:val="00445337"/>
    <w:rsid w:val="00445A23"/>
    <w:rsid w:val="00451AA5"/>
    <w:rsid w:val="0045560F"/>
    <w:rsid w:val="004725C8"/>
    <w:rsid w:val="00475931"/>
    <w:rsid w:val="004971AB"/>
    <w:rsid w:val="004D4532"/>
    <w:rsid w:val="004E212B"/>
    <w:rsid w:val="004E56AC"/>
    <w:rsid w:val="005110DD"/>
    <w:rsid w:val="005170CD"/>
    <w:rsid w:val="005172F9"/>
    <w:rsid w:val="00517FCF"/>
    <w:rsid w:val="00522BF8"/>
    <w:rsid w:val="0053603D"/>
    <w:rsid w:val="0054026B"/>
    <w:rsid w:val="00542798"/>
    <w:rsid w:val="0054666D"/>
    <w:rsid w:val="00554E8F"/>
    <w:rsid w:val="00563547"/>
    <w:rsid w:val="00570E3F"/>
    <w:rsid w:val="00572E3E"/>
    <w:rsid w:val="005736CB"/>
    <w:rsid w:val="0057717C"/>
    <w:rsid w:val="0058753E"/>
    <w:rsid w:val="00595181"/>
    <w:rsid w:val="00595AC4"/>
    <w:rsid w:val="00596F60"/>
    <w:rsid w:val="005A1BF2"/>
    <w:rsid w:val="005B3511"/>
    <w:rsid w:val="005B3CAC"/>
    <w:rsid w:val="005C6A9C"/>
    <w:rsid w:val="005E64B2"/>
    <w:rsid w:val="00606575"/>
    <w:rsid w:val="00614ED0"/>
    <w:rsid w:val="00631C07"/>
    <w:rsid w:val="0063363B"/>
    <w:rsid w:val="00646543"/>
    <w:rsid w:val="00647A0B"/>
    <w:rsid w:val="006510F8"/>
    <w:rsid w:val="006513C3"/>
    <w:rsid w:val="006609A8"/>
    <w:rsid w:val="0066157A"/>
    <w:rsid w:val="00662AF1"/>
    <w:rsid w:val="00663AC3"/>
    <w:rsid w:val="00681AAA"/>
    <w:rsid w:val="00684B8B"/>
    <w:rsid w:val="006A3370"/>
    <w:rsid w:val="006C40B1"/>
    <w:rsid w:val="006D14F4"/>
    <w:rsid w:val="006E3FD1"/>
    <w:rsid w:val="006E7E5A"/>
    <w:rsid w:val="006F487B"/>
    <w:rsid w:val="007042BB"/>
    <w:rsid w:val="007053E7"/>
    <w:rsid w:val="007155F7"/>
    <w:rsid w:val="007228AC"/>
    <w:rsid w:val="0073347A"/>
    <w:rsid w:val="00737C87"/>
    <w:rsid w:val="0074177C"/>
    <w:rsid w:val="0075455F"/>
    <w:rsid w:val="007625EF"/>
    <w:rsid w:val="00762864"/>
    <w:rsid w:val="0076587B"/>
    <w:rsid w:val="0077790E"/>
    <w:rsid w:val="0077796D"/>
    <w:rsid w:val="00780EC7"/>
    <w:rsid w:val="0078754B"/>
    <w:rsid w:val="007A42E7"/>
    <w:rsid w:val="007A59E1"/>
    <w:rsid w:val="007C30D8"/>
    <w:rsid w:val="007D2A59"/>
    <w:rsid w:val="007E24E0"/>
    <w:rsid w:val="007F3BBB"/>
    <w:rsid w:val="007F57FB"/>
    <w:rsid w:val="00800369"/>
    <w:rsid w:val="00810FA5"/>
    <w:rsid w:val="00813E5C"/>
    <w:rsid w:val="008168F4"/>
    <w:rsid w:val="00823AF0"/>
    <w:rsid w:val="00835B6B"/>
    <w:rsid w:val="00852334"/>
    <w:rsid w:val="008618F8"/>
    <w:rsid w:val="00870B16"/>
    <w:rsid w:val="00891D09"/>
    <w:rsid w:val="008C2573"/>
    <w:rsid w:val="008C52D4"/>
    <w:rsid w:val="008D49E0"/>
    <w:rsid w:val="008E3F52"/>
    <w:rsid w:val="008E5795"/>
    <w:rsid w:val="008E6E34"/>
    <w:rsid w:val="008F1E72"/>
    <w:rsid w:val="008F2C66"/>
    <w:rsid w:val="008F6633"/>
    <w:rsid w:val="008F783D"/>
    <w:rsid w:val="00915294"/>
    <w:rsid w:val="00927ECF"/>
    <w:rsid w:val="009302E1"/>
    <w:rsid w:val="0093532C"/>
    <w:rsid w:val="0094686D"/>
    <w:rsid w:val="009501DD"/>
    <w:rsid w:val="00953BA1"/>
    <w:rsid w:val="00962921"/>
    <w:rsid w:val="009737E3"/>
    <w:rsid w:val="009746B9"/>
    <w:rsid w:val="00994680"/>
    <w:rsid w:val="009A1E7B"/>
    <w:rsid w:val="009D026B"/>
    <w:rsid w:val="009E23BF"/>
    <w:rsid w:val="009F2359"/>
    <w:rsid w:val="00A22AC2"/>
    <w:rsid w:val="00A40DD3"/>
    <w:rsid w:val="00A4362D"/>
    <w:rsid w:val="00A71714"/>
    <w:rsid w:val="00A95BC3"/>
    <w:rsid w:val="00A96368"/>
    <w:rsid w:val="00A96B02"/>
    <w:rsid w:val="00AA1481"/>
    <w:rsid w:val="00AB2736"/>
    <w:rsid w:val="00AC140C"/>
    <w:rsid w:val="00AD2309"/>
    <w:rsid w:val="00AD3532"/>
    <w:rsid w:val="00AD53B6"/>
    <w:rsid w:val="00AD6C3E"/>
    <w:rsid w:val="00AD6D2D"/>
    <w:rsid w:val="00AE7776"/>
    <w:rsid w:val="00AF2859"/>
    <w:rsid w:val="00B06CDE"/>
    <w:rsid w:val="00B16715"/>
    <w:rsid w:val="00B16E8E"/>
    <w:rsid w:val="00B223C2"/>
    <w:rsid w:val="00B2799F"/>
    <w:rsid w:val="00B35DB9"/>
    <w:rsid w:val="00B42E85"/>
    <w:rsid w:val="00B5494B"/>
    <w:rsid w:val="00B5776F"/>
    <w:rsid w:val="00B63DFC"/>
    <w:rsid w:val="00B71AD5"/>
    <w:rsid w:val="00B73A76"/>
    <w:rsid w:val="00B73A77"/>
    <w:rsid w:val="00B868DF"/>
    <w:rsid w:val="00B90235"/>
    <w:rsid w:val="00BA4144"/>
    <w:rsid w:val="00BA59EF"/>
    <w:rsid w:val="00BA68EE"/>
    <w:rsid w:val="00BA6F1A"/>
    <w:rsid w:val="00BB2E42"/>
    <w:rsid w:val="00BC2363"/>
    <w:rsid w:val="00BD2667"/>
    <w:rsid w:val="00BD768E"/>
    <w:rsid w:val="00BF62A9"/>
    <w:rsid w:val="00C0000D"/>
    <w:rsid w:val="00C06D28"/>
    <w:rsid w:val="00C101A6"/>
    <w:rsid w:val="00C213E6"/>
    <w:rsid w:val="00C3437E"/>
    <w:rsid w:val="00C437DD"/>
    <w:rsid w:val="00C6489E"/>
    <w:rsid w:val="00C76479"/>
    <w:rsid w:val="00C765BD"/>
    <w:rsid w:val="00C86E38"/>
    <w:rsid w:val="00C90B76"/>
    <w:rsid w:val="00CA1357"/>
    <w:rsid w:val="00CA37F0"/>
    <w:rsid w:val="00CA76C7"/>
    <w:rsid w:val="00CB0C61"/>
    <w:rsid w:val="00CB15AC"/>
    <w:rsid w:val="00CB4291"/>
    <w:rsid w:val="00CB6152"/>
    <w:rsid w:val="00CB7BCF"/>
    <w:rsid w:val="00CC28DE"/>
    <w:rsid w:val="00CE3C45"/>
    <w:rsid w:val="00CE70E2"/>
    <w:rsid w:val="00CF44BA"/>
    <w:rsid w:val="00D00AAB"/>
    <w:rsid w:val="00D02002"/>
    <w:rsid w:val="00D03AD4"/>
    <w:rsid w:val="00D132FE"/>
    <w:rsid w:val="00D16BC6"/>
    <w:rsid w:val="00D21277"/>
    <w:rsid w:val="00D269CF"/>
    <w:rsid w:val="00D314CF"/>
    <w:rsid w:val="00D34688"/>
    <w:rsid w:val="00D50395"/>
    <w:rsid w:val="00D54C10"/>
    <w:rsid w:val="00D54E25"/>
    <w:rsid w:val="00D5520D"/>
    <w:rsid w:val="00D65F13"/>
    <w:rsid w:val="00D835AE"/>
    <w:rsid w:val="00D837D9"/>
    <w:rsid w:val="00D96243"/>
    <w:rsid w:val="00DB40B2"/>
    <w:rsid w:val="00DC105B"/>
    <w:rsid w:val="00DC6FB5"/>
    <w:rsid w:val="00DE0E40"/>
    <w:rsid w:val="00DE5BD2"/>
    <w:rsid w:val="00DF037E"/>
    <w:rsid w:val="00DF2DC3"/>
    <w:rsid w:val="00E03487"/>
    <w:rsid w:val="00E077DB"/>
    <w:rsid w:val="00E32A1D"/>
    <w:rsid w:val="00E33403"/>
    <w:rsid w:val="00E34C97"/>
    <w:rsid w:val="00E44280"/>
    <w:rsid w:val="00E501C4"/>
    <w:rsid w:val="00E50A3D"/>
    <w:rsid w:val="00E55FBC"/>
    <w:rsid w:val="00E7703F"/>
    <w:rsid w:val="00EA6D4C"/>
    <w:rsid w:val="00EA7E9B"/>
    <w:rsid w:val="00EB1190"/>
    <w:rsid w:val="00EB4638"/>
    <w:rsid w:val="00EB5C09"/>
    <w:rsid w:val="00EC04B8"/>
    <w:rsid w:val="00EC286B"/>
    <w:rsid w:val="00EC7804"/>
    <w:rsid w:val="00ED27EB"/>
    <w:rsid w:val="00EE4AC8"/>
    <w:rsid w:val="00EE791C"/>
    <w:rsid w:val="00EF2082"/>
    <w:rsid w:val="00EF3656"/>
    <w:rsid w:val="00F047FA"/>
    <w:rsid w:val="00F0578C"/>
    <w:rsid w:val="00F11FF9"/>
    <w:rsid w:val="00F13510"/>
    <w:rsid w:val="00F233ED"/>
    <w:rsid w:val="00F25426"/>
    <w:rsid w:val="00F2758B"/>
    <w:rsid w:val="00F37D2C"/>
    <w:rsid w:val="00F45FCD"/>
    <w:rsid w:val="00F463E0"/>
    <w:rsid w:val="00F5549B"/>
    <w:rsid w:val="00F729E0"/>
    <w:rsid w:val="00F74276"/>
    <w:rsid w:val="00F776E3"/>
    <w:rsid w:val="00F834E1"/>
    <w:rsid w:val="00F8756A"/>
    <w:rsid w:val="00F909B9"/>
    <w:rsid w:val="00F92089"/>
    <w:rsid w:val="00FA4F33"/>
    <w:rsid w:val="00FB2E6C"/>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
    <w:qFormat/>
    <w:pPr>
      <w:keepNext/>
      <w:outlineLvl w:val="0"/>
    </w:pPr>
    <w:rPr>
      <w:sz w:val="36"/>
      <w:szCs w:val="36"/>
    </w:rPr>
  </w:style>
  <w:style w:type="paragraph" w:styleId="Heading2">
    <w:name w:val="heading 2"/>
    <w:basedOn w:val="Normal"/>
    <w:next w:val="Normal"/>
    <w:link w:val="Heading2Char"/>
    <w:uiPriority w:val="9"/>
    <w:qFormat/>
    <w:pPr>
      <w:keepNext/>
      <w:outlineLvl w:val="1"/>
    </w:pPr>
    <w:rPr>
      <w:b/>
      <w:bCs/>
    </w:rPr>
  </w:style>
  <w:style w:type="paragraph" w:styleId="Heading3">
    <w:name w:val="heading 3"/>
    <w:basedOn w:val="Normal"/>
    <w:next w:val="Normal"/>
    <w:link w:val="Heading3Char"/>
    <w:uiPriority w:val="9"/>
    <w:qFormat/>
    <w:pPr>
      <w:keepNext/>
      <w:outlineLvl w:val="2"/>
    </w:pPr>
    <w:rPr>
      <w:i/>
      <w:iCs/>
    </w:rPr>
  </w:style>
  <w:style w:type="paragraph" w:styleId="Heading4">
    <w:name w:val="heading 4"/>
    <w:basedOn w:val="Normal"/>
    <w:next w:val="Normal"/>
    <w:link w:val="Heading4Char"/>
    <w:uiPriority w:val="9"/>
    <w:semiHidden/>
    <w:unhideWhenUsed/>
    <w:qFormat/>
    <w:rsid w:val="00EB4638"/>
    <w:pPr>
      <w:keepNext/>
      <w:keepLines/>
      <w:spacing w:before="280" w:after="80" w:line="276" w:lineRule="auto"/>
      <w:outlineLvl w:val="3"/>
    </w:pPr>
    <w:rPr>
      <w:rFonts w:ascii="Arial" w:eastAsia="Arial" w:hAnsi="Arial" w:cs="Arial"/>
      <w:color w:val="666666"/>
      <w:lang w:val="fr-CA" w:eastAsia="en-CA"/>
    </w:rPr>
  </w:style>
  <w:style w:type="paragraph" w:styleId="Heading5">
    <w:name w:val="heading 5"/>
    <w:basedOn w:val="Normal"/>
    <w:next w:val="Normal"/>
    <w:link w:val="Heading5Char"/>
    <w:uiPriority w:val="9"/>
    <w:semiHidden/>
    <w:unhideWhenUsed/>
    <w:qFormat/>
    <w:rsid w:val="00EB4638"/>
    <w:pPr>
      <w:keepNext/>
      <w:keepLines/>
      <w:spacing w:before="240" w:after="80" w:line="276" w:lineRule="auto"/>
      <w:outlineLvl w:val="4"/>
    </w:pPr>
    <w:rPr>
      <w:rFonts w:ascii="Arial" w:eastAsia="Arial" w:hAnsi="Arial" w:cs="Arial"/>
      <w:color w:val="666666"/>
      <w:sz w:val="22"/>
      <w:szCs w:val="22"/>
      <w:lang w:val="fr-CA" w:eastAsia="en-CA"/>
    </w:rPr>
  </w:style>
  <w:style w:type="paragraph" w:styleId="Heading6">
    <w:name w:val="heading 6"/>
    <w:basedOn w:val="Normal"/>
    <w:next w:val="Normal"/>
    <w:link w:val="Heading6Char"/>
    <w:uiPriority w:val="9"/>
    <w:semiHidden/>
    <w:unhideWhenUsed/>
    <w:qFormat/>
    <w:rsid w:val="00EB4638"/>
    <w:pPr>
      <w:keepNext/>
      <w:keepLines/>
      <w:spacing w:before="240" w:after="80" w:line="276" w:lineRule="auto"/>
      <w:outlineLvl w:val="5"/>
    </w:pPr>
    <w:rPr>
      <w:rFonts w:ascii="Arial" w:eastAsia="Arial" w:hAnsi="Arial" w:cs="Arial"/>
      <w:i/>
      <w:color w:val="666666"/>
      <w:sz w:val="22"/>
      <w:szCs w:val="22"/>
      <w:lang w:val="fr-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unhideWhenUsed/>
    <w:rsid w:val="001402B3"/>
    <w:rPr>
      <w:sz w:val="20"/>
      <w:szCs w:val="20"/>
    </w:rPr>
  </w:style>
  <w:style w:type="character" w:customStyle="1" w:styleId="CommentTextChar">
    <w:name w:val="Comment Text Char"/>
    <w:link w:val="CommentText"/>
    <w:uiPriority w:val="99"/>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character" w:customStyle="1" w:styleId="Heading4Char">
    <w:name w:val="Heading 4 Char"/>
    <w:basedOn w:val="DefaultParagraphFont"/>
    <w:link w:val="Heading4"/>
    <w:uiPriority w:val="9"/>
    <w:semiHidden/>
    <w:rsid w:val="00EB4638"/>
    <w:rPr>
      <w:rFonts w:ascii="Arial" w:eastAsia="Arial" w:hAnsi="Arial" w:cs="Arial"/>
      <w:color w:val="666666"/>
      <w:sz w:val="24"/>
      <w:szCs w:val="24"/>
      <w:lang w:val="fr-CA" w:eastAsia="en-CA"/>
    </w:rPr>
  </w:style>
  <w:style w:type="character" w:customStyle="1" w:styleId="Heading5Char">
    <w:name w:val="Heading 5 Char"/>
    <w:basedOn w:val="DefaultParagraphFont"/>
    <w:link w:val="Heading5"/>
    <w:uiPriority w:val="9"/>
    <w:semiHidden/>
    <w:rsid w:val="00EB4638"/>
    <w:rPr>
      <w:rFonts w:ascii="Arial" w:eastAsia="Arial" w:hAnsi="Arial" w:cs="Arial"/>
      <w:color w:val="666666"/>
      <w:sz w:val="22"/>
      <w:szCs w:val="22"/>
      <w:lang w:val="fr-CA" w:eastAsia="en-CA"/>
    </w:rPr>
  </w:style>
  <w:style w:type="character" w:customStyle="1" w:styleId="Heading6Char">
    <w:name w:val="Heading 6 Char"/>
    <w:basedOn w:val="DefaultParagraphFont"/>
    <w:link w:val="Heading6"/>
    <w:uiPriority w:val="9"/>
    <w:semiHidden/>
    <w:rsid w:val="00EB4638"/>
    <w:rPr>
      <w:rFonts w:ascii="Arial" w:eastAsia="Arial" w:hAnsi="Arial" w:cs="Arial"/>
      <w:i/>
      <w:color w:val="666666"/>
      <w:sz w:val="22"/>
      <w:szCs w:val="22"/>
      <w:lang w:val="fr-CA" w:eastAsia="en-CA"/>
    </w:rPr>
  </w:style>
  <w:style w:type="paragraph" w:styleId="Title">
    <w:name w:val="Title"/>
    <w:basedOn w:val="Normal"/>
    <w:next w:val="Normal"/>
    <w:link w:val="TitleChar"/>
    <w:uiPriority w:val="10"/>
    <w:qFormat/>
    <w:rsid w:val="00EB4638"/>
    <w:pPr>
      <w:keepNext/>
      <w:keepLines/>
      <w:spacing w:after="60" w:line="276" w:lineRule="auto"/>
    </w:pPr>
    <w:rPr>
      <w:rFonts w:ascii="Arial" w:eastAsia="Arial" w:hAnsi="Arial" w:cs="Arial"/>
      <w:sz w:val="52"/>
      <w:szCs w:val="52"/>
      <w:lang w:val="fr-CA" w:eastAsia="en-CA"/>
    </w:rPr>
  </w:style>
  <w:style w:type="character" w:customStyle="1" w:styleId="TitleChar">
    <w:name w:val="Title Char"/>
    <w:basedOn w:val="DefaultParagraphFont"/>
    <w:link w:val="Title"/>
    <w:uiPriority w:val="10"/>
    <w:rsid w:val="00EB4638"/>
    <w:rPr>
      <w:rFonts w:ascii="Arial" w:eastAsia="Arial" w:hAnsi="Arial" w:cs="Arial"/>
      <w:sz w:val="52"/>
      <w:szCs w:val="52"/>
      <w:lang w:val="fr-CA" w:eastAsia="en-CA"/>
    </w:rPr>
  </w:style>
  <w:style w:type="paragraph" w:styleId="Subtitle">
    <w:name w:val="Subtitle"/>
    <w:basedOn w:val="Normal"/>
    <w:next w:val="Normal"/>
    <w:link w:val="SubtitleChar"/>
    <w:uiPriority w:val="11"/>
    <w:qFormat/>
    <w:rsid w:val="00EB4638"/>
    <w:pPr>
      <w:keepNext/>
      <w:keepLines/>
      <w:spacing w:after="320" w:line="276" w:lineRule="auto"/>
    </w:pPr>
    <w:rPr>
      <w:rFonts w:ascii="Arial" w:eastAsia="Arial" w:hAnsi="Arial" w:cs="Arial"/>
      <w:color w:val="666666"/>
      <w:sz w:val="30"/>
      <w:szCs w:val="30"/>
      <w:lang w:val="fr-CA" w:eastAsia="en-CA"/>
    </w:rPr>
  </w:style>
  <w:style w:type="character" w:customStyle="1" w:styleId="SubtitleChar">
    <w:name w:val="Subtitle Char"/>
    <w:basedOn w:val="DefaultParagraphFont"/>
    <w:link w:val="Subtitle"/>
    <w:uiPriority w:val="11"/>
    <w:rsid w:val="00EB4638"/>
    <w:rPr>
      <w:rFonts w:ascii="Arial" w:eastAsia="Arial" w:hAnsi="Arial" w:cs="Arial"/>
      <w:color w:val="666666"/>
      <w:sz w:val="30"/>
      <w:szCs w:val="30"/>
      <w:lang w:val="fr-CA" w:eastAsia="en-CA"/>
    </w:rPr>
  </w:style>
  <w:style w:type="character" w:customStyle="1" w:styleId="normaltextrun">
    <w:name w:val="normaltextrun"/>
    <w:basedOn w:val="DefaultParagraphFont"/>
    <w:rsid w:val="00EB4638"/>
  </w:style>
  <w:style w:type="character" w:customStyle="1" w:styleId="eop">
    <w:name w:val="eop"/>
    <w:basedOn w:val="DefaultParagraphFont"/>
    <w:rsid w:val="00EB4638"/>
  </w:style>
  <w:style w:type="character" w:customStyle="1" w:styleId="UnresolvedMention1">
    <w:name w:val="Unresolved Mention1"/>
    <w:basedOn w:val="DefaultParagraphFont"/>
    <w:uiPriority w:val="99"/>
    <w:semiHidden/>
    <w:unhideWhenUsed/>
    <w:rsid w:val="00EB4638"/>
    <w:rPr>
      <w:color w:val="605E5C"/>
      <w:shd w:val="clear" w:color="auto" w:fill="E1DFDD"/>
    </w:rPr>
  </w:style>
  <w:style w:type="paragraph" w:styleId="Revision">
    <w:name w:val="Revision"/>
    <w:hidden/>
    <w:uiPriority w:val="99"/>
    <w:semiHidden/>
    <w:rsid w:val="00EB4638"/>
    <w:rPr>
      <w:rFonts w:ascii="Arial" w:eastAsia="Arial" w:hAnsi="Arial" w:cs="Arial"/>
      <w:sz w:val="22"/>
      <w:szCs w:val="22"/>
      <w:lang w:val="fr-CA" w:eastAsia="en-CA"/>
    </w:rPr>
  </w:style>
  <w:style w:type="character" w:customStyle="1" w:styleId="identifier">
    <w:name w:val="identifier"/>
    <w:basedOn w:val="DefaultParagraphFont"/>
    <w:rsid w:val="00EB4638"/>
  </w:style>
  <w:style w:type="character" w:customStyle="1" w:styleId="id-label">
    <w:name w:val="id-label"/>
    <w:basedOn w:val="DefaultParagraphFont"/>
    <w:rsid w:val="00EB4638"/>
  </w:style>
  <w:style w:type="paragraph" w:styleId="ListParagraph">
    <w:name w:val="List Paragraph"/>
    <w:basedOn w:val="Normal"/>
    <w:uiPriority w:val="34"/>
    <w:qFormat/>
    <w:rsid w:val="00EB4638"/>
    <w:pPr>
      <w:spacing w:line="276" w:lineRule="auto"/>
      <w:ind w:left="720"/>
      <w:contextualSpacing/>
    </w:pPr>
    <w:rPr>
      <w:rFonts w:ascii="Arial" w:eastAsia="Arial" w:hAnsi="Arial" w:cs="Arial"/>
      <w:sz w:val="22"/>
      <w:szCs w:val="22"/>
      <w:lang w:val="fr-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06910">
      <w:bodyDiv w:val="1"/>
      <w:marLeft w:val="0"/>
      <w:marRight w:val="0"/>
      <w:marTop w:val="0"/>
      <w:marBottom w:val="0"/>
      <w:divBdr>
        <w:top w:val="none" w:sz="0" w:space="0" w:color="auto"/>
        <w:left w:val="none" w:sz="0" w:space="0" w:color="auto"/>
        <w:bottom w:val="none" w:sz="0" w:space="0" w:color="auto"/>
        <w:right w:val="none" w:sz="0" w:space="0" w:color="auto"/>
      </w:divBdr>
      <w:divsChild>
        <w:div w:id="1388843458">
          <w:marLeft w:val="480"/>
          <w:marRight w:val="0"/>
          <w:marTop w:val="0"/>
          <w:marBottom w:val="0"/>
          <w:divBdr>
            <w:top w:val="none" w:sz="0" w:space="0" w:color="auto"/>
            <w:left w:val="none" w:sz="0" w:space="0" w:color="auto"/>
            <w:bottom w:val="none" w:sz="0" w:space="0" w:color="auto"/>
            <w:right w:val="none" w:sz="0" w:space="0" w:color="auto"/>
          </w:divBdr>
          <w:divsChild>
            <w:div w:id="1446188944">
              <w:marLeft w:val="0"/>
              <w:marRight w:val="0"/>
              <w:marTop w:val="0"/>
              <w:marBottom w:val="0"/>
              <w:divBdr>
                <w:top w:val="none" w:sz="0" w:space="0" w:color="auto"/>
                <w:left w:val="none" w:sz="0" w:space="0" w:color="auto"/>
                <w:bottom w:val="none" w:sz="0" w:space="0" w:color="auto"/>
                <w:right w:val="none" w:sz="0" w:space="0" w:color="auto"/>
              </w:divBdr>
            </w:div>
            <w:div w:id="1797793398">
              <w:marLeft w:val="0"/>
              <w:marRight w:val="0"/>
              <w:marTop w:val="0"/>
              <w:marBottom w:val="0"/>
              <w:divBdr>
                <w:top w:val="none" w:sz="0" w:space="0" w:color="auto"/>
                <w:left w:val="none" w:sz="0" w:space="0" w:color="auto"/>
                <w:bottom w:val="none" w:sz="0" w:space="0" w:color="auto"/>
                <w:right w:val="none" w:sz="0" w:space="0" w:color="auto"/>
              </w:divBdr>
            </w:div>
            <w:div w:id="176237289">
              <w:marLeft w:val="0"/>
              <w:marRight w:val="0"/>
              <w:marTop w:val="0"/>
              <w:marBottom w:val="0"/>
              <w:divBdr>
                <w:top w:val="none" w:sz="0" w:space="0" w:color="auto"/>
                <w:left w:val="none" w:sz="0" w:space="0" w:color="auto"/>
                <w:bottom w:val="none" w:sz="0" w:space="0" w:color="auto"/>
                <w:right w:val="none" w:sz="0" w:space="0" w:color="auto"/>
              </w:divBdr>
            </w:div>
            <w:div w:id="1399859718">
              <w:marLeft w:val="0"/>
              <w:marRight w:val="0"/>
              <w:marTop w:val="0"/>
              <w:marBottom w:val="0"/>
              <w:divBdr>
                <w:top w:val="none" w:sz="0" w:space="0" w:color="auto"/>
                <w:left w:val="none" w:sz="0" w:space="0" w:color="auto"/>
                <w:bottom w:val="none" w:sz="0" w:space="0" w:color="auto"/>
                <w:right w:val="none" w:sz="0" w:space="0" w:color="auto"/>
              </w:divBdr>
            </w:div>
            <w:div w:id="718280104">
              <w:marLeft w:val="0"/>
              <w:marRight w:val="0"/>
              <w:marTop w:val="0"/>
              <w:marBottom w:val="0"/>
              <w:divBdr>
                <w:top w:val="none" w:sz="0" w:space="0" w:color="auto"/>
                <w:left w:val="none" w:sz="0" w:space="0" w:color="auto"/>
                <w:bottom w:val="none" w:sz="0" w:space="0" w:color="auto"/>
                <w:right w:val="none" w:sz="0" w:space="0" w:color="auto"/>
              </w:divBdr>
            </w:div>
            <w:div w:id="1423647349">
              <w:marLeft w:val="0"/>
              <w:marRight w:val="0"/>
              <w:marTop w:val="0"/>
              <w:marBottom w:val="0"/>
              <w:divBdr>
                <w:top w:val="none" w:sz="0" w:space="0" w:color="auto"/>
                <w:left w:val="none" w:sz="0" w:space="0" w:color="auto"/>
                <w:bottom w:val="none" w:sz="0" w:space="0" w:color="auto"/>
                <w:right w:val="none" w:sz="0" w:space="0" w:color="auto"/>
              </w:divBdr>
            </w:div>
            <w:div w:id="1832214694">
              <w:marLeft w:val="0"/>
              <w:marRight w:val="0"/>
              <w:marTop w:val="0"/>
              <w:marBottom w:val="0"/>
              <w:divBdr>
                <w:top w:val="none" w:sz="0" w:space="0" w:color="auto"/>
                <w:left w:val="none" w:sz="0" w:space="0" w:color="auto"/>
                <w:bottom w:val="none" w:sz="0" w:space="0" w:color="auto"/>
                <w:right w:val="none" w:sz="0" w:space="0" w:color="auto"/>
              </w:divBdr>
            </w:div>
            <w:div w:id="1521898553">
              <w:marLeft w:val="0"/>
              <w:marRight w:val="0"/>
              <w:marTop w:val="0"/>
              <w:marBottom w:val="0"/>
              <w:divBdr>
                <w:top w:val="none" w:sz="0" w:space="0" w:color="auto"/>
                <w:left w:val="none" w:sz="0" w:space="0" w:color="auto"/>
                <w:bottom w:val="none" w:sz="0" w:space="0" w:color="auto"/>
                <w:right w:val="none" w:sz="0" w:space="0" w:color="auto"/>
              </w:divBdr>
            </w:div>
            <w:div w:id="684599896">
              <w:marLeft w:val="0"/>
              <w:marRight w:val="0"/>
              <w:marTop w:val="0"/>
              <w:marBottom w:val="0"/>
              <w:divBdr>
                <w:top w:val="none" w:sz="0" w:space="0" w:color="auto"/>
                <w:left w:val="none" w:sz="0" w:space="0" w:color="auto"/>
                <w:bottom w:val="none" w:sz="0" w:space="0" w:color="auto"/>
                <w:right w:val="none" w:sz="0" w:space="0" w:color="auto"/>
              </w:divBdr>
            </w:div>
            <w:div w:id="337780500">
              <w:marLeft w:val="0"/>
              <w:marRight w:val="0"/>
              <w:marTop w:val="0"/>
              <w:marBottom w:val="0"/>
              <w:divBdr>
                <w:top w:val="none" w:sz="0" w:space="0" w:color="auto"/>
                <w:left w:val="none" w:sz="0" w:space="0" w:color="auto"/>
                <w:bottom w:val="none" w:sz="0" w:space="0" w:color="auto"/>
                <w:right w:val="none" w:sz="0" w:space="0" w:color="auto"/>
              </w:divBdr>
            </w:div>
            <w:div w:id="1430590208">
              <w:marLeft w:val="0"/>
              <w:marRight w:val="0"/>
              <w:marTop w:val="0"/>
              <w:marBottom w:val="0"/>
              <w:divBdr>
                <w:top w:val="none" w:sz="0" w:space="0" w:color="auto"/>
                <w:left w:val="none" w:sz="0" w:space="0" w:color="auto"/>
                <w:bottom w:val="none" w:sz="0" w:space="0" w:color="auto"/>
                <w:right w:val="none" w:sz="0" w:space="0" w:color="auto"/>
              </w:divBdr>
            </w:div>
            <w:div w:id="59527937">
              <w:marLeft w:val="0"/>
              <w:marRight w:val="0"/>
              <w:marTop w:val="0"/>
              <w:marBottom w:val="0"/>
              <w:divBdr>
                <w:top w:val="none" w:sz="0" w:space="0" w:color="auto"/>
                <w:left w:val="none" w:sz="0" w:space="0" w:color="auto"/>
                <w:bottom w:val="none" w:sz="0" w:space="0" w:color="auto"/>
                <w:right w:val="none" w:sz="0" w:space="0" w:color="auto"/>
              </w:divBdr>
            </w:div>
            <w:div w:id="1972320658">
              <w:marLeft w:val="0"/>
              <w:marRight w:val="0"/>
              <w:marTop w:val="0"/>
              <w:marBottom w:val="0"/>
              <w:divBdr>
                <w:top w:val="none" w:sz="0" w:space="0" w:color="auto"/>
                <w:left w:val="none" w:sz="0" w:space="0" w:color="auto"/>
                <w:bottom w:val="none" w:sz="0" w:space="0" w:color="auto"/>
                <w:right w:val="none" w:sz="0" w:space="0" w:color="auto"/>
              </w:divBdr>
            </w:div>
            <w:div w:id="661662605">
              <w:marLeft w:val="0"/>
              <w:marRight w:val="0"/>
              <w:marTop w:val="0"/>
              <w:marBottom w:val="0"/>
              <w:divBdr>
                <w:top w:val="none" w:sz="0" w:space="0" w:color="auto"/>
                <w:left w:val="none" w:sz="0" w:space="0" w:color="auto"/>
                <w:bottom w:val="none" w:sz="0" w:space="0" w:color="auto"/>
                <w:right w:val="none" w:sz="0" w:space="0" w:color="auto"/>
              </w:divBdr>
            </w:div>
            <w:div w:id="1692796857">
              <w:marLeft w:val="0"/>
              <w:marRight w:val="0"/>
              <w:marTop w:val="0"/>
              <w:marBottom w:val="0"/>
              <w:divBdr>
                <w:top w:val="none" w:sz="0" w:space="0" w:color="auto"/>
                <w:left w:val="none" w:sz="0" w:space="0" w:color="auto"/>
                <w:bottom w:val="none" w:sz="0" w:space="0" w:color="auto"/>
                <w:right w:val="none" w:sz="0" w:space="0" w:color="auto"/>
              </w:divBdr>
            </w:div>
            <w:div w:id="1611276206">
              <w:marLeft w:val="0"/>
              <w:marRight w:val="0"/>
              <w:marTop w:val="0"/>
              <w:marBottom w:val="0"/>
              <w:divBdr>
                <w:top w:val="none" w:sz="0" w:space="0" w:color="auto"/>
                <w:left w:val="none" w:sz="0" w:space="0" w:color="auto"/>
                <w:bottom w:val="none" w:sz="0" w:space="0" w:color="auto"/>
                <w:right w:val="none" w:sz="0" w:space="0" w:color="auto"/>
              </w:divBdr>
            </w:div>
            <w:div w:id="1417093042">
              <w:marLeft w:val="0"/>
              <w:marRight w:val="0"/>
              <w:marTop w:val="0"/>
              <w:marBottom w:val="0"/>
              <w:divBdr>
                <w:top w:val="none" w:sz="0" w:space="0" w:color="auto"/>
                <w:left w:val="none" w:sz="0" w:space="0" w:color="auto"/>
                <w:bottom w:val="none" w:sz="0" w:space="0" w:color="auto"/>
                <w:right w:val="none" w:sz="0" w:space="0" w:color="auto"/>
              </w:divBdr>
            </w:div>
            <w:div w:id="145710564">
              <w:marLeft w:val="0"/>
              <w:marRight w:val="0"/>
              <w:marTop w:val="0"/>
              <w:marBottom w:val="0"/>
              <w:divBdr>
                <w:top w:val="none" w:sz="0" w:space="0" w:color="auto"/>
                <w:left w:val="none" w:sz="0" w:space="0" w:color="auto"/>
                <w:bottom w:val="none" w:sz="0" w:space="0" w:color="auto"/>
                <w:right w:val="none" w:sz="0" w:space="0" w:color="auto"/>
              </w:divBdr>
            </w:div>
            <w:div w:id="657460552">
              <w:marLeft w:val="0"/>
              <w:marRight w:val="0"/>
              <w:marTop w:val="0"/>
              <w:marBottom w:val="0"/>
              <w:divBdr>
                <w:top w:val="none" w:sz="0" w:space="0" w:color="auto"/>
                <w:left w:val="none" w:sz="0" w:space="0" w:color="auto"/>
                <w:bottom w:val="none" w:sz="0" w:space="0" w:color="auto"/>
                <w:right w:val="none" w:sz="0" w:space="0" w:color="auto"/>
              </w:divBdr>
            </w:div>
            <w:div w:id="193734675">
              <w:marLeft w:val="0"/>
              <w:marRight w:val="0"/>
              <w:marTop w:val="0"/>
              <w:marBottom w:val="0"/>
              <w:divBdr>
                <w:top w:val="none" w:sz="0" w:space="0" w:color="auto"/>
                <w:left w:val="none" w:sz="0" w:space="0" w:color="auto"/>
                <w:bottom w:val="none" w:sz="0" w:space="0" w:color="auto"/>
                <w:right w:val="none" w:sz="0" w:space="0" w:color="auto"/>
              </w:divBdr>
            </w:div>
            <w:div w:id="1648585705">
              <w:marLeft w:val="0"/>
              <w:marRight w:val="0"/>
              <w:marTop w:val="0"/>
              <w:marBottom w:val="0"/>
              <w:divBdr>
                <w:top w:val="none" w:sz="0" w:space="0" w:color="auto"/>
                <w:left w:val="none" w:sz="0" w:space="0" w:color="auto"/>
                <w:bottom w:val="none" w:sz="0" w:space="0" w:color="auto"/>
                <w:right w:val="none" w:sz="0" w:space="0" w:color="auto"/>
              </w:divBdr>
            </w:div>
            <w:div w:id="12414955">
              <w:marLeft w:val="0"/>
              <w:marRight w:val="0"/>
              <w:marTop w:val="0"/>
              <w:marBottom w:val="0"/>
              <w:divBdr>
                <w:top w:val="none" w:sz="0" w:space="0" w:color="auto"/>
                <w:left w:val="none" w:sz="0" w:space="0" w:color="auto"/>
                <w:bottom w:val="none" w:sz="0" w:space="0" w:color="auto"/>
                <w:right w:val="none" w:sz="0" w:space="0" w:color="auto"/>
              </w:divBdr>
            </w:div>
            <w:div w:id="10097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therine.ferland@braincanada.ca" TargetMode="External"/><Relationship Id="rId18" Type="http://schemas.openxmlformats.org/officeDocument/2006/relationships/chart" Target="charts/chart1.xml"/><Relationship Id="rId26" Type="http://schemas.openxmlformats.org/officeDocument/2006/relationships/hyperlink" Target="http://www.loc.gov/loc/brain/"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julia.segal@braincanada.ca" TargetMode="External"/><Relationship Id="rId17" Type="http://schemas.openxmlformats.org/officeDocument/2006/relationships/hyperlink" Target="mailto:vincent.lariviere@umontreal.ca" TargetMode="External"/><Relationship Id="rId25" Type="http://schemas.openxmlformats.org/officeDocument/2006/relationships/hyperlink" Target="https://sites.nationalacademies.org/cs/groups/internationalsite/documents/webpage/international_172183.pdf"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orcid.org/0000-0001-7721-3336"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rcid.org/0000-0003-3795-0053" TargetMode="External"/><Relationship Id="rId24" Type="http://schemas.openxmlformats.org/officeDocument/2006/relationships/hyperlink" Target="https://ec.europa.eu/info/research-and-innovation/research-area/health-research-and-innovation/brain-research_en"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toni.saari@helsinki.fi" TargetMode="External"/><Relationship Id="rId23" Type="http://schemas.openxmlformats.org/officeDocument/2006/relationships/hyperlink" Target="https://clarivate.com/webofsciencegroup/solutions/web-of-science/contact-us/" TargetMode="External"/><Relationship Id="rId28" Type="http://schemas.openxmlformats.org/officeDocument/2006/relationships/header" Target="header1.xml"/><Relationship Id="rId10" Type="http://schemas.openxmlformats.org/officeDocument/2006/relationships/hyperlink" Target="mailto:marc-andre.simard.1@umontreal.ca" TargetMode="External"/><Relationship Id="rId19" Type="http://schemas.openxmlformats.org/officeDocument/2006/relationships/image" Target="media/image1.emf"/><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rcid.org/0000-0003-4127-4262" TargetMode="External"/><Relationship Id="rId22" Type="http://schemas.openxmlformats.org/officeDocument/2006/relationships/image" Target="media/image4.emf"/><Relationship Id="rId27" Type="http://schemas.openxmlformats.org/officeDocument/2006/relationships/hyperlink" Target="https://braininitiative.nih.gov"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a\Dropbox\Marc-Andr&#233;\Science%20de%20l'information\Contrats\Brain%20Canada%20-%20Mitacs\Final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9658135366657"/>
          <c:y val="4.0543259557344065E-2"/>
          <c:w val="0.66781955068102761"/>
          <c:h val="0.90171026156941647"/>
        </c:manualLayout>
      </c:layout>
      <c:lineChart>
        <c:grouping val="standard"/>
        <c:varyColors val="0"/>
        <c:ser>
          <c:idx val="2"/>
          <c:order val="0"/>
          <c:tx>
            <c:strRef>
              <c:f>'Figure 1'!$C$4</c:f>
              <c:strCache>
                <c:ptCount val="1"/>
                <c:pt idx="0">
                  <c:v>All papers</c:v>
                </c:pt>
              </c:strCache>
            </c:strRef>
          </c:tx>
          <c:spPr>
            <a:ln w="28575" cap="rnd">
              <a:solidFill>
                <a:srgbClr val="A5A5A5"/>
              </a:solidFill>
              <a:round/>
            </a:ln>
            <a:effectLst/>
          </c:spPr>
          <c:marker>
            <c:symbol val="none"/>
          </c:marker>
          <c:cat>
            <c:numRef>
              <c:f>'Figure 1'!$A$5:$A$34</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'Figure 1'!$C$5:$C$34</c:f>
              <c:numCache>
                <c:formatCode>General</c:formatCode>
                <c:ptCount val="30"/>
                <c:pt idx="0">
                  <c:v>621394</c:v>
                </c:pt>
                <c:pt idx="1">
                  <c:v>630145</c:v>
                </c:pt>
                <c:pt idx="2">
                  <c:v>646284</c:v>
                </c:pt>
                <c:pt idx="3">
                  <c:v>676024</c:v>
                </c:pt>
                <c:pt idx="4">
                  <c:v>707599</c:v>
                </c:pt>
                <c:pt idx="5">
                  <c:v>727739</c:v>
                </c:pt>
                <c:pt idx="6">
                  <c:v>741036</c:v>
                </c:pt>
                <c:pt idx="7">
                  <c:v>756674</c:v>
                </c:pt>
                <c:pt idx="8">
                  <c:v>771461</c:v>
                </c:pt>
                <c:pt idx="9">
                  <c:v>788593</c:v>
                </c:pt>
                <c:pt idx="10">
                  <c:v>792430</c:v>
                </c:pt>
                <c:pt idx="11">
                  <c:v>812319</c:v>
                </c:pt>
                <c:pt idx="12">
                  <c:v>851407</c:v>
                </c:pt>
                <c:pt idx="13">
                  <c:v>896324</c:v>
                </c:pt>
                <c:pt idx="14">
                  <c:v>942341</c:v>
                </c:pt>
                <c:pt idx="15">
                  <c:v>996398</c:v>
                </c:pt>
                <c:pt idx="16">
                  <c:v>1046101</c:v>
                </c:pt>
                <c:pt idx="17">
                  <c:v>1125447</c:v>
                </c:pt>
                <c:pt idx="18">
                  <c:v>1178027</c:v>
                </c:pt>
                <c:pt idx="19">
                  <c:v>1224162</c:v>
                </c:pt>
                <c:pt idx="20">
                  <c:v>1305754</c:v>
                </c:pt>
                <c:pt idx="21">
                  <c:v>1373916</c:v>
                </c:pt>
                <c:pt idx="22">
                  <c:v>1452049</c:v>
                </c:pt>
                <c:pt idx="23">
                  <c:v>1499153</c:v>
                </c:pt>
                <c:pt idx="24">
                  <c:v>1558245</c:v>
                </c:pt>
                <c:pt idx="25">
                  <c:v>1621796</c:v>
                </c:pt>
                <c:pt idx="26">
                  <c:v>1681749</c:v>
                </c:pt>
                <c:pt idx="27">
                  <c:v>1771069</c:v>
                </c:pt>
                <c:pt idx="28">
                  <c:v>1876267</c:v>
                </c:pt>
                <c:pt idx="29">
                  <c:v>2153033</c:v>
                </c:pt>
              </c:numCache>
            </c:numRef>
          </c:val>
          <c:smooth val="0"/>
          <c:extLst>
            <c:ext xmlns:c16="http://schemas.microsoft.com/office/drawing/2014/chart" uri="{C3380CC4-5D6E-409C-BE32-E72D297353CC}">
              <c16:uniqueId val="{00000000-C971-4DEC-BA5F-3CBB0F908601}"/>
            </c:ext>
          </c:extLst>
        </c:ser>
        <c:ser>
          <c:idx val="1"/>
          <c:order val="2"/>
          <c:tx>
            <c:strRef>
              <c:f>'Figure 1'!$B$4</c:f>
              <c:strCache>
                <c:ptCount val="1"/>
                <c:pt idx="0">
                  <c:v>Brain-related papers</c:v>
                </c:pt>
              </c:strCache>
            </c:strRef>
          </c:tx>
          <c:spPr>
            <a:ln w="28575" cap="rnd">
              <a:solidFill>
                <a:srgbClr val="ED7D31"/>
              </a:solidFill>
              <a:prstDash val="solid"/>
              <a:round/>
            </a:ln>
            <a:effectLst/>
          </c:spPr>
          <c:marker>
            <c:symbol val="none"/>
          </c:marker>
          <c:cat>
            <c:numRef>
              <c:f>'Figure 1'!$A$5:$A$34</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'Figure 1'!$B$5:$B$34</c:f>
              <c:numCache>
                <c:formatCode>General</c:formatCode>
                <c:ptCount val="30"/>
                <c:pt idx="0">
                  <c:v>32870</c:v>
                </c:pt>
                <c:pt idx="1">
                  <c:v>35391</c:v>
                </c:pt>
                <c:pt idx="2">
                  <c:v>36885</c:v>
                </c:pt>
                <c:pt idx="3">
                  <c:v>40332</c:v>
                </c:pt>
                <c:pt idx="4">
                  <c:v>43996</c:v>
                </c:pt>
                <c:pt idx="5">
                  <c:v>47669</c:v>
                </c:pt>
                <c:pt idx="6">
                  <c:v>49313</c:v>
                </c:pt>
                <c:pt idx="7">
                  <c:v>51912</c:v>
                </c:pt>
                <c:pt idx="8">
                  <c:v>54187</c:v>
                </c:pt>
                <c:pt idx="9">
                  <c:v>56623</c:v>
                </c:pt>
                <c:pt idx="10">
                  <c:v>56402</c:v>
                </c:pt>
                <c:pt idx="11">
                  <c:v>58074</c:v>
                </c:pt>
                <c:pt idx="12">
                  <c:v>61970</c:v>
                </c:pt>
                <c:pt idx="13">
                  <c:v>65281</c:v>
                </c:pt>
                <c:pt idx="14">
                  <c:v>68168</c:v>
                </c:pt>
                <c:pt idx="15">
                  <c:v>73448</c:v>
                </c:pt>
                <c:pt idx="16">
                  <c:v>78258</c:v>
                </c:pt>
                <c:pt idx="17">
                  <c:v>84507</c:v>
                </c:pt>
                <c:pt idx="18">
                  <c:v>89213</c:v>
                </c:pt>
                <c:pt idx="19">
                  <c:v>93344</c:v>
                </c:pt>
                <c:pt idx="20">
                  <c:v>99443</c:v>
                </c:pt>
                <c:pt idx="21">
                  <c:v>106601</c:v>
                </c:pt>
                <c:pt idx="22">
                  <c:v>113755</c:v>
                </c:pt>
                <c:pt idx="23">
                  <c:v>117425</c:v>
                </c:pt>
                <c:pt idx="24">
                  <c:v>121972</c:v>
                </c:pt>
                <c:pt idx="25">
                  <c:v>127250</c:v>
                </c:pt>
                <c:pt idx="26">
                  <c:v>132546</c:v>
                </c:pt>
                <c:pt idx="27">
                  <c:v>139307</c:v>
                </c:pt>
                <c:pt idx="28">
                  <c:v>141833</c:v>
                </c:pt>
                <c:pt idx="29">
                  <c:v>164212</c:v>
                </c:pt>
              </c:numCache>
            </c:numRef>
          </c:val>
          <c:smooth val="0"/>
          <c:extLst>
            <c:ext xmlns:c16="http://schemas.microsoft.com/office/drawing/2014/chart" uri="{C3380CC4-5D6E-409C-BE32-E72D297353CC}">
              <c16:uniqueId val="{00000001-C971-4DEC-BA5F-3CBB0F908601}"/>
            </c:ext>
          </c:extLst>
        </c:ser>
        <c:dLbls>
          <c:showLegendKey val="0"/>
          <c:showVal val="0"/>
          <c:showCatName val="0"/>
          <c:showSerName val="0"/>
          <c:showPercent val="0"/>
          <c:showBubbleSize val="0"/>
        </c:dLbls>
        <c:marker val="1"/>
        <c:smooth val="0"/>
        <c:axId val="1093203584"/>
        <c:axId val="1093182784"/>
        <c:extLst>
          <c:ext xmlns:c15="http://schemas.microsoft.com/office/drawing/2012/chart" uri="{02D57815-91ED-43cb-92C2-25804820EDAC}">
            <c15:filteredLineSeries>
              <c15:ser>
                <c:idx val="0"/>
                <c:order val="1"/>
                <c:spPr>
                  <a:ln w="28575" cap="rnd">
                    <a:solidFill>
                      <a:schemeClr val="accent1"/>
                    </a:solidFill>
                    <a:round/>
                  </a:ln>
                  <a:effectLst/>
                </c:spPr>
                <c:marker>
                  <c:symbol val="none"/>
                </c:marker>
                <c:cat>
                  <c:numRef>
                    <c:extLst>
                      <c:ext uri="{02D57815-91ED-43cb-92C2-25804820EDAC}">
                        <c15:formulaRef>
                          <c15:sqref>'Figure 1'!$A$5:$A$34</c15:sqref>
                        </c15:formulaRef>
                      </c:ext>
                    </c:extLst>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extLst>
                      <c:ext uri="{02D57815-91ED-43cb-92C2-25804820EDAC}">
                        <c15:formulaRef>
                          <c15:sqref>'Figure 1'!$A$5:$A$34</c15:sqref>
                        </c15:formulaRef>
                      </c:ext>
                    </c:extLst>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val>
                <c:smooth val="0"/>
                <c:extLst>
                  <c:ext xmlns:c16="http://schemas.microsoft.com/office/drawing/2014/chart" uri="{C3380CC4-5D6E-409C-BE32-E72D297353CC}">
                    <c16:uniqueId val="{00000003-C971-4DEC-BA5F-3CBB0F908601}"/>
                  </c:ext>
                </c:extLst>
              </c15:ser>
            </c15:filteredLineSeries>
          </c:ext>
        </c:extLst>
      </c:lineChart>
      <c:lineChart>
        <c:grouping val="standard"/>
        <c:varyColors val="0"/>
        <c:ser>
          <c:idx val="3"/>
          <c:order val="3"/>
          <c:tx>
            <c:strRef>
              <c:f>'Figure 1'!$D$4</c:f>
              <c:strCache>
                <c:ptCount val="1"/>
                <c:pt idx="0">
                  <c:v>% of global 
papers (Y'-axis)</c:v>
                </c:pt>
              </c:strCache>
            </c:strRef>
          </c:tx>
          <c:spPr>
            <a:ln w="28575" cap="rnd">
              <a:solidFill>
                <a:srgbClr val="FFC000"/>
              </a:solidFill>
              <a:prstDash val="dash"/>
              <a:round/>
            </a:ln>
            <a:effectLst/>
          </c:spPr>
          <c:marker>
            <c:symbol val="none"/>
          </c:marker>
          <c:val>
            <c:numRef>
              <c:f>'Figure 1'!$D$5:$D$34</c:f>
              <c:numCache>
                <c:formatCode>0%</c:formatCode>
                <c:ptCount val="30"/>
                <c:pt idx="0">
                  <c:v>5.2897195660080401E-2</c:v>
                </c:pt>
                <c:pt idx="1">
                  <c:v>5.616326401066421E-2</c:v>
                </c:pt>
                <c:pt idx="2">
                  <c:v>5.7072432552871491E-2</c:v>
                </c:pt>
                <c:pt idx="3">
                  <c:v>5.9660603765546785E-2</c:v>
                </c:pt>
                <c:pt idx="4">
                  <c:v>6.2176458700478658E-2</c:v>
                </c:pt>
                <c:pt idx="5">
                  <c:v>6.5502879466402097E-2</c:v>
                </c:pt>
                <c:pt idx="6">
                  <c:v>6.6546024754532848E-2</c:v>
                </c:pt>
                <c:pt idx="7">
                  <c:v>6.8605502501737872E-2</c:v>
                </c:pt>
                <c:pt idx="8">
                  <c:v>7.0239454748846672E-2</c:v>
                </c:pt>
                <c:pt idx="9">
                  <c:v>7.1802564821143486E-2</c:v>
                </c:pt>
                <c:pt idx="10">
                  <c:v>7.1176002927703388E-2</c:v>
                </c:pt>
                <c:pt idx="11">
                  <c:v>7.1491618440538751E-2</c:v>
                </c:pt>
                <c:pt idx="12">
                  <c:v>7.2785401106638781E-2</c:v>
                </c:pt>
                <c:pt idx="13">
                  <c:v>7.2831922385208914E-2</c:v>
                </c:pt>
                <c:pt idx="14">
                  <c:v>7.2338994058414097E-2</c:v>
                </c:pt>
                <c:pt idx="15">
                  <c:v>7.3713516084937952E-2</c:v>
                </c:pt>
                <c:pt idx="16">
                  <c:v>7.4809220142223368E-2</c:v>
                </c:pt>
                <c:pt idx="17">
                  <c:v>7.5087498567235955E-2</c:v>
                </c:pt>
                <c:pt idx="18">
                  <c:v>7.5730861856307202E-2</c:v>
                </c:pt>
                <c:pt idx="19">
                  <c:v>7.625134581860897E-2</c:v>
                </c:pt>
                <c:pt idx="20">
                  <c:v>7.6157530438352092E-2</c:v>
                </c:pt>
                <c:pt idx="21">
                  <c:v>7.7589168479004544E-2</c:v>
                </c:pt>
                <c:pt idx="22">
                  <c:v>7.8341020172184278E-2</c:v>
                </c:pt>
                <c:pt idx="23">
                  <c:v>7.8327562296843622E-2</c:v>
                </c:pt>
                <c:pt idx="24">
                  <c:v>7.8275239131202087E-2</c:v>
                </c:pt>
                <c:pt idx="25">
                  <c:v>7.8462396010349017E-2</c:v>
                </c:pt>
                <c:pt idx="26">
                  <c:v>7.8814377175190825E-2</c:v>
                </c:pt>
                <c:pt idx="27">
                  <c:v>7.8657014492377206E-2</c:v>
                </c:pt>
                <c:pt idx="28">
                  <c:v>7.5593185831227649E-2</c:v>
                </c:pt>
                <c:pt idx="29">
                  <c:v>7.6270080393565726E-2</c:v>
                </c:pt>
              </c:numCache>
            </c:numRef>
          </c:val>
          <c:smooth val="0"/>
          <c:extLst>
            <c:ext xmlns:c16="http://schemas.microsoft.com/office/drawing/2014/chart" uri="{C3380CC4-5D6E-409C-BE32-E72D297353CC}">
              <c16:uniqueId val="{00000002-C971-4DEC-BA5F-3CBB0F908601}"/>
            </c:ext>
          </c:extLst>
        </c:ser>
        <c:dLbls>
          <c:showLegendKey val="0"/>
          <c:showVal val="0"/>
          <c:showCatName val="0"/>
          <c:showSerName val="0"/>
          <c:showPercent val="0"/>
          <c:showBubbleSize val="0"/>
        </c:dLbls>
        <c:marker val="1"/>
        <c:smooth val="0"/>
        <c:axId val="1450431840"/>
        <c:axId val="1450419776"/>
      </c:lineChart>
      <c:catAx>
        <c:axId val="109320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fr-FR"/>
          </a:p>
        </c:txPr>
        <c:crossAx val="1093182784"/>
        <c:crosses val="autoZero"/>
        <c:auto val="1"/>
        <c:lblAlgn val="ctr"/>
        <c:lblOffset val="100"/>
        <c:tickLblSkip val="2"/>
        <c:noMultiLvlLbl val="0"/>
      </c:catAx>
      <c:valAx>
        <c:axId val="109318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CA"/>
                  <a:t>Number of papers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fr-FR"/>
          </a:p>
        </c:txPr>
        <c:crossAx val="1093203584"/>
        <c:crosses val="autoZero"/>
        <c:crossBetween val="between"/>
        <c:majorUnit val="250000"/>
      </c:valAx>
      <c:valAx>
        <c:axId val="14504197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CA"/>
                  <a:t>%</a:t>
                </a:r>
                <a:r>
                  <a:rPr lang="en-CA" baseline="0"/>
                  <a:t> of world papers</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fr-F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fr-FR"/>
          </a:p>
        </c:txPr>
        <c:crossAx val="1450431840"/>
        <c:crosses val="max"/>
        <c:crossBetween val="between"/>
      </c:valAx>
      <c:catAx>
        <c:axId val="1450431840"/>
        <c:scaling>
          <c:orientation val="minMax"/>
        </c:scaling>
        <c:delete val="1"/>
        <c:axPos val="b"/>
        <c:majorTickMark val="out"/>
        <c:minorTickMark val="none"/>
        <c:tickLblPos val="nextTo"/>
        <c:crossAx val="1450419776"/>
        <c:crosses val="autoZero"/>
        <c:auto val="1"/>
        <c:lblAlgn val="ctr"/>
        <c:lblOffset val="100"/>
        <c:noMultiLvlLbl val="0"/>
      </c:catAx>
      <c:spPr>
        <a:noFill/>
        <a:ln>
          <a:noFill/>
        </a:ln>
        <a:effectLst/>
      </c:spPr>
    </c:plotArea>
    <c:legend>
      <c:legendPos val="b"/>
      <c:layout>
        <c:manualLayout>
          <c:xMode val="edge"/>
          <c:yMode val="edge"/>
          <c:x val="0.86076972652663652"/>
          <c:y val="0.11774605130866278"/>
          <c:w val="0.13268673279047064"/>
          <c:h val="0.728522886900947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2.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Template STI 2012</Template>
  <TotalTime>131</TotalTime>
  <Pages>24</Pages>
  <Words>6880</Words>
  <Characters>37840</Characters>
  <Application>Microsoft Office Word</Application>
  <DocSecurity>0</DocSecurity>
  <Lines>315</Lines>
  <Paragraphs>89</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44631</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Marc-André Simard</cp:lastModifiedBy>
  <cp:revision>21</cp:revision>
  <cp:lastPrinted>2005-03-14T08:40:00Z</cp:lastPrinted>
  <dcterms:created xsi:type="dcterms:W3CDTF">2023-04-21T13:59:00Z</dcterms:created>
  <dcterms:modified xsi:type="dcterms:W3CDTF">2023-04-21T18:09:00Z</dcterms:modified>
</cp:coreProperties>
</file>